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32A9B" w14:textId="77777777" w:rsidR="00D42F6D" w:rsidRPr="00260F84" w:rsidRDefault="00D42F6D" w:rsidP="00202391">
      <w:pPr>
        <w:rPr>
          <w:rFonts w:cs="Arial"/>
          <w:szCs w:val="28"/>
        </w:rPr>
      </w:pPr>
    </w:p>
    <w:p w14:paraId="0DD6327C" w14:textId="77777777" w:rsidR="00202391" w:rsidRPr="00260F84" w:rsidRDefault="00202391" w:rsidP="00202391">
      <w:pPr>
        <w:rPr>
          <w:rFonts w:cs="Arial"/>
          <w:szCs w:val="28"/>
        </w:rPr>
      </w:pPr>
    </w:p>
    <w:tbl>
      <w:tblPr>
        <w:tblW w:w="10065" w:type="dxa"/>
        <w:tblLayout w:type="fixed"/>
        <w:tblLook w:val="04A0" w:firstRow="1" w:lastRow="0" w:firstColumn="1" w:lastColumn="0" w:noHBand="0" w:noVBand="1"/>
      </w:tblPr>
      <w:tblGrid>
        <w:gridCol w:w="2694"/>
        <w:gridCol w:w="4377"/>
        <w:gridCol w:w="2994"/>
      </w:tblGrid>
      <w:tr w:rsidR="00BF243D" w:rsidRPr="00260F84" w14:paraId="0367FD77" w14:textId="77777777" w:rsidTr="001643C2">
        <w:trPr>
          <w:trHeight w:hRule="exact" w:val="2255"/>
        </w:trPr>
        <w:tc>
          <w:tcPr>
            <w:tcW w:w="7071" w:type="dxa"/>
            <w:gridSpan w:val="2"/>
          </w:tcPr>
          <w:p w14:paraId="6D5B7F08" w14:textId="646E67E7" w:rsidR="00BF243D" w:rsidRPr="00260F84" w:rsidRDefault="00C60EA4" w:rsidP="00003BCE">
            <w:pPr>
              <w:rPr>
                <w:rFonts w:cs="Arial"/>
                <w:noProof/>
              </w:rPr>
            </w:pPr>
            <w:sdt>
              <w:sdtPr>
                <w:rPr>
                  <w:rFonts w:cs="Arial"/>
                  <w:noProof/>
                </w:rPr>
                <w:alias w:val="Sdm_AMNavn"/>
                <w:tag w:val="Sdm_AMNavn"/>
                <w:id w:val="36745875"/>
                <w:dataBinding w:xpath="/document/body/Sdm_AMNavn" w:storeItemID="{C98F5539-33F1-4BC3-89C2-B4EDF3932EAD}"/>
                <w:text/>
              </w:sdtPr>
              <w:sdtEndPr/>
              <w:sdtContent>
                <w:bookmarkStart w:id="0" w:name="Sdm_AMNavn"/>
                <w:r w:rsidR="00E775CF">
                  <w:rPr>
                    <w:rFonts w:cs="Arial"/>
                    <w:noProof/>
                  </w:rPr>
                  <w:t>Sør-Aurdal Kommune</w:t>
                </w:r>
              </w:sdtContent>
            </w:sdt>
            <w:bookmarkEnd w:id="0"/>
          </w:p>
          <w:p w14:paraId="6A255AC0" w14:textId="7F66A7AD" w:rsidR="00BF243D" w:rsidRPr="00260F84" w:rsidRDefault="00C60EA4" w:rsidP="00003BCE">
            <w:pPr>
              <w:rPr>
                <w:rFonts w:cs="Arial"/>
                <w:noProof/>
                <w:vanish/>
              </w:rPr>
            </w:pPr>
            <w:sdt>
              <w:sdtPr>
                <w:rPr>
                  <w:rFonts w:cs="Arial"/>
                  <w:noProof/>
                  <w:vanish/>
                </w:rPr>
                <w:alias w:val="Sdm_Att"/>
                <w:tag w:val="Sdm_Att"/>
                <w:id w:val="19995630"/>
                <w:dataBinding w:xpath="/document/body/Sdm_Att" w:storeItemID="{C98F5539-33F1-4BC3-89C2-B4EDF3932EAD}"/>
                <w:text/>
              </w:sdtPr>
              <w:sdtEndPr/>
              <w:sdtContent>
                <w:bookmarkStart w:id="1" w:name="Sdm_Att"/>
                <w:r>
                  <w:rPr>
                    <w:rFonts w:cs="Arial"/>
                    <w:noProof/>
                    <w:vanish/>
                  </w:rPr>
                  <w:t xml:space="preserve"> </w:t>
                </w:r>
              </w:sdtContent>
            </w:sdt>
            <w:bookmarkEnd w:id="1"/>
          </w:p>
          <w:p w14:paraId="361779E7" w14:textId="36BAAFA7" w:rsidR="00BF243D" w:rsidRPr="00260F84" w:rsidRDefault="00C60EA4" w:rsidP="00003BCE">
            <w:pPr>
              <w:rPr>
                <w:rFonts w:cs="Arial"/>
              </w:rPr>
            </w:pPr>
            <w:sdt>
              <w:sdtPr>
                <w:rPr>
                  <w:rFonts w:cs="Arial"/>
                  <w:noProof/>
                </w:rPr>
                <w:alias w:val="Sdm_AMAdr"/>
                <w:tag w:val="Sdm_AMAdr"/>
                <w:id w:val="81995340"/>
                <w:dataBinding w:xpath="/document/body/Sdm_AMAdr" w:storeItemID="{C98F5539-33F1-4BC3-89C2-B4EDF3932EAD}"/>
                <w:text/>
              </w:sdtPr>
              <w:sdtEndPr/>
              <w:sdtContent>
                <w:bookmarkStart w:id="2" w:name="Sdm_AMAdr"/>
                <w:r w:rsidR="00E775CF">
                  <w:rPr>
                    <w:rFonts w:cs="Arial"/>
                    <w:noProof/>
                  </w:rPr>
                  <w:t>Tingvollbakkin 15</w:t>
                </w:r>
              </w:sdtContent>
            </w:sdt>
            <w:bookmarkEnd w:id="2"/>
          </w:p>
          <w:p w14:paraId="3DAC59F3" w14:textId="52615033" w:rsidR="00BF243D" w:rsidRPr="00260F84" w:rsidRDefault="00C60EA4" w:rsidP="00003BCE">
            <w:pPr>
              <w:rPr>
                <w:rFonts w:cs="Arial"/>
              </w:rPr>
            </w:pPr>
            <w:sdt>
              <w:sdtPr>
                <w:rPr>
                  <w:rFonts w:cs="Arial"/>
                  <w:noProof/>
                </w:rPr>
                <w:alias w:val="Sdm_AMPostNr"/>
                <w:tag w:val="Sdm_AMPostNr"/>
                <w:id w:val="10151657"/>
                <w:dataBinding w:xpath="/document/body/Sdm_AMPostNr" w:storeItemID="{C98F5539-33F1-4BC3-89C2-B4EDF3932EAD}"/>
                <w:text/>
              </w:sdtPr>
              <w:sdtEndPr/>
              <w:sdtContent>
                <w:bookmarkStart w:id="3" w:name="Sdm_AMPostNr"/>
                <w:r w:rsidR="00E775CF">
                  <w:rPr>
                    <w:rFonts w:cs="Arial"/>
                    <w:noProof/>
                  </w:rPr>
                  <w:t>2930</w:t>
                </w:r>
              </w:sdtContent>
            </w:sdt>
            <w:bookmarkEnd w:id="3"/>
            <w:r w:rsidR="00BF243D" w:rsidRPr="00260F84">
              <w:rPr>
                <w:rFonts w:cs="Arial"/>
              </w:rPr>
              <w:t xml:space="preserve"> </w:t>
            </w:r>
            <w:sdt>
              <w:sdtPr>
                <w:rPr>
                  <w:rFonts w:cs="Arial"/>
                </w:rPr>
                <w:alias w:val="Sdm_AMPoststed"/>
                <w:tag w:val="Sdm_AMPoststed"/>
                <w:id w:val="61444342"/>
                <w:dataBinding w:xpath="/document/body/Sdm_AMPoststed" w:storeItemID="{C98F5539-33F1-4BC3-89C2-B4EDF3932EAD}"/>
                <w:text/>
              </w:sdtPr>
              <w:sdtEndPr/>
              <w:sdtContent>
                <w:bookmarkStart w:id="4" w:name="Sdm_AMPoststed"/>
                <w:r w:rsidR="00E775CF">
                  <w:rPr>
                    <w:rFonts w:cs="Arial"/>
                  </w:rPr>
                  <w:t>Bagn</w:t>
                </w:r>
              </w:sdtContent>
            </w:sdt>
            <w:bookmarkEnd w:id="4"/>
          </w:p>
          <w:p w14:paraId="1803A09D" w14:textId="77777777" w:rsidR="00BF243D" w:rsidRPr="00260F84" w:rsidRDefault="00BF243D" w:rsidP="00003BCE">
            <w:pPr>
              <w:rPr>
                <w:rFonts w:cs="Arial"/>
              </w:rPr>
            </w:pPr>
          </w:p>
        </w:tc>
        <w:tc>
          <w:tcPr>
            <w:tcW w:w="2994" w:type="dxa"/>
            <w:vAlign w:val="center"/>
          </w:tcPr>
          <w:p w14:paraId="5E3558A3" w14:textId="27935A60" w:rsidR="00BF243D" w:rsidRPr="00260F84" w:rsidRDefault="00C60EA4" w:rsidP="00003BCE">
            <w:pPr>
              <w:rPr>
                <w:rFonts w:cs="Arial"/>
                <w:vanish/>
              </w:rPr>
            </w:pPr>
            <w:sdt>
              <w:sdtPr>
                <w:rPr>
                  <w:rFonts w:cs="Arial"/>
                  <w:vanish/>
                </w:rPr>
                <w:alias w:val="Sgr_Beskrivelse"/>
                <w:tag w:val="Sgr_Beskrivelse"/>
                <w:id w:val="289304736"/>
                <w:dataBinding w:xpath="/document/body/Sgr_Beskrivelse" w:storeItemID="{C98F5539-33F1-4BC3-89C2-B4EDF3932EAD}"/>
                <w:text/>
              </w:sdtPr>
              <w:sdtEndPr/>
              <w:sdtContent>
                <w:bookmarkStart w:id="5" w:name="Sgr_Beskrivelse"/>
                <w:r>
                  <w:rPr>
                    <w:rFonts w:cs="Arial"/>
                    <w:vanish/>
                  </w:rPr>
                  <w:t xml:space="preserve"> </w:t>
                </w:r>
              </w:sdtContent>
            </w:sdt>
            <w:bookmarkEnd w:id="5"/>
          </w:p>
          <w:p w14:paraId="3F96487F" w14:textId="492F5759" w:rsidR="00BF243D" w:rsidRPr="00260F84" w:rsidRDefault="00C60EA4" w:rsidP="00003BCE">
            <w:pPr>
              <w:rPr>
                <w:rFonts w:cs="Arial"/>
                <w:vanish/>
              </w:rPr>
            </w:pPr>
            <w:sdt>
              <w:sdtPr>
                <w:rPr>
                  <w:rFonts w:cs="Arial"/>
                  <w:vanish/>
                </w:rPr>
                <w:alias w:val="Spg_Beskrivelse"/>
                <w:tag w:val="Spg_Beskrivelse"/>
                <w:id w:val="26975703"/>
                <w:dataBinding w:xpath="/document/body/Spg_Beskrivelse" w:storeItemID="{C98F5539-33F1-4BC3-89C2-B4EDF3932EAD}"/>
                <w:text/>
              </w:sdtPr>
              <w:sdtEndPr/>
              <w:sdtContent>
                <w:bookmarkStart w:id="6" w:name="Spg_Beskrivelse"/>
                <w:r>
                  <w:rPr>
                    <w:rFonts w:cs="Arial"/>
                    <w:vanish/>
                  </w:rPr>
                  <w:t xml:space="preserve"> </w:t>
                </w:r>
              </w:sdtContent>
            </w:sdt>
            <w:bookmarkEnd w:id="6"/>
          </w:p>
        </w:tc>
      </w:tr>
      <w:tr w:rsidR="00BF243D" w:rsidRPr="00260F84" w14:paraId="1D9B8B2E" w14:textId="77777777" w:rsidTr="001643C2">
        <w:trPr>
          <w:trHeight w:val="266"/>
        </w:trPr>
        <w:tc>
          <w:tcPr>
            <w:tcW w:w="2694" w:type="dxa"/>
          </w:tcPr>
          <w:p w14:paraId="47738317" w14:textId="77777777" w:rsidR="00BF243D" w:rsidRPr="00260F84" w:rsidRDefault="00BF243D" w:rsidP="00003BCE">
            <w:pPr>
              <w:rPr>
                <w:rFonts w:cs="Arial"/>
                <w:sz w:val="20"/>
                <w:szCs w:val="20"/>
              </w:rPr>
            </w:pPr>
            <w:r w:rsidRPr="00260F84">
              <w:rPr>
                <w:rFonts w:cs="Arial"/>
                <w:sz w:val="20"/>
                <w:szCs w:val="20"/>
              </w:rPr>
              <w:t>Deres ref.:</w:t>
            </w:r>
          </w:p>
        </w:tc>
        <w:tc>
          <w:tcPr>
            <w:tcW w:w="4377" w:type="dxa"/>
          </w:tcPr>
          <w:p w14:paraId="3578E06C" w14:textId="77777777" w:rsidR="00BF243D" w:rsidRPr="00260F84" w:rsidRDefault="00BF243D" w:rsidP="00003BCE">
            <w:pPr>
              <w:rPr>
                <w:rFonts w:cs="Arial"/>
                <w:sz w:val="20"/>
                <w:szCs w:val="20"/>
              </w:rPr>
            </w:pPr>
            <w:r w:rsidRPr="00260F84">
              <w:rPr>
                <w:rFonts w:cs="Arial"/>
                <w:sz w:val="20"/>
                <w:szCs w:val="20"/>
              </w:rPr>
              <w:t xml:space="preserve">Vår ref.: </w:t>
            </w:r>
          </w:p>
        </w:tc>
        <w:tc>
          <w:tcPr>
            <w:tcW w:w="2994" w:type="dxa"/>
          </w:tcPr>
          <w:p w14:paraId="79466B9E" w14:textId="77777777" w:rsidR="00BF243D" w:rsidRPr="00260F84" w:rsidRDefault="00BF243D" w:rsidP="00003BCE">
            <w:pPr>
              <w:rPr>
                <w:rFonts w:cs="Arial"/>
                <w:sz w:val="20"/>
                <w:szCs w:val="20"/>
              </w:rPr>
            </w:pPr>
            <w:r w:rsidRPr="00260F84">
              <w:rPr>
                <w:rFonts w:cs="Arial"/>
                <w:sz w:val="20"/>
                <w:szCs w:val="20"/>
              </w:rPr>
              <w:t>Dato:</w:t>
            </w:r>
          </w:p>
        </w:tc>
      </w:tr>
      <w:tr w:rsidR="00BF243D" w:rsidRPr="00260F84" w14:paraId="3439D228" w14:textId="77777777" w:rsidTr="001643C2">
        <w:trPr>
          <w:hidden/>
        </w:trPr>
        <w:tc>
          <w:tcPr>
            <w:tcW w:w="2694" w:type="dxa"/>
          </w:tcPr>
          <w:p w14:paraId="73372412" w14:textId="7D463909" w:rsidR="00BF243D" w:rsidRPr="00260F84" w:rsidRDefault="00C60EA4" w:rsidP="00003BCE">
            <w:pPr>
              <w:rPr>
                <w:rFonts w:cs="Arial"/>
                <w:vanish/>
                <w:sz w:val="20"/>
                <w:szCs w:val="20"/>
              </w:rPr>
            </w:pPr>
            <w:sdt>
              <w:sdtPr>
                <w:rPr>
                  <w:rFonts w:cs="Arial"/>
                  <w:noProof/>
                  <w:vanish/>
                  <w:sz w:val="20"/>
                  <w:szCs w:val="20"/>
                </w:rPr>
                <w:alias w:val="Sdm_AMReferanse"/>
                <w:tag w:val="Sdm_AMReferanse"/>
                <w:id w:val="48451922"/>
                <w:dataBinding w:xpath="/document/body/Sdm_AMReferanse" w:storeItemID="{C98F5539-33F1-4BC3-89C2-B4EDF3932EAD}"/>
                <w:text/>
              </w:sdtPr>
              <w:sdtEndPr/>
              <w:sdtContent>
                <w:bookmarkStart w:id="7" w:name="Sdm_AMReferanse"/>
                <w:r>
                  <w:rPr>
                    <w:rFonts w:cs="Arial"/>
                    <w:noProof/>
                    <w:vanish/>
                    <w:sz w:val="20"/>
                    <w:szCs w:val="20"/>
                  </w:rPr>
                  <w:t xml:space="preserve"> </w:t>
                </w:r>
              </w:sdtContent>
            </w:sdt>
            <w:bookmarkEnd w:id="7"/>
          </w:p>
        </w:tc>
        <w:tc>
          <w:tcPr>
            <w:tcW w:w="4377" w:type="dxa"/>
          </w:tcPr>
          <w:p w14:paraId="256FC7DE" w14:textId="0D1F9A45" w:rsidR="00BF243D" w:rsidRPr="00260F84" w:rsidRDefault="00C60EA4" w:rsidP="00003BCE">
            <w:pPr>
              <w:rPr>
                <w:rFonts w:cs="Arial"/>
                <w:sz w:val="20"/>
                <w:szCs w:val="20"/>
              </w:rPr>
            </w:pPr>
            <w:sdt>
              <w:sdtPr>
                <w:rPr>
                  <w:rFonts w:cs="Arial"/>
                  <w:noProof/>
                  <w:sz w:val="20"/>
                  <w:szCs w:val="20"/>
                </w:rPr>
                <w:alias w:val="Sas_ArkivSakID"/>
                <w:tag w:val="Sas_ArkivSakID"/>
                <w:id w:val="94166264"/>
                <w:dataBinding w:xpath="/document/body/Sas_ArkivSakID" w:storeItemID="{C98F5539-33F1-4BC3-89C2-B4EDF3932EAD}"/>
                <w:text/>
              </w:sdtPr>
              <w:sdtEndPr/>
              <w:sdtContent>
                <w:bookmarkStart w:id="8" w:name="Sas_ArkivSakID"/>
                <w:r w:rsidR="00BF243D" w:rsidRPr="00260F84">
                  <w:rPr>
                    <w:rFonts w:cs="Arial"/>
                    <w:noProof/>
                    <w:sz w:val="20"/>
                    <w:szCs w:val="20"/>
                  </w:rPr>
                  <w:t>24/15499</w:t>
                </w:r>
              </w:sdtContent>
            </w:sdt>
            <w:bookmarkEnd w:id="8"/>
            <w:r w:rsidR="00BF243D" w:rsidRPr="00260F84">
              <w:rPr>
                <w:rFonts w:cs="Arial"/>
                <w:noProof/>
                <w:sz w:val="20"/>
                <w:szCs w:val="20"/>
              </w:rPr>
              <w:t xml:space="preserve"> - </w:t>
            </w:r>
            <w:sdt>
              <w:sdtPr>
                <w:rPr>
                  <w:rFonts w:cs="Arial"/>
                  <w:noProof/>
                  <w:sz w:val="20"/>
                  <w:szCs w:val="20"/>
                </w:rPr>
                <w:alias w:val="Sdo_DokNr"/>
                <w:tag w:val="Sdo_DokNr"/>
                <w:id w:val="288402723"/>
                <w:dataBinding w:xpath="/document/body/Sdo_DokNr" w:storeItemID="{C98F5539-33F1-4BC3-89C2-B4EDF3932EAD}"/>
                <w:text/>
              </w:sdtPr>
              <w:sdtEndPr/>
              <w:sdtContent>
                <w:bookmarkStart w:id="9" w:name="Sdo_DokNr"/>
                <w:r w:rsidR="00BF243D" w:rsidRPr="00260F84">
                  <w:rPr>
                    <w:rFonts w:cs="Arial"/>
                    <w:noProof/>
                    <w:sz w:val="20"/>
                    <w:szCs w:val="20"/>
                  </w:rPr>
                  <w:t>1</w:t>
                </w:r>
              </w:sdtContent>
            </w:sdt>
            <w:bookmarkEnd w:id="9"/>
            <w:r w:rsidR="00CF17CC">
              <w:rPr>
                <w:rFonts w:cs="Arial"/>
                <w:sz w:val="20"/>
                <w:szCs w:val="20"/>
              </w:rPr>
              <w:t xml:space="preserve"> </w:t>
            </w:r>
          </w:p>
        </w:tc>
        <w:sdt>
          <w:sdtPr>
            <w:rPr>
              <w:rFonts w:cs="Arial"/>
              <w:sz w:val="20"/>
              <w:szCs w:val="20"/>
            </w:rPr>
            <w:alias w:val="Sdo_DokDato"/>
            <w:tag w:val="Sdo_DokDato"/>
            <w:id w:val="199906483"/>
            <w:placeholder>
              <w:docPart w:val="DefaultPlaceholder_-1854013440"/>
            </w:placeholder>
            <w:dataBinding w:xpath="/document/body/Sdo_DokDato" w:storeItemID="{C98F5539-33F1-4BC3-89C2-B4EDF3932EAD}"/>
            <w:text/>
          </w:sdtPr>
          <w:sdtEndPr/>
          <w:sdtContent>
            <w:bookmarkStart w:id="10" w:name="Sdo_DokDato" w:displacedByCustomXml="prev"/>
            <w:tc>
              <w:tcPr>
                <w:tcW w:w="2994" w:type="dxa"/>
              </w:tcPr>
              <w:p w14:paraId="4C5356E8" w14:textId="09850451" w:rsidR="00BF243D" w:rsidRPr="00260F84" w:rsidRDefault="001643C2" w:rsidP="00D05E47">
                <w:pPr>
                  <w:rPr>
                    <w:rFonts w:cs="Arial"/>
                    <w:sz w:val="20"/>
                    <w:szCs w:val="20"/>
                  </w:rPr>
                </w:pPr>
                <w:r w:rsidRPr="00260F84">
                  <w:rPr>
                    <w:rFonts w:cs="Arial"/>
                    <w:sz w:val="20"/>
                    <w:szCs w:val="20"/>
                  </w:rPr>
                  <w:t>06.01.2025</w:t>
                </w:r>
              </w:p>
            </w:tc>
          </w:sdtContent>
        </w:sdt>
        <w:bookmarkEnd w:id="10"/>
      </w:tr>
    </w:tbl>
    <w:p w14:paraId="29401423" w14:textId="77777777" w:rsidR="00BF243D" w:rsidRPr="00260F84" w:rsidRDefault="00BF243D">
      <w:pPr>
        <w:rPr>
          <w:rFonts w:cs="Arial"/>
        </w:rPr>
      </w:pPr>
    </w:p>
    <w:p w14:paraId="1A5140C2" w14:textId="77777777" w:rsidR="00B573C0" w:rsidRPr="00260F84" w:rsidRDefault="00B573C0" w:rsidP="008A6E57">
      <w:pPr>
        <w:rPr>
          <w:rFonts w:cs="Arial"/>
        </w:rPr>
      </w:pPr>
    </w:p>
    <w:p w14:paraId="3A2E153D" w14:textId="77777777" w:rsidR="00BA36B6" w:rsidRPr="00F012C2" w:rsidRDefault="00C60EA4" w:rsidP="00F012C2">
      <w:pPr>
        <w:pStyle w:val="Overskrift1"/>
        <w:rPr>
          <w:sz w:val="24"/>
          <w:szCs w:val="24"/>
        </w:rPr>
      </w:pPr>
      <w:sdt>
        <w:sdtPr>
          <w:rPr>
            <w:sz w:val="24"/>
            <w:szCs w:val="24"/>
          </w:rPr>
          <w:alias w:val="Sdo_Tittel"/>
          <w:tag w:val="Sdo_Tittel"/>
          <w:id w:val="66397810"/>
          <w:dataBinding w:xpath="/document/body/Sdo_Tittel" w:storeItemID="{C98F5539-33F1-4BC3-89C2-B4EDF3932EAD}"/>
          <w:text/>
        </w:sdtPr>
        <w:sdtEndPr/>
        <w:sdtContent>
          <w:bookmarkStart w:id="11" w:name="Sdo_Tittel"/>
          <w:r w:rsidR="00BA36B6" w:rsidRPr="00F012C2">
            <w:rPr>
              <w:sz w:val="24"/>
              <w:szCs w:val="24"/>
            </w:rPr>
            <w:t>Høringsbrev</w:t>
          </w:r>
        </w:sdtContent>
      </w:sdt>
      <w:bookmarkEnd w:id="11"/>
    </w:p>
    <w:p w14:paraId="14F198EF" w14:textId="77777777" w:rsidR="00BA36B6" w:rsidRPr="00AE3660" w:rsidRDefault="00C60EA4" w:rsidP="00AE3660">
      <w:pPr>
        <w:pStyle w:val="Overskrift2"/>
        <w:rPr>
          <w:sz w:val="24"/>
          <w:szCs w:val="24"/>
        </w:rPr>
      </w:pPr>
      <w:sdt>
        <w:sdtPr>
          <w:rPr>
            <w:sz w:val="24"/>
            <w:szCs w:val="24"/>
          </w:rPr>
          <w:alias w:val="Sdo_Tittel2"/>
          <w:tag w:val="Sdo_Tittel2"/>
          <w:id w:val="-116757847"/>
          <w:dataBinding w:xpath="/document/body/Sdo_Tittel2" w:storeItemID="{C98F5539-33F1-4BC3-89C2-B4EDF3932EAD}"/>
          <w:text/>
        </w:sdtPr>
        <w:sdtEndPr/>
        <w:sdtContent>
          <w:bookmarkStart w:id="12" w:name="Sdo_Tittel2"/>
          <w:r w:rsidR="00BA36B6" w:rsidRPr="00AE3660">
            <w:rPr>
              <w:sz w:val="24"/>
              <w:szCs w:val="24"/>
            </w:rPr>
            <w:t>Forslag om endring av forskrift om minsteareal for elg i Ringerike kommune</w:t>
          </w:r>
        </w:sdtContent>
      </w:sdt>
      <w:bookmarkEnd w:id="12"/>
    </w:p>
    <w:p w14:paraId="1384BF26" w14:textId="77777777" w:rsidR="009D7AC5" w:rsidRPr="00260F84" w:rsidRDefault="009D7AC5">
      <w:pPr>
        <w:rPr>
          <w:rFonts w:cs="Arial"/>
        </w:rPr>
      </w:pPr>
    </w:p>
    <w:p w14:paraId="4CD19FA9" w14:textId="4BEBF496" w:rsidR="00E90E7F" w:rsidRDefault="00E90E7F" w:rsidP="00E90E7F">
      <w:pPr>
        <w:rPr>
          <w:rFonts w:ascii="Aptos Display" w:eastAsia="Calibri" w:hAnsi="Aptos Display" w:cs="Times New Roman"/>
          <w:b/>
          <w:bCs/>
          <w:color w:val="000000"/>
          <w:kern w:val="2"/>
          <w14:ligatures w14:val="standardContextual"/>
        </w:rPr>
      </w:pPr>
      <w:r w:rsidRPr="00E90E7F">
        <w:rPr>
          <w:rFonts w:ascii="Aptos" w:eastAsia="Aptos" w:hAnsi="Aptos" w:cs="Arial"/>
          <w:b/>
          <w:bCs/>
          <w:kern w:val="2"/>
          <w14:ligatures w14:val="standardContextual"/>
        </w:rPr>
        <w:t>Forslag om endring av «Forskrift om minsteareal for jakt etter elg, hjort og rådyr, Ringerike kommune, Buskerud» legges ut på høring</w:t>
      </w:r>
      <w:r w:rsidRPr="00E90E7F">
        <w:rPr>
          <w:rFonts w:ascii="Aptos" w:eastAsia="Aptos" w:hAnsi="Aptos" w:cs="Arial"/>
          <w:kern w:val="2"/>
          <w14:ligatures w14:val="standardContextual"/>
        </w:rPr>
        <w:t xml:space="preserve">. </w:t>
      </w:r>
      <w:r w:rsidRPr="00E90E7F">
        <w:rPr>
          <w:rFonts w:ascii="Aptos Display" w:eastAsia="Calibri" w:hAnsi="Aptos Display" w:cs="Times New Roman"/>
          <w:b/>
          <w:bCs/>
          <w:color w:val="000000"/>
          <w:kern w:val="2"/>
          <w14:ligatures w14:val="standardContextual"/>
        </w:rPr>
        <w:t xml:space="preserve">Høringsfrist settes til </w:t>
      </w:r>
      <w:r w:rsidR="00E775CF">
        <w:rPr>
          <w:rFonts w:ascii="Aptos Display" w:eastAsia="Calibri" w:hAnsi="Aptos Display" w:cs="Times New Roman"/>
          <w:b/>
          <w:bCs/>
          <w:color w:val="000000"/>
          <w:kern w:val="2"/>
          <w14:ligatures w14:val="standardContextual"/>
        </w:rPr>
        <w:t>30</w:t>
      </w:r>
      <w:r w:rsidRPr="00E90E7F">
        <w:rPr>
          <w:rFonts w:ascii="Aptos Display" w:eastAsia="Calibri" w:hAnsi="Aptos Display" w:cs="Times New Roman"/>
          <w:b/>
          <w:bCs/>
          <w:color w:val="000000"/>
          <w:kern w:val="2"/>
          <w14:ligatures w14:val="standardContextual"/>
        </w:rPr>
        <w:t>. januar 2025.</w:t>
      </w:r>
    </w:p>
    <w:p w14:paraId="4AE1D678" w14:textId="77777777" w:rsidR="00A867FF" w:rsidRDefault="00A867FF" w:rsidP="00E90E7F">
      <w:pPr>
        <w:rPr>
          <w:rFonts w:ascii="Aptos Display" w:eastAsia="Calibri" w:hAnsi="Aptos Display" w:cs="Times New Roman"/>
          <w:b/>
          <w:bCs/>
          <w:color w:val="000000"/>
          <w:kern w:val="2"/>
          <w14:ligatures w14:val="standardContextual"/>
        </w:rPr>
      </w:pPr>
    </w:p>
    <w:p w14:paraId="3B4EC333" w14:textId="7660BB2E" w:rsidR="00A867FF" w:rsidRPr="00E90E7F" w:rsidRDefault="00A867FF" w:rsidP="00E90E7F">
      <w:pPr>
        <w:rPr>
          <w:rFonts w:ascii="Aptos" w:eastAsia="Aptos" w:hAnsi="Aptos" w:cs="Arial"/>
          <w:kern w:val="2"/>
          <w14:ligatures w14:val="standardContextual"/>
        </w:rPr>
      </w:pPr>
      <w:r>
        <w:rPr>
          <w:rFonts w:ascii="Aptos Display" w:eastAsia="Calibri" w:hAnsi="Aptos Display" w:cs="Times New Roman"/>
          <w:b/>
          <w:bCs/>
          <w:color w:val="000000"/>
          <w:kern w:val="2"/>
          <w14:ligatures w14:val="standardContextual"/>
        </w:rPr>
        <w:t xml:space="preserve">Forslaget ble lagt fram for </w:t>
      </w:r>
      <w:r w:rsidR="004B6336">
        <w:rPr>
          <w:rFonts w:ascii="Aptos Display" w:eastAsia="Calibri" w:hAnsi="Aptos Display" w:cs="Times New Roman"/>
          <w:b/>
          <w:bCs/>
          <w:color w:val="000000"/>
          <w:kern w:val="2"/>
          <w14:ligatures w14:val="standardContextual"/>
        </w:rPr>
        <w:t xml:space="preserve">Kommunestyret i sak </w:t>
      </w:r>
      <w:r w:rsidR="00297523">
        <w:rPr>
          <w:rFonts w:ascii="Aptos Display" w:eastAsia="Calibri" w:hAnsi="Aptos Display" w:cs="Times New Roman"/>
          <w:b/>
          <w:bCs/>
          <w:color w:val="000000"/>
          <w:kern w:val="2"/>
          <w14:ligatures w14:val="standardContextual"/>
        </w:rPr>
        <w:t>190</w:t>
      </w:r>
      <w:r w:rsidR="004B6336">
        <w:rPr>
          <w:rFonts w:ascii="Aptos Display" w:eastAsia="Calibri" w:hAnsi="Aptos Display" w:cs="Times New Roman"/>
          <w:b/>
          <w:bCs/>
          <w:color w:val="000000"/>
          <w:kern w:val="2"/>
          <w14:ligatures w14:val="standardContextual"/>
        </w:rPr>
        <w:t>/</w:t>
      </w:r>
      <w:r w:rsidR="00297523">
        <w:rPr>
          <w:rFonts w:ascii="Aptos Display" w:eastAsia="Calibri" w:hAnsi="Aptos Display" w:cs="Times New Roman"/>
          <w:b/>
          <w:bCs/>
          <w:color w:val="000000"/>
          <w:kern w:val="2"/>
          <w14:ligatures w14:val="standardContextual"/>
        </w:rPr>
        <w:t>24</w:t>
      </w:r>
      <w:r w:rsidR="004B6336">
        <w:rPr>
          <w:rFonts w:ascii="Aptos Display" w:eastAsia="Calibri" w:hAnsi="Aptos Display" w:cs="Times New Roman"/>
          <w:b/>
          <w:bCs/>
          <w:color w:val="000000"/>
          <w:kern w:val="2"/>
          <w14:ligatures w14:val="standardContextual"/>
        </w:rPr>
        <w:t xml:space="preserve"> den </w:t>
      </w:r>
      <w:r w:rsidR="00E014EC">
        <w:rPr>
          <w:rFonts w:ascii="Aptos Display" w:eastAsia="Calibri" w:hAnsi="Aptos Display" w:cs="Times New Roman"/>
          <w:b/>
          <w:bCs/>
          <w:color w:val="000000"/>
          <w:kern w:val="2"/>
          <w14:ligatures w14:val="standardContextual"/>
        </w:rPr>
        <w:t>13</w:t>
      </w:r>
      <w:r w:rsidR="004B6336">
        <w:rPr>
          <w:rFonts w:ascii="Aptos Display" w:eastAsia="Calibri" w:hAnsi="Aptos Display" w:cs="Times New Roman"/>
          <w:b/>
          <w:bCs/>
          <w:color w:val="000000"/>
          <w:kern w:val="2"/>
          <w14:ligatures w14:val="standardContextual"/>
        </w:rPr>
        <w:t>.</w:t>
      </w:r>
      <w:r w:rsidR="00E014EC">
        <w:rPr>
          <w:rFonts w:ascii="Aptos Display" w:eastAsia="Calibri" w:hAnsi="Aptos Display" w:cs="Times New Roman"/>
          <w:b/>
          <w:bCs/>
          <w:color w:val="000000"/>
          <w:kern w:val="2"/>
          <w14:ligatures w14:val="standardContextual"/>
        </w:rPr>
        <w:t>12</w:t>
      </w:r>
      <w:r w:rsidR="004B6336">
        <w:rPr>
          <w:rFonts w:ascii="Aptos Display" w:eastAsia="Calibri" w:hAnsi="Aptos Display" w:cs="Times New Roman"/>
          <w:b/>
          <w:bCs/>
          <w:color w:val="000000"/>
          <w:kern w:val="2"/>
          <w14:ligatures w14:val="standardContextual"/>
        </w:rPr>
        <w:t>.2024</w:t>
      </w:r>
    </w:p>
    <w:p w14:paraId="20E6E645" w14:textId="77777777" w:rsidR="00E90E7F" w:rsidRPr="00E90E7F" w:rsidRDefault="00E90E7F" w:rsidP="00E90E7F">
      <w:pPr>
        <w:spacing w:after="160" w:line="259" w:lineRule="auto"/>
        <w:ind w:right="1371"/>
        <w:rPr>
          <w:rFonts w:ascii="Aptos" w:eastAsia="Aptos" w:hAnsi="Aptos" w:cs="Arial"/>
          <w:b/>
          <w:bCs/>
          <w:kern w:val="2"/>
          <w:sz w:val="28"/>
          <w:szCs w:val="28"/>
          <w14:ligatures w14:val="standardContextual"/>
        </w:rPr>
      </w:pPr>
    </w:p>
    <w:p w14:paraId="551CB0AB" w14:textId="77777777" w:rsidR="00E90E7F" w:rsidRPr="00E90E7F" w:rsidRDefault="00E90E7F" w:rsidP="00E90E7F">
      <w:pPr>
        <w:spacing w:after="160" w:line="259" w:lineRule="auto"/>
        <w:ind w:right="1371"/>
        <w:rPr>
          <w:rFonts w:ascii="Aptos Display" w:eastAsia="Calibri" w:hAnsi="Aptos Display" w:cs="Aptos Display"/>
          <w:b/>
          <w:bCs/>
          <w:color w:val="000000"/>
          <w:kern w:val="2"/>
          <w14:ligatures w14:val="standardContextual"/>
        </w:rPr>
      </w:pPr>
      <w:r w:rsidRPr="00E90E7F">
        <w:rPr>
          <w:rFonts w:ascii="Aptos" w:eastAsia="Aptos" w:hAnsi="Aptos" w:cs="Arial"/>
          <w:b/>
          <w:bCs/>
          <w:kern w:val="2"/>
          <w:sz w:val="28"/>
          <w:szCs w:val="28"/>
          <w14:ligatures w14:val="standardContextual"/>
        </w:rPr>
        <w:t>Saksopplysninger</w:t>
      </w:r>
    </w:p>
    <w:p w14:paraId="48B27486" w14:textId="77777777" w:rsidR="00E90E7F" w:rsidRPr="00E90E7F" w:rsidRDefault="00E90E7F" w:rsidP="00E90E7F">
      <w:pPr>
        <w:spacing w:after="160"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Minstearealet for en art skal ligge til grunn for tildeling av fellingstillatelser, og som minsteareal for oppretting av nye vald. Minstearealet er kommunens viktigste virkemiddel for bestandsregulering. Kommunen ønsker å sette ned minstearealet for elg i bestemte deler av kommunen på bakgrunn av to søknader fra to forskjellige valdledere, og dokumentasjon på vedvarende beiteskader og påkjørsler i disse områdene. </w:t>
      </w:r>
    </w:p>
    <w:p w14:paraId="012D21CF" w14:textId="77777777" w:rsidR="00E90E7F" w:rsidRPr="00E90E7F" w:rsidRDefault="00E90E7F" w:rsidP="00E90E7F">
      <w:pPr>
        <w:spacing w:before="1" w:line="242" w:lineRule="auto"/>
        <w:rPr>
          <w:rFonts w:ascii="Aptos" w:eastAsia="Yu Gothic" w:hAnsi="Aptos" w:cs="Arial"/>
          <w:kern w:val="2"/>
          <w14:ligatures w14:val="standardContextual"/>
        </w:rPr>
      </w:pPr>
      <w:r w:rsidRPr="00E90E7F">
        <w:rPr>
          <w:rFonts w:ascii="Aptos" w:eastAsia="Yu Gothic" w:hAnsi="Aptos" w:cs="Arial"/>
          <w:kern w:val="2"/>
          <w14:ligatures w14:val="standardContextual"/>
        </w:rPr>
        <w:t xml:space="preserve">Søknadene om å få satt ned minsteareal for elg ble sendt inn av valdleder for elgvald Ruud/Brekkebygda og valdleder for elgvald Nes nord-øst. Valdet </w:t>
      </w:r>
      <w:r w:rsidRPr="00E90E7F">
        <w:rPr>
          <w:rFonts w:ascii="Aptos" w:eastAsia="Yu Gothic" w:hAnsi="Aptos" w:cs="Arial"/>
          <w:b/>
          <w:bCs/>
          <w:kern w:val="2"/>
          <w14:ligatures w14:val="standardContextual"/>
        </w:rPr>
        <w:t>Ruud/Brekkebygda</w:t>
      </w:r>
      <w:r w:rsidRPr="00E90E7F">
        <w:rPr>
          <w:rFonts w:ascii="Aptos" w:eastAsia="Yu Gothic" w:hAnsi="Aptos" w:cs="Arial"/>
          <w:kern w:val="2"/>
          <w14:ligatures w14:val="standardContextual"/>
        </w:rPr>
        <w:t xml:space="preserve"> </w:t>
      </w:r>
      <w:r w:rsidRPr="00E90E7F">
        <w:rPr>
          <w:rFonts w:ascii="Aptos" w:eastAsia="Yu Gothic" w:hAnsi="Aptos" w:cs="Arial"/>
          <w:color w:val="0C0C0C"/>
          <w:kern w:val="2"/>
          <w14:ligatures w14:val="standardContextual"/>
        </w:rPr>
        <w:t xml:space="preserve">ligger </w:t>
      </w:r>
      <w:r w:rsidRPr="00E90E7F">
        <w:rPr>
          <w:rFonts w:ascii="Aptos" w:eastAsia="Yu Gothic" w:hAnsi="Aptos" w:cs="Arial"/>
          <w:kern w:val="2"/>
          <w14:ligatures w14:val="standardContextual"/>
        </w:rPr>
        <w:t xml:space="preserve">i Brekkebygda, nord-vest </w:t>
      </w:r>
      <w:r w:rsidRPr="00E90E7F">
        <w:rPr>
          <w:rFonts w:ascii="Aptos" w:eastAsia="Yu Gothic" w:hAnsi="Aptos" w:cs="Arial"/>
          <w:color w:val="151515"/>
          <w:kern w:val="2"/>
          <w14:ligatures w14:val="standardContextual"/>
        </w:rPr>
        <w:t xml:space="preserve">for </w:t>
      </w:r>
      <w:r w:rsidRPr="00E90E7F">
        <w:rPr>
          <w:rFonts w:ascii="Aptos" w:eastAsia="Yu Gothic" w:hAnsi="Aptos" w:cs="Arial"/>
          <w:kern w:val="2"/>
          <w14:ligatures w14:val="standardContextual"/>
        </w:rPr>
        <w:t xml:space="preserve">Sokna, </w:t>
      </w:r>
      <w:r w:rsidRPr="00E90E7F">
        <w:rPr>
          <w:rFonts w:ascii="Aptos" w:eastAsia="Yu Gothic" w:hAnsi="Aptos" w:cs="Arial"/>
          <w:color w:val="0C0C0C"/>
          <w:kern w:val="2"/>
          <w14:ligatures w14:val="standardContextual"/>
        </w:rPr>
        <w:t xml:space="preserve">og </w:t>
      </w:r>
      <w:r w:rsidRPr="00E90E7F">
        <w:rPr>
          <w:rFonts w:ascii="Aptos" w:eastAsia="Yu Gothic" w:hAnsi="Aptos" w:cs="Arial"/>
          <w:kern w:val="2"/>
          <w14:ligatures w14:val="standardContextual"/>
        </w:rPr>
        <w:t xml:space="preserve">grenser mot </w:t>
      </w:r>
      <w:r w:rsidRPr="00E90E7F">
        <w:rPr>
          <w:rFonts w:ascii="Aptos" w:eastAsia="Yu Gothic" w:hAnsi="Aptos" w:cs="Arial"/>
          <w:color w:val="0F0F0F"/>
          <w:kern w:val="2"/>
          <w14:ligatures w14:val="standardContextual"/>
        </w:rPr>
        <w:t xml:space="preserve">Flå </w:t>
      </w:r>
      <w:r w:rsidRPr="00E90E7F">
        <w:rPr>
          <w:rFonts w:ascii="Aptos" w:eastAsia="Yu Gothic" w:hAnsi="Aptos" w:cs="Arial"/>
          <w:kern w:val="2"/>
          <w14:ligatures w14:val="standardContextual"/>
        </w:rPr>
        <w:t xml:space="preserve">kommune </w:t>
      </w:r>
      <w:r w:rsidRPr="00E90E7F">
        <w:rPr>
          <w:rFonts w:ascii="Aptos" w:eastAsia="Yu Gothic" w:hAnsi="Aptos" w:cs="Arial"/>
          <w:color w:val="0E0E0E"/>
          <w:kern w:val="2"/>
          <w14:ligatures w14:val="standardContextual"/>
        </w:rPr>
        <w:t xml:space="preserve">i </w:t>
      </w:r>
      <w:r w:rsidRPr="00E90E7F">
        <w:rPr>
          <w:rFonts w:ascii="Aptos" w:eastAsia="Yu Gothic" w:hAnsi="Aptos" w:cs="Arial"/>
          <w:kern w:val="2"/>
          <w14:ligatures w14:val="standardContextual"/>
        </w:rPr>
        <w:t xml:space="preserve">nord-vest </w:t>
      </w:r>
      <w:r w:rsidRPr="00E90E7F">
        <w:rPr>
          <w:rFonts w:ascii="Aptos" w:eastAsia="Yu Gothic" w:hAnsi="Aptos" w:cs="Arial"/>
          <w:color w:val="0F0F0F"/>
          <w:kern w:val="2"/>
          <w14:ligatures w14:val="standardContextual"/>
        </w:rPr>
        <w:t xml:space="preserve">og </w:t>
      </w:r>
      <w:r w:rsidRPr="00E90E7F">
        <w:rPr>
          <w:rFonts w:ascii="Aptos" w:eastAsia="Yu Gothic" w:hAnsi="Aptos" w:cs="Arial"/>
          <w:kern w:val="2"/>
          <w14:ligatures w14:val="standardContextual"/>
        </w:rPr>
        <w:t xml:space="preserve">Strømsoddbygda </w:t>
      </w:r>
      <w:r w:rsidRPr="00E90E7F">
        <w:rPr>
          <w:rFonts w:ascii="Aptos" w:eastAsia="Yu Gothic" w:hAnsi="Aptos" w:cs="Arial"/>
          <w:color w:val="131313"/>
          <w:kern w:val="2"/>
          <w14:ligatures w14:val="standardContextual"/>
        </w:rPr>
        <w:t xml:space="preserve">i </w:t>
      </w:r>
      <w:r w:rsidRPr="00E90E7F">
        <w:rPr>
          <w:rFonts w:ascii="Aptos" w:eastAsia="Yu Gothic" w:hAnsi="Aptos" w:cs="Arial"/>
          <w:kern w:val="2"/>
          <w14:ligatures w14:val="standardContextual"/>
        </w:rPr>
        <w:t xml:space="preserve">øst. Valdet har et totalt tellende areal på 55.555 dekar. Valdet er et enkeltvald </w:t>
      </w:r>
      <w:r w:rsidRPr="00E90E7F">
        <w:rPr>
          <w:rFonts w:ascii="Aptos" w:eastAsia="Yu Gothic" w:hAnsi="Aptos" w:cs="Arial"/>
          <w:i/>
          <w:iCs/>
          <w:kern w:val="2"/>
          <w14:ligatures w14:val="standardContextual"/>
        </w:rPr>
        <w:t>uten</w:t>
      </w:r>
      <w:r w:rsidRPr="00E90E7F">
        <w:rPr>
          <w:rFonts w:ascii="Aptos" w:eastAsia="Yu Gothic" w:hAnsi="Aptos" w:cs="Arial"/>
          <w:kern w:val="2"/>
          <w14:ligatures w14:val="standardContextual"/>
        </w:rPr>
        <w:t xml:space="preserve"> bestandsplan. Valdet </w:t>
      </w:r>
      <w:r w:rsidRPr="00E90E7F">
        <w:rPr>
          <w:rFonts w:ascii="Aptos" w:eastAsia="Yu Gothic" w:hAnsi="Aptos" w:cs="Arial"/>
          <w:b/>
          <w:bCs/>
          <w:kern w:val="2"/>
          <w14:ligatures w14:val="standardContextual"/>
        </w:rPr>
        <w:t>Nes nord-øst</w:t>
      </w:r>
      <w:r w:rsidRPr="00E90E7F">
        <w:rPr>
          <w:rFonts w:ascii="Aptos" w:eastAsia="Yu Gothic" w:hAnsi="Aptos" w:cs="Arial"/>
          <w:kern w:val="2"/>
          <w14:ligatures w14:val="standardContextual"/>
        </w:rPr>
        <w:t xml:space="preserve"> ligger på begge sider av elva Begna, fra 150 til </w:t>
      </w:r>
      <w:proofErr w:type="spellStart"/>
      <w:r w:rsidRPr="00E90E7F">
        <w:rPr>
          <w:rFonts w:ascii="Aptos" w:eastAsia="Yu Gothic" w:hAnsi="Aptos" w:cs="Arial"/>
          <w:kern w:val="2"/>
          <w14:ligatures w14:val="standardContextual"/>
        </w:rPr>
        <w:t>ca</w:t>
      </w:r>
      <w:proofErr w:type="spellEnd"/>
      <w:r w:rsidRPr="00E90E7F">
        <w:rPr>
          <w:rFonts w:ascii="Aptos" w:eastAsia="Yu Gothic" w:hAnsi="Aptos" w:cs="Arial"/>
          <w:kern w:val="2"/>
          <w14:ligatures w14:val="standardContextual"/>
        </w:rPr>
        <w:t xml:space="preserve"> 700 moh. Det grenser mot Søndre Land i øst og Sør-Aurdal i nord. </w:t>
      </w:r>
      <w:proofErr w:type="spellStart"/>
      <w:r w:rsidRPr="00E90E7F">
        <w:rPr>
          <w:rFonts w:ascii="Aptos" w:eastAsia="Yu Gothic" w:hAnsi="Aptos" w:cs="Arial"/>
          <w:kern w:val="2"/>
          <w14:ligatures w14:val="standardContextual"/>
        </w:rPr>
        <w:t>Ca</w:t>
      </w:r>
      <w:proofErr w:type="spellEnd"/>
      <w:r w:rsidRPr="00E90E7F">
        <w:rPr>
          <w:rFonts w:ascii="Aptos" w:eastAsia="Yu Gothic" w:hAnsi="Aptos" w:cs="Arial"/>
          <w:kern w:val="2"/>
          <w14:ligatures w14:val="standardContextual"/>
        </w:rPr>
        <w:t xml:space="preserve"> 20 % av arealet ligger i Sør-Aurdal kommune, og valdet har et totalt tellende areal på 86 310 dekar. Valdet er et storvald </w:t>
      </w:r>
      <w:r w:rsidRPr="00E90E7F">
        <w:rPr>
          <w:rFonts w:ascii="Aptos" w:eastAsia="Yu Gothic" w:hAnsi="Aptos" w:cs="Arial"/>
          <w:i/>
          <w:iCs/>
          <w:kern w:val="2"/>
          <w14:ligatures w14:val="standardContextual"/>
        </w:rPr>
        <w:t xml:space="preserve">med </w:t>
      </w:r>
      <w:r w:rsidRPr="00E90E7F">
        <w:rPr>
          <w:rFonts w:ascii="Aptos" w:eastAsia="Yu Gothic" w:hAnsi="Aptos" w:cs="Arial"/>
          <w:kern w:val="2"/>
          <w14:ligatures w14:val="standardContextual"/>
        </w:rPr>
        <w:t xml:space="preserve">bestandsplan. </w:t>
      </w:r>
    </w:p>
    <w:p w14:paraId="3B76AF9B" w14:textId="77777777" w:rsidR="00E90E7F" w:rsidRPr="00E90E7F" w:rsidRDefault="00E90E7F" w:rsidP="00E90E7F">
      <w:pPr>
        <w:spacing w:before="1" w:line="242" w:lineRule="auto"/>
        <w:rPr>
          <w:rFonts w:ascii="Aptos" w:eastAsia="Yu Gothic" w:hAnsi="Aptos" w:cs="Arial"/>
          <w:kern w:val="2"/>
          <w14:ligatures w14:val="standardContextual"/>
        </w:rPr>
      </w:pPr>
    </w:p>
    <w:p w14:paraId="533BA9FF" w14:textId="77777777" w:rsidR="00E90E7F" w:rsidRPr="00E90E7F" w:rsidRDefault="00E90E7F" w:rsidP="00E90E7F">
      <w:pPr>
        <w:spacing w:after="160"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Dagens minsteareal er 3 000 dekar for elg i hele kommunen. I år ble bestandsplaner for storvaldene revidert for ny periode 2024-2027, hvor det i begge vald ble godkjent 3 000 dekar bak hver fellingstillatelse av kommunen. Dette er en økning fra tidligere 2 300 og 2 500 daa i bakgrunnsareal for valdene, noe som har vært deres gjeldende bakgrunnsareal i flere år. Grunnen til at det ble godkjent lavere bakgrunnsareal tidligere år er pga. bruk av </w:t>
      </w:r>
      <w:proofErr w:type="spellStart"/>
      <w:r w:rsidRPr="00E90E7F">
        <w:rPr>
          <w:rFonts w:ascii="Aptos" w:eastAsia="Aptos" w:hAnsi="Aptos" w:cs="Arial"/>
          <w:kern w:val="2"/>
          <w14:ligatures w14:val="standardContextual"/>
        </w:rPr>
        <w:t>fraviksregelen</w:t>
      </w:r>
      <w:proofErr w:type="spellEnd"/>
      <w:r w:rsidRPr="00E90E7F">
        <w:rPr>
          <w:rFonts w:ascii="Aptos" w:eastAsia="Aptos" w:hAnsi="Aptos" w:cs="Arial"/>
          <w:kern w:val="2"/>
          <w14:ligatures w14:val="standardContextual"/>
        </w:rPr>
        <w:t xml:space="preserve"> i §7 i Forskrift om forvaltning av hjortevilt. </w:t>
      </w:r>
      <w:proofErr w:type="spellStart"/>
      <w:r w:rsidRPr="00E90E7F">
        <w:rPr>
          <w:rFonts w:ascii="Aptos" w:eastAsia="Aptos" w:hAnsi="Aptos" w:cs="Arial"/>
          <w:kern w:val="2"/>
          <w14:ligatures w14:val="standardContextual"/>
        </w:rPr>
        <w:t>Fraviksregelen</w:t>
      </w:r>
      <w:proofErr w:type="spellEnd"/>
      <w:r w:rsidRPr="00E90E7F">
        <w:rPr>
          <w:rFonts w:ascii="Aptos" w:eastAsia="Aptos" w:hAnsi="Aptos" w:cs="Arial"/>
          <w:kern w:val="2"/>
          <w14:ligatures w14:val="standardContextual"/>
        </w:rPr>
        <w:t xml:space="preserve"> skal brukes unntaksvis, fortrinnsvis ett år </w:t>
      </w:r>
      <w:r w:rsidRPr="00E90E7F">
        <w:rPr>
          <w:rFonts w:ascii="Aptos" w:eastAsia="Aptos" w:hAnsi="Aptos" w:cs="Arial"/>
          <w:kern w:val="2"/>
          <w14:ligatures w14:val="standardContextual"/>
        </w:rPr>
        <w:lastRenderedPageBreak/>
        <w:t xml:space="preserve">av gangen, og må søkes om. Tilsier situasjonen i hele eller deler av kommunen at man permanent bør fravike minstearealet over lang tid, bør jaktrettshaver vurdere og fremme søknad om forskriftsendring av minstearealet i stedet for å benytte </w:t>
      </w:r>
      <w:proofErr w:type="gramStart"/>
      <w:r w:rsidRPr="00E90E7F">
        <w:rPr>
          <w:rFonts w:ascii="Aptos" w:eastAsia="Aptos" w:hAnsi="Aptos" w:cs="Arial"/>
          <w:kern w:val="2"/>
          <w14:ligatures w14:val="standardContextual"/>
        </w:rPr>
        <w:t>fravik</w:t>
      </w:r>
      <w:proofErr w:type="gramEnd"/>
      <w:r w:rsidRPr="00E90E7F">
        <w:rPr>
          <w:rFonts w:ascii="Aptos" w:eastAsia="Aptos" w:hAnsi="Aptos" w:cs="Arial"/>
          <w:kern w:val="2"/>
          <w14:ligatures w14:val="standardContextual"/>
        </w:rPr>
        <w:t xml:space="preserve"> fra minstearealet i hele planperioden (Ref. Hjorteviltforskriften med kommentar). </w:t>
      </w:r>
    </w:p>
    <w:p w14:paraId="32F57507" w14:textId="77777777" w:rsidR="00E90E7F" w:rsidRPr="00E90E7F" w:rsidRDefault="00E90E7F" w:rsidP="00E90E7F">
      <w:pPr>
        <w:spacing w:after="160"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Etter mottatt klage og søknad fra begge vald etter revideringen, ble det godkjent et bakgrunnsareal på 2 500 dekar for Nes nord øst og 2 000 dekar for Ruud/Brekkebygda for året 2024. </w:t>
      </w:r>
    </w:p>
    <w:p w14:paraId="0D975BC6" w14:textId="77777777" w:rsidR="00E90E7F" w:rsidRPr="00E90E7F" w:rsidRDefault="00E90E7F" w:rsidP="00E90E7F">
      <w:pPr>
        <w:spacing w:after="160"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Forslag om endring av minsteareal må fremmes innen 15. januar, og forskrift må fastsettes innen 15. mars. Fristen for å fastsette minsteareal er tilpasset andre frister i henhold til forskrift om forvaltning av hjortevilt, deriblant å utarbeide og godkjenne bestandsplaner (jf. §6 i Forskrift om forvaltning av hjortevilt).</w:t>
      </w:r>
    </w:p>
    <w:p w14:paraId="02A86053"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Før endringer av minsteareal skal kommunen vurdere følgende:</w:t>
      </w:r>
    </w:p>
    <w:p w14:paraId="1083F5C5"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bestandsutvikling i forhold til kommunens mål</w:t>
      </w:r>
    </w:p>
    <w:p w14:paraId="31784117"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bestandenes størrelse og sammensetning,</w:t>
      </w:r>
    </w:p>
    <w:p w14:paraId="6D65D483"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beitegrunnlag og artens livsvilkår ellers, herunder sesongtrekk,</w:t>
      </w:r>
    </w:p>
    <w:p w14:paraId="76969887"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eventuelle konflikter i forhold til jord-, hage- og skogbruk,</w:t>
      </w:r>
    </w:p>
    <w:p w14:paraId="0A666576"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viltpåkjørsler langs vei og jernbane samt annen irregulær avgang,</w:t>
      </w:r>
    </w:p>
    <w:p w14:paraId="154F216F"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andre mulige konfliktpunkter, for eksempel naturmangfold.</w:t>
      </w:r>
    </w:p>
    <w:p w14:paraId="17C25055" w14:textId="77777777" w:rsidR="00E90E7F" w:rsidRPr="00E90E7F" w:rsidRDefault="00E90E7F" w:rsidP="00E90E7F">
      <w:pPr>
        <w:spacing w:line="259" w:lineRule="auto"/>
        <w:rPr>
          <w:rFonts w:ascii="Aptos" w:eastAsia="Aptos" w:hAnsi="Aptos" w:cs="Arial"/>
          <w:kern w:val="2"/>
          <w14:ligatures w14:val="standardContextual"/>
        </w:rPr>
      </w:pPr>
    </w:p>
    <w:p w14:paraId="1490786A" w14:textId="77777777" w:rsidR="00E90E7F" w:rsidRPr="00E90E7F" w:rsidRDefault="00E90E7F" w:rsidP="00E90E7F">
      <w:pPr>
        <w:spacing w:line="259" w:lineRule="auto"/>
        <w:rPr>
          <w:rFonts w:ascii="Aptos" w:eastAsia="Aptos" w:hAnsi="Aptos" w:cs="Arial"/>
          <w:b/>
          <w:bCs/>
          <w:kern w:val="2"/>
          <w:sz w:val="28"/>
          <w:szCs w:val="28"/>
          <w14:ligatures w14:val="standardContextual"/>
        </w:rPr>
      </w:pPr>
      <w:r w:rsidRPr="00E90E7F">
        <w:rPr>
          <w:rFonts w:ascii="Aptos" w:eastAsia="Aptos" w:hAnsi="Aptos" w:cs="Arial"/>
          <w:b/>
          <w:bCs/>
          <w:kern w:val="2"/>
          <w:sz w:val="28"/>
          <w:szCs w:val="28"/>
          <w14:ligatures w14:val="standardContextual"/>
        </w:rPr>
        <w:t>Vurdering</w:t>
      </w:r>
    </w:p>
    <w:p w14:paraId="05684271" w14:textId="77777777" w:rsidR="00E90E7F" w:rsidRPr="00E90E7F" w:rsidRDefault="00E90E7F" w:rsidP="00E90E7F">
      <w:pPr>
        <w:spacing w:line="259" w:lineRule="auto"/>
        <w:rPr>
          <w:rFonts w:ascii="Aptos" w:eastAsia="Aptos" w:hAnsi="Aptos" w:cs="Arial"/>
          <w:kern w:val="2"/>
          <w:u w:val="single"/>
          <w14:ligatures w14:val="standardContextual"/>
        </w:rPr>
      </w:pPr>
    </w:p>
    <w:p w14:paraId="0BC9AAEB" w14:textId="77777777" w:rsidR="00E90E7F" w:rsidRPr="00E90E7F" w:rsidRDefault="00E90E7F" w:rsidP="00E90E7F">
      <w:pPr>
        <w:spacing w:line="259" w:lineRule="auto"/>
        <w:rPr>
          <w:rFonts w:ascii="Aptos" w:eastAsia="Aptos" w:hAnsi="Aptos" w:cs="Arial"/>
          <w:b/>
          <w:bCs/>
          <w:kern w:val="2"/>
          <w:sz w:val="24"/>
          <w:szCs w:val="24"/>
          <w:u w:val="single"/>
          <w14:ligatures w14:val="standardContextual"/>
        </w:rPr>
      </w:pPr>
      <w:r w:rsidRPr="00E90E7F">
        <w:rPr>
          <w:rFonts w:ascii="Aptos" w:eastAsia="Aptos" w:hAnsi="Aptos" w:cs="Arial"/>
          <w:b/>
          <w:bCs/>
          <w:kern w:val="2"/>
          <w:sz w:val="24"/>
          <w:szCs w:val="24"/>
          <w:u w:val="single"/>
          <w14:ligatures w14:val="standardContextual"/>
        </w:rPr>
        <w:t>Bestandsutvikling:</w:t>
      </w:r>
    </w:p>
    <w:p w14:paraId="52AE9FE2"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Ringerike kommune har mål og retningslinjer for hjorteviltforvaltningen i kommunen, en plan som gjelder for perioden 2022-2025, før ny revidering.</w:t>
      </w:r>
    </w:p>
    <w:p w14:paraId="103888E1" w14:textId="77777777" w:rsidR="00E90E7F" w:rsidRPr="00E90E7F" w:rsidRDefault="00E90E7F" w:rsidP="00E90E7F">
      <w:pPr>
        <w:spacing w:line="259" w:lineRule="auto"/>
        <w:rPr>
          <w:rFonts w:ascii="Aptos" w:eastAsia="Aptos" w:hAnsi="Aptos" w:cs="Arial"/>
          <w:kern w:val="2"/>
          <w14:ligatures w14:val="standardContextual"/>
        </w:rPr>
      </w:pPr>
    </w:p>
    <w:p w14:paraId="63E7E92B" w14:textId="77777777" w:rsidR="00E90E7F" w:rsidRPr="00E90E7F" w:rsidRDefault="00E90E7F" w:rsidP="00E90E7F">
      <w:pPr>
        <w:spacing w:line="259" w:lineRule="auto"/>
        <w:rPr>
          <w:rFonts w:ascii="Aptos" w:eastAsia="Aptos" w:hAnsi="Aptos" w:cs="Arial"/>
          <w:kern w:val="2"/>
          <w:u w:val="single"/>
          <w14:ligatures w14:val="standardContextual"/>
        </w:rPr>
      </w:pPr>
      <w:r w:rsidRPr="00E90E7F">
        <w:rPr>
          <w:rFonts w:ascii="Aptos" w:eastAsia="Aptos" w:hAnsi="Aptos" w:cs="Arial"/>
          <w:kern w:val="2"/>
          <w14:ligatures w14:val="standardContextual"/>
        </w:rPr>
        <w:t xml:space="preserve">Kommunens hovedoppgave er å sikre bærekraftige bestander av hjortevilt </w:t>
      </w:r>
      <w:r w:rsidRPr="00E90E7F">
        <w:rPr>
          <w:rFonts w:ascii="Aptos" w:eastAsia="Aptos" w:hAnsi="Aptos" w:cs="Arial"/>
          <w:i/>
          <w:iCs/>
          <w:kern w:val="2"/>
          <w14:ligatures w14:val="standardContextual"/>
        </w:rPr>
        <w:t>som ikke forårsaker ulemper på andre samfunnsinteresser</w:t>
      </w:r>
      <w:r w:rsidRPr="00E90E7F">
        <w:rPr>
          <w:rFonts w:ascii="Aptos" w:eastAsia="Aptos" w:hAnsi="Aptos" w:cs="Arial"/>
          <w:kern w:val="2"/>
          <w14:ligatures w14:val="standardContextual"/>
        </w:rPr>
        <w:t>. Kommunen har et overordnet ansvar for verdier og interesser knyttet til opplevelsesverdier, biologisk mangfold, trafikkproblemer, skader på jord- og skogbruk og andre skader/ulemper. Det kommunale ansvaret ligger derfor hovedsakelig i regulering av størrelsen på de ulike hjorteviltbestandene. Kommunen har også ansvar for å ivareta jaktretthavernes rettigheter og rettssikkerhet, gjennom å fastsette forskrifter og fatte enkeltvedtak. (ref. Mål og retningslinjer for hjorteviltforvaltningen i Ringerike kommune).</w:t>
      </w:r>
    </w:p>
    <w:p w14:paraId="52E8F0C2" w14:textId="77777777" w:rsidR="00E90E7F" w:rsidRPr="00E90E7F" w:rsidRDefault="00E90E7F" w:rsidP="00E90E7F">
      <w:pPr>
        <w:spacing w:line="259" w:lineRule="auto"/>
        <w:rPr>
          <w:rFonts w:ascii="Aptos" w:eastAsia="Aptos" w:hAnsi="Aptos" w:cs="Arial"/>
          <w:kern w:val="2"/>
          <w14:ligatures w14:val="standardContextual"/>
        </w:rPr>
      </w:pPr>
    </w:p>
    <w:p w14:paraId="4D693005"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Etter bestandsreduksjonen i Ringerike tok til på starten av 90-tallet, ble elgtettheten redusert frem mot 2006. I samme periode avtok de årlige fellingstallene. Utover midten av 2000 tallet økte tettheten av elg noe igjen, som bidro til at fellingstallene økte igjen for en periode. Senere ble antall årlige elgfellinger redusert, før man på ny har foretatt en forsiktig årlig økning i jaktuttak fram mot i dag. De siste fem årene er det i snitt felt om lag 280 elg i kommunen. I 2023 ble det felt </w:t>
      </w:r>
      <w:proofErr w:type="gramStart"/>
      <w:r w:rsidRPr="00E90E7F">
        <w:rPr>
          <w:rFonts w:ascii="Aptos" w:eastAsia="Aptos" w:hAnsi="Aptos" w:cs="Arial"/>
          <w:kern w:val="2"/>
          <w14:ligatures w14:val="standardContextual"/>
        </w:rPr>
        <w:t>flere elg</w:t>
      </w:r>
      <w:proofErr w:type="gramEnd"/>
      <w:r w:rsidRPr="00E90E7F">
        <w:rPr>
          <w:rFonts w:ascii="Aptos" w:eastAsia="Aptos" w:hAnsi="Aptos" w:cs="Arial"/>
          <w:kern w:val="2"/>
          <w14:ligatures w14:val="standardContextual"/>
        </w:rPr>
        <w:t xml:space="preserve"> enn på lenge, da det ble felt 312 elg. Fellingene fordelte seg på 99 kalv, 131 okser og 82 kyr. Sett og felt elg per dag, er et uttrykk for endring i bestandsstørrelse og følger hverandre tett. Fra og med 2017 viser indeksene en økende trend, med et tydelig «hopp» fra 2022 til 2023. I 2023 ble det observert 0,35 elg per dag og felt 0,063 elg per dag. Fordelingen i jaktuttaket har vært relativt stabilt siden 1996. Etter jakta 2023 er det beregnet en elgtetthet på 959 elg. Dette tilsvarer en tetthet på 0,8 elg per km2 tellende areal (ref. Aldersregistrering og bestandsvurdering av elg i Ringerike etter jakta 2023).</w:t>
      </w:r>
    </w:p>
    <w:p w14:paraId="57641F15" w14:textId="77777777" w:rsidR="00E90E7F" w:rsidRPr="00E90E7F" w:rsidRDefault="00E90E7F" w:rsidP="00E90E7F">
      <w:pPr>
        <w:spacing w:line="259" w:lineRule="auto"/>
        <w:rPr>
          <w:rFonts w:ascii="Aptos" w:eastAsia="Aptos" w:hAnsi="Aptos" w:cs="Arial"/>
          <w:kern w:val="2"/>
          <w14:ligatures w14:val="standardContextual"/>
        </w:rPr>
      </w:pPr>
    </w:p>
    <w:p w14:paraId="37095EB7"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lastRenderedPageBreak/>
        <w:t>Graf under viser at sett elg per jegerdag i Ringerike kommune har økt en del siden 2016. Felt elg per jegerdag har derimot vært ganske stabil siden 2003.</w:t>
      </w:r>
    </w:p>
    <w:p w14:paraId="7D837682" w14:textId="77777777" w:rsidR="00E90E7F" w:rsidRPr="00E90E7F" w:rsidRDefault="00E90E7F" w:rsidP="00E90E7F">
      <w:pPr>
        <w:spacing w:line="259" w:lineRule="auto"/>
        <w:rPr>
          <w:rFonts w:ascii="Aptos" w:eastAsia="Aptos" w:hAnsi="Aptos" w:cs="Arial"/>
          <w:kern w:val="2"/>
          <w:u w:val="single"/>
          <w14:ligatures w14:val="standardContextual"/>
        </w:rPr>
      </w:pPr>
      <w:r w:rsidRPr="00E90E7F">
        <w:rPr>
          <w:rFonts w:ascii="Aptos" w:eastAsia="Aptos" w:hAnsi="Aptos" w:cs="Arial"/>
          <w:noProof/>
          <w:kern w:val="2"/>
          <w14:ligatures w14:val="standardContextual"/>
        </w:rPr>
        <w:drawing>
          <wp:inline distT="0" distB="0" distL="0" distR="0" wp14:anchorId="5DB9A37B" wp14:editId="117ED939">
            <wp:extent cx="4907278" cy="3106189"/>
            <wp:effectExtent l="0" t="0" r="7620" b="0"/>
            <wp:docPr id="939664316" name="Bilde 2" descr="Et bilde som inneholder tekst, Plottdiagram, skjermbilde,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64316" name="Bilde 2" descr="Et bilde som inneholder tekst, Plottdiagram, skjermbilde, line&#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4907278" cy="3106189"/>
                    </a:xfrm>
                    <a:prstGeom prst="rect">
                      <a:avLst/>
                    </a:prstGeom>
                  </pic:spPr>
                </pic:pic>
              </a:graphicData>
            </a:graphic>
          </wp:inline>
        </w:drawing>
      </w:r>
    </w:p>
    <w:p w14:paraId="376645E0"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Figur 1.</w:t>
      </w:r>
      <w:r w:rsidRPr="00E90E7F">
        <w:rPr>
          <w:rFonts w:ascii="Aptos" w:eastAsia="Aptos" w:hAnsi="Aptos" w:cs="Arial"/>
          <w:i/>
          <w:iCs/>
          <w:kern w:val="2"/>
          <w:sz w:val="18"/>
          <w:szCs w:val="18"/>
          <w14:ligatures w14:val="standardContextual"/>
        </w:rPr>
        <w:t xml:space="preserve"> Antall felt og sett elg per jegerdag per år i Ringerike.</w:t>
      </w:r>
    </w:p>
    <w:p w14:paraId="69936489" w14:textId="77777777" w:rsidR="00E90E7F" w:rsidRPr="00E90E7F" w:rsidRDefault="00E90E7F" w:rsidP="00E90E7F">
      <w:pPr>
        <w:spacing w:line="259" w:lineRule="auto"/>
        <w:rPr>
          <w:rFonts w:ascii="Aptos" w:eastAsia="Aptos" w:hAnsi="Aptos" w:cs="Arial"/>
          <w:kern w:val="2"/>
          <w14:ligatures w14:val="standardContextual"/>
        </w:rPr>
      </w:pPr>
    </w:p>
    <w:p w14:paraId="5684C485" w14:textId="77777777" w:rsidR="00E90E7F" w:rsidRPr="00E90E7F" w:rsidRDefault="00E90E7F" w:rsidP="00E90E7F">
      <w:pPr>
        <w:spacing w:line="259" w:lineRule="auto"/>
        <w:rPr>
          <w:rFonts w:ascii="Aptos" w:eastAsia="Aptos" w:hAnsi="Aptos" w:cs="Arial"/>
          <w:kern w:val="2"/>
          <w:u w:val="single"/>
          <w14:ligatures w14:val="standardContextual"/>
        </w:rPr>
      </w:pPr>
      <w:r w:rsidRPr="00E90E7F">
        <w:rPr>
          <w:rFonts w:ascii="Aptos" w:eastAsia="Aptos" w:hAnsi="Aptos" w:cs="Arial"/>
          <w:noProof/>
          <w:kern w:val="2"/>
          <w14:ligatures w14:val="standardContextual"/>
        </w:rPr>
        <w:drawing>
          <wp:inline distT="0" distB="0" distL="0" distR="0" wp14:anchorId="5D820F9D" wp14:editId="619DEB53">
            <wp:extent cx="4886325" cy="2935343"/>
            <wp:effectExtent l="0" t="0" r="0" b="0"/>
            <wp:docPr id="2067777715" name="Bilde 3" descr="Et bilde som inneholder tekst, Plottdiagram,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77715" name="Bilde 3" descr="Et bilde som inneholder tekst, Plottdiagram, Font, skjermbild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2771" cy="2939215"/>
                    </a:xfrm>
                    <a:prstGeom prst="rect">
                      <a:avLst/>
                    </a:prstGeom>
                  </pic:spPr>
                </pic:pic>
              </a:graphicData>
            </a:graphic>
          </wp:inline>
        </w:drawing>
      </w:r>
    </w:p>
    <w:p w14:paraId="3E73F99C"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 xml:space="preserve">Figur 2. </w:t>
      </w:r>
      <w:r w:rsidRPr="00E90E7F">
        <w:rPr>
          <w:rFonts w:ascii="Aptos" w:eastAsia="Aptos" w:hAnsi="Aptos" w:cs="Arial"/>
          <w:i/>
          <w:iCs/>
          <w:kern w:val="2"/>
          <w:sz w:val="18"/>
          <w:szCs w:val="18"/>
          <w14:ligatures w14:val="standardContextual"/>
        </w:rPr>
        <w:t>Antall felt elg per år i Ringerike.</w:t>
      </w:r>
    </w:p>
    <w:p w14:paraId="023BA09B" w14:textId="77777777" w:rsidR="00E90E7F" w:rsidRPr="00E90E7F" w:rsidRDefault="00E90E7F" w:rsidP="00E90E7F">
      <w:pPr>
        <w:spacing w:line="259" w:lineRule="auto"/>
        <w:rPr>
          <w:rFonts w:ascii="Aptos" w:eastAsia="Aptos" w:hAnsi="Aptos" w:cs="Arial"/>
          <w:kern w:val="2"/>
          <w:u w:val="single"/>
          <w14:ligatures w14:val="standardContextual"/>
        </w:rPr>
      </w:pPr>
    </w:p>
    <w:p w14:paraId="448CFFFF"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Figur 1 viser at sum felte elg per år i Ringerike kommune har hatt en gradvis økning siden 2017. Dette er også likt for valda Ruud/Brekkebygda og Nes nord-øst.</w:t>
      </w:r>
    </w:p>
    <w:p w14:paraId="7045C17D" w14:textId="77777777" w:rsidR="00E90E7F" w:rsidRPr="00E90E7F" w:rsidRDefault="00E90E7F" w:rsidP="00E90E7F">
      <w:pPr>
        <w:spacing w:line="259" w:lineRule="auto"/>
        <w:rPr>
          <w:rFonts w:ascii="Aptos" w:eastAsia="Aptos" w:hAnsi="Aptos" w:cs="Arial"/>
          <w:kern w:val="2"/>
          <w14:ligatures w14:val="standardContextual"/>
        </w:rPr>
      </w:pPr>
    </w:p>
    <w:p w14:paraId="3F1CBFD0"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Både vald Ruud/Brekkebygda og vald Nes nord-øst har hatt bra måloppnåelse </w:t>
      </w:r>
      <w:proofErr w:type="spellStart"/>
      <w:r w:rsidRPr="00E90E7F">
        <w:rPr>
          <w:rFonts w:ascii="Aptos" w:eastAsia="Aptos" w:hAnsi="Aptos" w:cs="Arial"/>
          <w:kern w:val="2"/>
          <w14:ligatures w14:val="standardContextual"/>
        </w:rPr>
        <w:t>mtp</w:t>
      </w:r>
      <w:proofErr w:type="spellEnd"/>
      <w:r w:rsidRPr="00E90E7F">
        <w:rPr>
          <w:rFonts w:ascii="Aptos" w:eastAsia="Aptos" w:hAnsi="Aptos" w:cs="Arial"/>
          <w:kern w:val="2"/>
          <w14:ligatures w14:val="standardContextual"/>
        </w:rPr>
        <w:t>. mål i bestandsplanene, og har i flere år hatt høy fellingsprosent. Se fellingsprosent i figur under.</w:t>
      </w:r>
    </w:p>
    <w:p w14:paraId="4CF75B83" w14:textId="77777777" w:rsidR="00E90E7F" w:rsidRPr="00E90E7F" w:rsidRDefault="00E90E7F" w:rsidP="00E90E7F">
      <w:pPr>
        <w:spacing w:line="259" w:lineRule="auto"/>
        <w:rPr>
          <w:rFonts w:ascii="Aptos" w:eastAsia="Aptos" w:hAnsi="Aptos" w:cs="Arial"/>
          <w:kern w:val="2"/>
          <w:u w:val="single"/>
          <w14:ligatures w14:val="standardContextual"/>
        </w:rPr>
      </w:pPr>
      <w:r w:rsidRPr="00E90E7F">
        <w:rPr>
          <w:rFonts w:ascii="Aptos" w:eastAsia="Aptos" w:hAnsi="Aptos" w:cs="Arial"/>
          <w:noProof/>
          <w:kern w:val="2"/>
          <w14:ligatures w14:val="standardContextual"/>
        </w:rPr>
        <w:lastRenderedPageBreak/>
        <w:drawing>
          <wp:inline distT="0" distB="0" distL="0" distR="0" wp14:anchorId="0259C192" wp14:editId="4863BF87">
            <wp:extent cx="4577542" cy="2751513"/>
            <wp:effectExtent l="0" t="0" r="0" b="0"/>
            <wp:docPr id="709825836" name="Bilde 1" descr="Et bilde som inneholder tekst, skjermbilde, nummer,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0">
                      <a:extLst>
                        <a:ext uri="{28A0092B-C50C-407E-A947-70E740481C1C}">
                          <a14:useLocalDpi xmlns:a14="http://schemas.microsoft.com/office/drawing/2010/main" val="0"/>
                        </a:ext>
                      </a:extLst>
                    </a:blip>
                    <a:stretch>
                      <a:fillRect/>
                    </a:stretch>
                  </pic:blipFill>
                  <pic:spPr>
                    <a:xfrm>
                      <a:off x="0" y="0"/>
                      <a:ext cx="4577542" cy="2751513"/>
                    </a:xfrm>
                    <a:prstGeom prst="rect">
                      <a:avLst/>
                    </a:prstGeom>
                  </pic:spPr>
                </pic:pic>
              </a:graphicData>
            </a:graphic>
          </wp:inline>
        </w:drawing>
      </w:r>
    </w:p>
    <w:p w14:paraId="487E9F55"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 xml:space="preserve">Figur 3. </w:t>
      </w:r>
      <w:r w:rsidRPr="00E90E7F">
        <w:rPr>
          <w:rFonts w:ascii="Aptos" w:eastAsia="Aptos" w:hAnsi="Aptos" w:cs="Arial"/>
          <w:i/>
          <w:iCs/>
          <w:kern w:val="2"/>
          <w:sz w:val="18"/>
          <w:szCs w:val="18"/>
          <w14:ligatures w14:val="standardContextual"/>
        </w:rPr>
        <w:t xml:space="preserve">Fellingsprosent for vald Ruud/Brekkebygda og Nes nord-øst per år. </w:t>
      </w:r>
    </w:p>
    <w:p w14:paraId="3CB36B8D" w14:textId="77777777" w:rsidR="00E90E7F" w:rsidRPr="00E90E7F" w:rsidRDefault="00E90E7F" w:rsidP="00E90E7F">
      <w:pPr>
        <w:spacing w:line="259" w:lineRule="auto"/>
        <w:rPr>
          <w:rFonts w:ascii="Aptos" w:eastAsia="Aptos" w:hAnsi="Aptos" w:cs="Arial"/>
          <w:kern w:val="2"/>
          <w:u w:val="single"/>
          <w14:ligatures w14:val="standardContextual"/>
        </w:rPr>
      </w:pPr>
    </w:p>
    <w:p w14:paraId="4A31DABC"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u w:val="single"/>
          <w14:ligatures w14:val="standardContextual"/>
        </w:rPr>
        <w:t>Vurdering for elgvald Ruud/Brekkebygda:</w:t>
      </w:r>
      <w:r w:rsidRPr="00E90E7F">
        <w:rPr>
          <w:rFonts w:ascii="Aptos" w:eastAsia="Aptos" w:hAnsi="Aptos" w:cs="Arial"/>
          <w:kern w:val="2"/>
          <w14:ligatures w14:val="standardContextual"/>
        </w:rPr>
        <w:t xml:space="preserve">  </w:t>
      </w:r>
    </w:p>
    <w:p w14:paraId="75A14851"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Man kan følge bestandsutvikling ved å blant annet se på sett elg og felt elg pr jegerdag, slik det kommer fram av grafene under, for periode 2003 til og med 2023. </w:t>
      </w:r>
    </w:p>
    <w:p w14:paraId="47604C74"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noProof/>
          <w:kern w:val="2"/>
          <w14:ligatures w14:val="standardContextual"/>
        </w:rPr>
        <w:drawing>
          <wp:inline distT="0" distB="0" distL="0" distR="0" wp14:anchorId="35B76E72" wp14:editId="5914D212">
            <wp:extent cx="5109521" cy="3209925"/>
            <wp:effectExtent l="0" t="0" r="0" b="0"/>
            <wp:docPr id="1948046389" name="Bilde 1" descr="Et bilde som inneholder tekst, lin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
                      <a:extLst>
                        <a:ext uri="{28A0092B-C50C-407E-A947-70E740481C1C}">
                          <a14:useLocalDpi xmlns:a14="http://schemas.microsoft.com/office/drawing/2010/main" val="0"/>
                        </a:ext>
                      </a:extLst>
                    </a:blip>
                    <a:stretch>
                      <a:fillRect/>
                    </a:stretch>
                  </pic:blipFill>
                  <pic:spPr>
                    <a:xfrm>
                      <a:off x="0" y="0"/>
                      <a:ext cx="5109521" cy="3209925"/>
                    </a:xfrm>
                    <a:prstGeom prst="rect">
                      <a:avLst/>
                    </a:prstGeom>
                  </pic:spPr>
                </pic:pic>
              </a:graphicData>
            </a:graphic>
          </wp:inline>
        </w:drawing>
      </w:r>
    </w:p>
    <w:p w14:paraId="5461CFE3"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Figur 4.</w:t>
      </w:r>
      <w:r w:rsidRPr="00E90E7F">
        <w:rPr>
          <w:rFonts w:ascii="Aptos" w:eastAsia="Aptos" w:hAnsi="Aptos" w:cs="Arial"/>
          <w:i/>
          <w:iCs/>
          <w:kern w:val="2"/>
          <w:sz w:val="18"/>
          <w:szCs w:val="18"/>
          <w14:ligatures w14:val="standardContextual"/>
        </w:rPr>
        <w:t xml:space="preserve"> Antall felt og sett elg per jegerdag per år i vald Ruud/Brekkebygda.</w:t>
      </w:r>
    </w:p>
    <w:p w14:paraId="477117D3" w14:textId="77777777" w:rsidR="00E90E7F" w:rsidRPr="00E90E7F" w:rsidRDefault="00E90E7F" w:rsidP="00E90E7F">
      <w:pPr>
        <w:spacing w:line="259" w:lineRule="auto"/>
        <w:rPr>
          <w:rFonts w:ascii="Aptos" w:eastAsia="Aptos" w:hAnsi="Aptos" w:cs="Arial"/>
          <w:kern w:val="2"/>
          <w14:ligatures w14:val="standardContextual"/>
        </w:rPr>
      </w:pPr>
    </w:p>
    <w:p w14:paraId="58ABC3C1"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Figuren over viser at felt og sett elg per jegerdag i vald Ruud/Brekkebygda generelt har vært en del høyere enn snittet i hele kommunen. </w:t>
      </w:r>
    </w:p>
    <w:p w14:paraId="5081B59A" w14:textId="77777777" w:rsidR="00E90E7F" w:rsidRPr="00E90E7F" w:rsidRDefault="00E90E7F" w:rsidP="00E90E7F">
      <w:pPr>
        <w:spacing w:line="259" w:lineRule="auto"/>
        <w:rPr>
          <w:rFonts w:ascii="Aptos" w:eastAsia="Aptos" w:hAnsi="Aptos" w:cs="Arial"/>
          <w:kern w:val="2"/>
          <w14:ligatures w14:val="standardContextual"/>
        </w:rPr>
      </w:pPr>
    </w:p>
    <w:p w14:paraId="1B20C3C4"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For å redusere bestanden kunne man også ha prøvd å øke avskytingen på voksen ku. Hverken vald Ruud/Brekkebygda eller Nes nord-øst virker å ha hatt veldig høy avskyting av voksen ku, men ikke lite heller. I periode 2012-2016 ble det skutt ca. 22% voksen ku, i 2016-2020ca. 18% voksen ku, og i 2020-2023 ca. 31% voksen ku (ref. statistikk felt elg i Hjorteviltregisteret). I praksis vil det også være vanskelig å vite når man skal «stoppe» når man bruker økt ku avskyting for å få ned bestanden, og man ser kanskje ikke resultatet av høyt uttak av produksjonsdyr før flere år </w:t>
      </w:r>
      <w:r w:rsidRPr="00E90E7F">
        <w:rPr>
          <w:rFonts w:ascii="Aptos" w:eastAsia="Aptos" w:hAnsi="Aptos" w:cs="Arial"/>
          <w:kern w:val="2"/>
          <w14:ligatures w14:val="standardContextual"/>
        </w:rPr>
        <w:lastRenderedPageBreak/>
        <w:t xml:space="preserve">etterpå. Da kan man fort miste kontrollen og ende opp med en «jojo» forvaltning. Det er også usikkert hvor mye effekt det vil kunne ha når det er mye </w:t>
      </w:r>
      <w:proofErr w:type="spellStart"/>
      <w:r w:rsidRPr="00E90E7F">
        <w:rPr>
          <w:rFonts w:ascii="Aptos" w:eastAsia="Aptos" w:hAnsi="Aptos" w:cs="Arial"/>
          <w:kern w:val="2"/>
          <w14:ligatures w14:val="standardContextual"/>
        </w:rPr>
        <w:t>trekkelg</w:t>
      </w:r>
      <w:proofErr w:type="spellEnd"/>
      <w:r w:rsidRPr="00E90E7F">
        <w:rPr>
          <w:rFonts w:ascii="Aptos" w:eastAsia="Aptos" w:hAnsi="Aptos" w:cs="Arial"/>
          <w:kern w:val="2"/>
          <w14:ligatures w14:val="standardContextual"/>
        </w:rPr>
        <w:t xml:space="preserve"> som skaper problemer og bidrar til økt beitetrykk. Det er mest sannsynlig bedre å skyte mer elg, og starte jobben med å få kartlagt trekkelgen for å finne ut om det er stedegen elg eller </w:t>
      </w:r>
      <w:proofErr w:type="spellStart"/>
      <w:r w:rsidRPr="00E90E7F">
        <w:rPr>
          <w:rFonts w:ascii="Aptos" w:eastAsia="Aptos" w:hAnsi="Aptos" w:cs="Arial"/>
          <w:kern w:val="2"/>
          <w14:ligatures w14:val="standardContextual"/>
        </w:rPr>
        <w:t>trekkelg</w:t>
      </w:r>
      <w:proofErr w:type="spellEnd"/>
      <w:r w:rsidRPr="00E90E7F">
        <w:rPr>
          <w:rFonts w:ascii="Aptos" w:eastAsia="Aptos" w:hAnsi="Aptos" w:cs="Arial"/>
          <w:kern w:val="2"/>
          <w14:ligatures w14:val="standardContextual"/>
        </w:rPr>
        <w:t xml:space="preserve"> som står for de største beiteskadene på vinteren. </w:t>
      </w:r>
    </w:p>
    <w:p w14:paraId="5303027B" w14:textId="77777777" w:rsidR="00E90E7F" w:rsidRPr="00E90E7F" w:rsidRDefault="00E90E7F" w:rsidP="00E90E7F">
      <w:pPr>
        <w:spacing w:line="259" w:lineRule="auto"/>
        <w:rPr>
          <w:rFonts w:ascii="Aptos" w:eastAsia="Aptos" w:hAnsi="Aptos" w:cs="Arial"/>
          <w:kern w:val="2"/>
          <w14:ligatures w14:val="standardContextual"/>
        </w:rPr>
      </w:pPr>
    </w:p>
    <w:p w14:paraId="3582FF14"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u w:val="single"/>
          <w14:ligatures w14:val="standardContextual"/>
        </w:rPr>
        <w:t>Vurdering for elgvald Nes nord-øst:</w:t>
      </w:r>
      <w:r w:rsidRPr="00E90E7F">
        <w:rPr>
          <w:rFonts w:ascii="Aptos" w:eastAsia="Aptos" w:hAnsi="Aptos" w:cs="Arial"/>
          <w:kern w:val="2"/>
          <w14:ligatures w14:val="standardContextual"/>
        </w:rPr>
        <w:t xml:space="preserve"> </w:t>
      </w:r>
    </w:p>
    <w:p w14:paraId="7D80664C"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Man kan følge bestandsutvikling ved å blant annet se på sett elg og felt elg pr jegerdag, slik det kommer fram av grafene under, for periode 2003 til og med 2023. </w:t>
      </w:r>
    </w:p>
    <w:p w14:paraId="41E16F1D" w14:textId="77777777" w:rsidR="00E90E7F" w:rsidRPr="00E90E7F" w:rsidRDefault="00E90E7F" w:rsidP="00E90E7F">
      <w:pPr>
        <w:spacing w:line="259" w:lineRule="auto"/>
        <w:rPr>
          <w:rFonts w:ascii="Aptos" w:eastAsia="Aptos" w:hAnsi="Aptos" w:cs="Arial"/>
          <w:kern w:val="2"/>
          <w14:ligatures w14:val="standardContextual"/>
        </w:rPr>
      </w:pPr>
    </w:p>
    <w:p w14:paraId="00708EF8"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noProof/>
          <w:kern w:val="2"/>
          <w14:ligatures w14:val="standardContextual"/>
        </w:rPr>
        <w:drawing>
          <wp:inline distT="0" distB="0" distL="0" distR="0" wp14:anchorId="0ECBE165" wp14:editId="3E92A5E6">
            <wp:extent cx="4933952" cy="3130089"/>
            <wp:effectExtent l="0" t="0" r="0" b="0"/>
            <wp:docPr id="145905420" name="Bilde 2" descr="Et bilde som inneholder tekst, Plottdiagram,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952" cy="3130089"/>
                    </a:xfrm>
                    <a:prstGeom prst="rect">
                      <a:avLst/>
                    </a:prstGeom>
                  </pic:spPr>
                </pic:pic>
              </a:graphicData>
            </a:graphic>
          </wp:inline>
        </w:drawing>
      </w:r>
    </w:p>
    <w:p w14:paraId="792974FD"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Figur 5.</w:t>
      </w:r>
      <w:r w:rsidRPr="00E90E7F">
        <w:rPr>
          <w:rFonts w:ascii="Aptos" w:eastAsia="Aptos" w:hAnsi="Aptos" w:cs="Arial"/>
          <w:i/>
          <w:iCs/>
          <w:kern w:val="2"/>
          <w:sz w:val="18"/>
          <w:szCs w:val="18"/>
          <w14:ligatures w14:val="standardContextual"/>
        </w:rPr>
        <w:t xml:space="preserve"> Antall felt og sett elg per jegerdag per år i vald Nes nord-øst.</w:t>
      </w:r>
    </w:p>
    <w:p w14:paraId="467A1741" w14:textId="77777777" w:rsidR="00E90E7F" w:rsidRPr="00E90E7F" w:rsidRDefault="00E90E7F" w:rsidP="00E90E7F">
      <w:pPr>
        <w:spacing w:line="259" w:lineRule="auto"/>
        <w:rPr>
          <w:rFonts w:ascii="Aptos" w:eastAsia="Aptos" w:hAnsi="Aptos" w:cs="Arial"/>
          <w:kern w:val="2"/>
          <w14:ligatures w14:val="standardContextual"/>
        </w:rPr>
      </w:pPr>
    </w:p>
    <w:p w14:paraId="54DAFC0B"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Figuren over viser at sett elg per jegerdag for vald Nes nord-øst har vært litt varierende, både over og under snittet for hele kommunen. Felt elg per jegerdag har vært ganske likt snittet til kommunen. </w:t>
      </w:r>
    </w:p>
    <w:p w14:paraId="70040D42" w14:textId="77777777" w:rsidR="00E90E7F" w:rsidRPr="00E90E7F" w:rsidRDefault="00E90E7F" w:rsidP="00E90E7F">
      <w:pPr>
        <w:spacing w:line="259" w:lineRule="auto"/>
        <w:rPr>
          <w:rFonts w:ascii="Aptos" w:eastAsia="Aptos" w:hAnsi="Aptos" w:cs="Arial"/>
          <w:kern w:val="2"/>
          <w14:ligatures w14:val="standardContextual"/>
        </w:rPr>
      </w:pPr>
    </w:p>
    <w:p w14:paraId="667D7FF4"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For å redusere bestanden kunne man også her ha prøvd å øke avskytingen på voksen ku. I periode 2012-2016 ble det skutt ca. 35% voksen ku, i 2016-2020 ca. 32% voksen ku, og i 2020-2023 ca. 28% voksen ku (ref. statistikk felt elg i Hjorteviltregisteret). Men her gjelder samme argumentasjon som nevnt for Ruud/Brekkebygda tidligere. </w:t>
      </w:r>
    </w:p>
    <w:p w14:paraId="77A2B1E4" w14:textId="77777777" w:rsidR="00E90E7F" w:rsidRPr="00E90E7F" w:rsidRDefault="00E90E7F" w:rsidP="00E90E7F">
      <w:pPr>
        <w:spacing w:line="259" w:lineRule="auto"/>
        <w:rPr>
          <w:rFonts w:ascii="Aptos" w:eastAsia="Aptos" w:hAnsi="Aptos" w:cs="Arial"/>
          <w:kern w:val="2"/>
          <w14:ligatures w14:val="standardContextual"/>
        </w:rPr>
      </w:pPr>
    </w:p>
    <w:p w14:paraId="378F7A81" w14:textId="77777777" w:rsidR="00E90E7F" w:rsidRPr="00E90E7F" w:rsidRDefault="00E90E7F" w:rsidP="00E90E7F">
      <w:pPr>
        <w:spacing w:line="259" w:lineRule="auto"/>
        <w:rPr>
          <w:rFonts w:ascii="Aptos" w:eastAsia="Aptos" w:hAnsi="Aptos" w:cs="Arial"/>
          <w:b/>
          <w:bCs/>
          <w:kern w:val="2"/>
          <w:sz w:val="24"/>
          <w:szCs w:val="24"/>
          <w:u w:val="single"/>
          <w14:ligatures w14:val="standardContextual"/>
        </w:rPr>
      </w:pPr>
      <w:r w:rsidRPr="00E90E7F">
        <w:rPr>
          <w:rFonts w:ascii="Aptos" w:eastAsia="Aptos" w:hAnsi="Aptos" w:cs="Arial"/>
          <w:b/>
          <w:bCs/>
          <w:kern w:val="2"/>
          <w:sz w:val="24"/>
          <w:szCs w:val="24"/>
          <w:u w:val="single"/>
          <w14:ligatures w14:val="standardContextual"/>
        </w:rPr>
        <w:t>Beitetakst:</w:t>
      </w:r>
    </w:p>
    <w:p w14:paraId="165B7850"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Ringerike kommune har gjennomført elgbeitetakseringer jevnlig siden 2007, og senest oppsummert i rapport i 2022. Kunnskapen om beitetrykk har med andre ord vært god de siste 15 årene. </w:t>
      </w:r>
      <w:r w:rsidRPr="00E90E7F">
        <w:rPr>
          <w:rFonts w:ascii="Aptos" w:eastAsia="Aptos" w:hAnsi="Aptos" w:cs="Aptos"/>
          <w:kern w:val="2"/>
          <w14:ligatures w14:val="standardContextual"/>
        </w:rPr>
        <w:t xml:space="preserve">En elgbeitetaksering gir oversikt over elgens vinterbeite, beitetilgang og beiteutnyttelse. Beitetakster har derfor blitt et verdifullt styringsverktøy i elgforvaltningen. </w:t>
      </w:r>
      <w:r w:rsidRPr="00E90E7F">
        <w:rPr>
          <w:rFonts w:ascii="Aptos" w:eastAsia="Aptos" w:hAnsi="Aptos" w:cs="Arial"/>
          <w:kern w:val="2"/>
          <w14:ligatures w14:val="standardContextual"/>
        </w:rPr>
        <w:t xml:space="preserve">Det ble i 2022 taksert 76 bestand i Ringerike kommune, fordelt på 39 bestand i Ådalen, 23 bestand i Soknedalen, 5 bestand i Krokskogen og 9 bestand i Tyristrand-Ask. Totalt ble det taksert 2264 prøveflater som resulterte i et snitt på 29,8 prøveflater per bestand (ref. Beitetakst 2022). </w:t>
      </w:r>
    </w:p>
    <w:p w14:paraId="4E23598C" w14:textId="77777777" w:rsidR="00E90E7F" w:rsidRPr="00E90E7F" w:rsidRDefault="00E90E7F" w:rsidP="00E90E7F">
      <w:pPr>
        <w:spacing w:line="259" w:lineRule="auto"/>
        <w:rPr>
          <w:rFonts w:ascii="Aptos" w:eastAsia="Aptos" w:hAnsi="Aptos" w:cs="Arial"/>
          <w:kern w:val="2"/>
          <w14:ligatures w14:val="standardContextual"/>
        </w:rPr>
      </w:pPr>
    </w:p>
    <w:p w14:paraId="3D2F2A73" w14:textId="77777777" w:rsidR="00E90E7F" w:rsidRPr="00E90E7F" w:rsidRDefault="00E90E7F" w:rsidP="00E90E7F">
      <w:pPr>
        <w:spacing w:line="259" w:lineRule="auto"/>
        <w:rPr>
          <w:rFonts w:ascii="Aptos" w:eastAsia="Aptos" w:hAnsi="Aptos" w:cs="Arial"/>
          <w:kern w:val="2"/>
          <w:lang w:val="en-US"/>
          <w14:ligatures w14:val="standardContextual"/>
        </w:rPr>
      </w:pPr>
      <w:r w:rsidRPr="00E90E7F">
        <w:rPr>
          <w:rFonts w:ascii="Aptos" w:eastAsia="Aptos" w:hAnsi="Aptos" w:cs="Arial"/>
          <w:noProof/>
          <w:kern w:val="2"/>
          <w14:ligatures w14:val="standardContextual"/>
        </w:rPr>
        <w:lastRenderedPageBreak/>
        <w:drawing>
          <wp:inline distT="0" distB="0" distL="0" distR="0" wp14:anchorId="1AF349F7" wp14:editId="0269414E">
            <wp:extent cx="3262605" cy="4762353"/>
            <wp:effectExtent l="0" t="0" r="0" b="635"/>
            <wp:docPr id="938030222"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30222" name="Bilde 1" descr="Et bilde som inneholder kart, tekst, atlas&#10;&#10;Automatisk generert beskrivelse"/>
                    <pic:cNvPicPr/>
                  </pic:nvPicPr>
                  <pic:blipFill rotWithShape="1">
                    <a:blip r:embed="rId13"/>
                    <a:srcRect l="6010" t="2" r="4565" b="10047"/>
                    <a:stretch/>
                  </pic:blipFill>
                  <pic:spPr bwMode="auto">
                    <a:xfrm>
                      <a:off x="0" y="0"/>
                      <a:ext cx="3301891" cy="4819698"/>
                    </a:xfrm>
                    <a:prstGeom prst="rect">
                      <a:avLst/>
                    </a:prstGeom>
                    <a:ln>
                      <a:noFill/>
                    </a:ln>
                    <a:extLst>
                      <a:ext uri="{53640926-AAD7-44D8-BBD7-CCE9431645EC}">
                        <a14:shadowObscured xmlns:a14="http://schemas.microsoft.com/office/drawing/2010/main"/>
                      </a:ext>
                    </a:extLst>
                  </pic:spPr>
                </pic:pic>
              </a:graphicData>
            </a:graphic>
          </wp:inline>
        </w:drawing>
      </w:r>
    </w:p>
    <w:p w14:paraId="557C4868"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 xml:space="preserve">Figur 6.  </w:t>
      </w:r>
      <w:r w:rsidRPr="00E90E7F">
        <w:rPr>
          <w:rFonts w:ascii="Aptos" w:eastAsia="Aptos" w:hAnsi="Aptos" w:cs="Arial"/>
          <w:i/>
          <w:iCs/>
          <w:kern w:val="2"/>
          <w:sz w:val="18"/>
          <w:szCs w:val="18"/>
          <w14:ligatures w14:val="standardContextual"/>
        </w:rPr>
        <w:t xml:space="preserve">Beitetrykk for takserte bestand i 2022. Beitetrykket er satt til «høyt» dersom minst to av indikatorartene (furu, bjørk eller ROS) er overbeita (røde sirkler), dvs. har en uttaksprosent over 35%, «middels» dersom en av indikatorene (furu, bjørk eller ROS) er overbeita (gule sirkler), og «bærekraftig» dersom ingen av indikatorartene (furu, bjørk og ROS) har uttaksprosent over 35 % (grønne sirkler). </w:t>
      </w:r>
    </w:p>
    <w:p w14:paraId="1BF29453" w14:textId="77777777" w:rsidR="00E90E7F" w:rsidRPr="00E90E7F" w:rsidRDefault="00E90E7F" w:rsidP="00E90E7F">
      <w:pPr>
        <w:spacing w:line="259" w:lineRule="auto"/>
        <w:rPr>
          <w:rFonts w:ascii="Aptos" w:eastAsia="Aptos" w:hAnsi="Aptos" w:cs="Arial"/>
          <w:kern w:val="2"/>
          <w:sz w:val="18"/>
          <w:szCs w:val="18"/>
          <w14:ligatures w14:val="standardContextual"/>
        </w:rPr>
      </w:pPr>
    </w:p>
    <w:p w14:paraId="44310620" w14:textId="77777777" w:rsidR="00E90E7F" w:rsidRPr="00E90E7F" w:rsidRDefault="00E90E7F" w:rsidP="00E90E7F">
      <w:pPr>
        <w:spacing w:line="259" w:lineRule="auto"/>
        <w:rPr>
          <w:rFonts w:ascii="Aptos" w:eastAsia="Aptos" w:hAnsi="Aptos" w:cs="Arial"/>
          <w:kern w:val="2"/>
          <w14:ligatures w14:val="standardContextual"/>
        </w:rPr>
      </w:pPr>
    </w:p>
    <w:p w14:paraId="27C4C887"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Av 76 takserte bestand, hadde 46 bestand (60 %) et middels beitetrykk. Det vil si at en av indikatorartene i </w:t>
      </w:r>
      <w:proofErr w:type="spellStart"/>
      <w:r w:rsidRPr="00E90E7F">
        <w:rPr>
          <w:rFonts w:ascii="Aptos" w:eastAsia="Aptos" w:hAnsi="Aptos" w:cs="Arial"/>
          <w:kern w:val="2"/>
          <w14:ligatures w14:val="standardContextual"/>
        </w:rPr>
        <w:t>bestandet</w:t>
      </w:r>
      <w:proofErr w:type="spellEnd"/>
      <w:r w:rsidRPr="00E90E7F">
        <w:rPr>
          <w:rFonts w:ascii="Aptos" w:eastAsia="Aptos" w:hAnsi="Aptos" w:cs="Arial"/>
          <w:kern w:val="2"/>
          <w14:ligatures w14:val="standardContextual"/>
        </w:rPr>
        <w:t xml:space="preserve"> var overbeita. Kun 12 av de takserte bestandene (16 %) hadde høyt beitetrykk der minst to av indikatorartene var overbeita. Dette er en betydelig nedgang fra beitetaksten i 2018, da 33% av bestandene hadde høyt beitetrykk. Helhetlig vurderes beitetrykket i Ringerike som </w:t>
      </w:r>
      <w:r w:rsidRPr="00E90E7F">
        <w:rPr>
          <w:rFonts w:ascii="Aptos" w:eastAsia="Aptos" w:hAnsi="Aptos" w:cs="Arial"/>
          <w:i/>
          <w:iCs/>
          <w:kern w:val="2"/>
          <w14:ligatures w14:val="standardContextual"/>
        </w:rPr>
        <w:t>middels overbeita</w:t>
      </w:r>
      <w:r w:rsidRPr="00E90E7F">
        <w:rPr>
          <w:rFonts w:ascii="Aptos" w:eastAsia="Aptos" w:hAnsi="Aptos" w:cs="Arial"/>
          <w:kern w:val="2"/>
          <w14:ligatures w14:val="standardContextual"/>
        </w:rPr>
        <w:t xml:space="preserve"> (ref. Beitetakst 2022).</w:t>
      </w:r>
    </w:p>
    <w:p w14:paraId="434DA0C9"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noProof/>
          <w:kern w:val="2"/>
          <w14:ligatures w14:val="standardContextual"/>
        </w:rPr>
        <w:lastRenderedPageBreak/>
        <w:drawing>
          <wp:inline distT="0" distB="0" distL="0" distR="0" wp14:anchorId="1AFB0622" wp14:editId="4A60144E">
            <wp:extent cx="5163269" cy="2876951"/>
            <wp:effectExtent l="0" t="0" r="0" b="0"/>
            <wp:docPr id="1850619402" name="Bilde 1" descr="Et bilde som inneholder skjermbilde, diagram, tekst,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19402" name="Bilde 1" descr="Et bilde som inneholder skjermbilde, diagram, tekst, Plottdiagram&#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5163269" cy="2876951"/>
                    </a:xfrm>
                    <a:prstGeom prst="rect">
                      <a:avLst/>
                    </a:prstGeom>
                  </pic:spPr>
                </pic:pic>
              </a:graphicData>
            </a:graphic>
          </wp:inline>
        </w:drawing>
      </w:r>
    </w:p>
    <w:p w14:paraId="141E0C46"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Figur 7.</w:t>
      </w:r>
      <w:r w:rsidRPr="00E90E7F">
        <w:rPr>
          <w:rFonts w:ascii="Aptos" w:eastAsia="Aptos" w:hAnsi="Aptos" w:cs="Arial"/>
          <w:i/>
          <w:iCs/>
          <w:kern w:val="2"/>
          <w:sz w:val="18"/>
          <w:szCs w:val="18"/>
          <w14:ligatures w14:val="standardContextual"/>
        </w:rPr>
        <w:t xml:space="preserve">  Uttaksprosent i takserte bestand i Ådalen. Kritisk beitenivå (35 %) er vist ved vannrett, rød strek.</w:t>
      </w:r>
    </w:p>
    <w:p w14:paraId="5FC99752" w14:textId="77777777" w:rsidR="00E90E7F" w:rsidRPr="00E90E7F" w:rsidRDefault="00E90E7F" w:rsidP="00E90E7F">
      <w:pPr>
        <w:spacing w:line="259" w:lineRule="auto"/>
        <w:rPr>
          <w:rFonts w:ascii="Aptos" w:eastAsia="Aptos" w:hAnsi="Aptos" w:cs="Arial"/>
          <w:kern w:val="2"/>
          <w14:ligatures w14:val="standardContextual"/>
        </w:rPr>
      </w:pPr>
    </w:p>
    <w:p w14:paraId="53BEFFFA"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noProof/>
          <w:kern w:val="2"/>
          <w14:ligatures w14:val="standardContextual"/>
        </w:rPr>
        <w:drawing>
          <wp:inline distT="0" distB="0" distL="0" distR="0" wp14:anchorId="1539356E" wp14:editId="4EC3765B">
            <wp:extent cx="5182323" cy="2886478"/>
            <wp:effectExtent l="0" t="0" r="0" b="9525"/>
            <wp:docPr id="1393046430" name="Bilde 1" descr="Et bilde som inneholder tekst, skjermbild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46430" name="Bilde 1" descr="Et bilde som inneholder tekst, skjermbilde, diagram, Plottdiagram&#10;&#10;Automatisk generert beskrivelse"/>
                    <pic:cNvPicPr/>
                  </pic:nvPicPr>
                  <pic:blipFill>
                    <a:blip r:embed="rId15"/>
                    <a:stretch>
                      <a:fillRect/>
                    </a:stretch>
                  </pic:blipFill>
                  <pic:spPr>
                    <a:xfrm>
                      <a:off x="0" y="0"/>
                      <a:ext cx="5182323" cy="2886478"/>
                    </a:xfrm>
                    <a:prstGeom prst="rect">
                      <a:avLst/>
                    </a:prstGeom>
                  </pic:spPr>
                </pic:pic>
              </a:graphicData>
            </a:graphic>
          </wp:inline>
        </w:drawing>
      </w:r>
    </w:p>
    <w:p w14:paraId="616EF5D5"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 xml:space="preserve">Figur 8. </w:t>
      </w:r>
      <w:r w:rsidRPr="00E90E7F">
        <w:rPr>
          <w:rFonts w:ascii="Aptos" w:eastAsia="Aptos" w:hAnsi="Aptos" w:cs="Arial"/>
          <w:i/>
          <w:iCs/>
          <w:kern w:val="2"/>
          <w:sz w:val="18"/>
          <w:szCs w:val="18"/>
          <w14:ligatures w14:val="standardContextual"/>
        </w:rPr>
        <w:t>Uttaksprosent i takserte bestand i Soknedalen. Kritisk beitenivå (35 %) er vist ved vannrett, rød strek.</w:t>
      </w:r>
    </w:p>
    <w:p w14:paraId="78D9C850" w14:textId="77777777" w:rsidR="00E90E7F" w:rsidRPr="00E90E7F" w:rsidRDefault="00E90E7F" w:rsidP="00E90E7F">
      <w:pPr>
        <w:spacing w:line="259" w:lineRule="auto"/>
        <w:rPr>
          <w:rFonts w:ascii="Aptos" w:eastAsia="Aptos" w:hAnsi="Aptos" w:cs="Arial"/>
          <w:kern w:val="2"/>
          <w14:ligatures w14:val="standardContextual"/>
        </w:rPr>
      </w:pPr>
    </w:p>
    <w:p w14:paraId="55E6A065"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Det har vært en nedgang i beitetrykk i Ringerike i perioden 2011 til 2022, også i Ådalen og Soknedalen. I denne perioden ble minstearealet redusert for hele kommunen, noe som kan ha hatt en påvirkning på nedgangen.</w:t>
      </w:r>
    </w:p>
    <w:p w14:paraId="0BA41BEF" w14:textId="77777777" w:rsidR="00E90E7F" w:rsidRPr="00E90E7F" w:rsidRDefault="00E90E7F" w:rsidP="00E90E7F">
      <w:pPr>
        <w:spacing w:line="259" w:lineRule="auto"/>
        <w:rPr>
          <w:rFonts w:ascii="Aptos" w:eastAsia="Aptos" w:hAnsi="Aptos" w:cs="Arial"/>
          <w:kern w:val="2"/>
          <w14:ligatures w14:val="standardContextual"/>
        </w:rPr>
      </w:pPr>
    </w:p>
    <w:p w14:paraId="31D0601D"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Den store nedgangen i registrert beitetrykk fra 2018 til 2022 kan skyldes flere faktorer, men Faun tror den største endringen skyldes ulikt skjønn ved vurdering av beitegrad. Ved tidligere beitetakster i Ringerike ble det brukt lokale taksatorer, mens det i 2022 ble brukt taksatorer fra Faun. </w:t>
      </w:r>
    </w:p>
    <w:p w14:paraId="22040C88" w14:textId="77777777" w:rsidR="00E90E7F" w:rsidRPr="00E90E7F" w:rsidRDefault="00E90E7F" w:rsidP="00E90E7F">
      <w:pPr>
        <w:spacing w:line="259" w:lineRule="auto"/>
        <w:rPr>
          <w:rFonts w:ascii="Aptos" w:eastAsia="Aptos" w:hAnsi="Aptos" w:cs="Arial"/>
          <w:kern w:val="2"/>
          <w14:ligatures w14:val="standardContextual"/>
        </w:rPr>
      </w:pPr>
    </w:p>
    <w:p w14:paraId="106188A3"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Med en økning i avvirket tømmer som det kan vises til i Ringerike, vil trolig også forgrunnlaget til elgbestanden bli bedre de kommende årene, gitt at tettheten av elg ikke øker. </w:t>
      </w:r>
    </w:p>
    <w:p w14:paraId="08C396C8" w14:textId="77777777" w:rsidR="00E90E7F" w:rsidRPr="00E90E7F" w:rsidRDefault="00E90E7F" w:rsidP="00E90E7F">
      <w:pPr>
        <w:spacing w:line="259" w:lineRule="auto"/>
        <w:rPr>
          <w:rFonts w:ascii="Aptos" w:eastAsia="Aptos" w:hAnsi="Aptos" w:cs="Arial"/>
          <w:kern w:val="2"/>
          <w14:ligatures w14:val="standardContextual"/>
        </w:rPr>
      </w:pPr>
    </w:p>
    <w:p w14:paraId="527C27A9"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lastRenderedPageBreak/>
        <w:t>Med bakgrunn i resultatene fra beitetaksten 2022, samt estimert elgtetthet etter jakta 2021, og ut ifra en målsetting om varig bedring i bestandskondisjonen på lengre sikt, anbefales det av Faun fortsatt en svak reduksjon i elgtettheten for å få beitetrykket ned på et bærekraftig nivå (ref. Beitetakst 2022).</w:t>
      </w:r>
    </w:p>
    <w:p w14:paraId="000A504C" w14:textId="77777777" w:rsidR="00E90E7F" w:rsidRPr="00E90E7F" w:rsidRDefault="00E90E7F" w:rsidP="00E90E7F">
      <w:pPr>
        <w:spacing w:line="259" w:lineRule="auto"/>
        <w:rPr>
          <w:rFonts w:ascii="Aptos" w:eastAsia="Aptos" w:hAnsi="Aptos" w:cs="Arial"/>
          <w:kern w:val="2"/>
          <w14:ligatures w14:val="standardContextual"/>
        </w:rPr>
      </w:pPr>
    </w:p>
    <w:p w14:paraId="26B7152E"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u w:val="single"/>
          <w14:ligatures w14:val="standardContextual"/>
        </w:rPr>
        <w:t>Vurdering for elgvald Ruud/Brekkebygda:</w:t>
      </w:r>
      <w:r w:rsidRPr="00E90E7F">
        <w:rPr>
          <w:rFonts w:ascii="Aptos" w:eastAsia="Aptos" w:hAnsi="Aptos" w:cs="Arial"/>
          <w:kern w:val="2"/>
          <w14:ligatures w14:val="standardContextual"/>
        </w:rPr>
        <w:t xml:space="preserve"> </w:t>
      </w:r>
    </w:p>
    <w:p w14:paraId="58B44793"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Av kartene fra beitetaksten 2022 ser man at det er noen få forekomster av høy møkktetthet, og en del høyt overbeite på prøveflatene rundt Soknedalen.</w:t>
      </w:r>
      <w:r w:rsidRPr="00E90E7F">
        <w:rPr>
          <w:rFonts w:ascii="Aptos" w:eastAsia="Aptos" w:hAnsi="Aptos" w:cs="Arial"/>
          <w:kern w:val="2"/>
          <w:sz w:val="18"/>
          <w:szCs w:val="18"/>
          <w14:ligatures w14:val="standardContextual"/>
        </w:rPr>
        <w:t xml:space="preserve"> </w:t>
      </w:r>
      <w:r w:rsidRPr="00E90E7F">
        <w:rPr>
          <w:rFonts w:ascii="Aptos" w:eastAsia="Aptos" w:hAnsi="Aptos" w:cs="Arial"/>
          <w:kern w:val="2"/>
          <w14:ligatures w14:val="standardContextual"/>
        </w:rPr>
        <w:t xml:space="preserve">Beitepotensialet i valdet er varierende, men mest i kategori middels eller lav. </w:t>
      </w:r>
      <w:r w:rsidRPr="00E90E7F">
        <w:rPr>
          <w:rFonts w:ascii="Aptos" w:eastAsia="Aptos" w:hAnsi="Aptos" w:cs="Arial"/>
          <w:kern w:val="2"/>
          <w:sz w:val="18"/>
          <w:szCs w:val="18"/>
          <w14:ligatures w14:val="standardContextual"/>
        </w:rPr>
        <w:t xml:space="preserve"> </w:t>
      </w:r>
      <w:r w:rsidRPr="00E90E7F">
        <w:rPr>
          <w:rFonts w:ascii="Aptos" w:eastAsia="Aptos" w:hAnsi="Aptos" w:cs="Arial"/>
          <w:kern w:val="2"/>
          <w14:ligatures w14:val="standardContextual"/>
        </w:rPr>
        <w:t xml:space="preserve">Det gjennomsnittlige beitetrykket har avtatt betydelig for både furu og bjørk sammenlignet med forrige beitetakst i 2018 med hhv. 32 % og 25 %. Begge disse indikatorartene havnet under kritisk beitenivå på 35 % ved årets takst. Beitetrykket på ROS-artene har avtatt med 9 %. Endringene i beitetrykket kan sees i sammenheng med nedgang i registrerte møkkhauger. I 2022 ble det registrert 22 færre møkkhauger per daa enn i 2018. </w:t>
      </w:r>
    </w:p>
    <w:p w14:paraId="172AACEB" w14:textId="77777777" w:rsidR="00E90E7F" w:rsidRPr="00E90E7F" w:rsidRDefault="00E90E7F" w:rsidP="00E90E7F">
      <w:pPr>
        <w:spacing w:line="259" w:lineRule="auto"/>
        <w:rPr>
          <w:rFonts w:ascii="Aptos" w:eastAsia="Aptos" w:hAnsi="Aptos" w:cs="Arial"/>
          <w:kern w:val="2"/>
          <w14:ligatures w14:val="standardContextual"/>
        </w:rPr>
      </w:pPr>
    </w:p>
    <w:p w14:paraId="5B387708"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I søknad fra Ruud/Brekkebygda begrunnes søknaden med blant annet dette: Området har fremdeles ganske høyt beitetrykk noen steder, og trekk elg fra Flå kommer inn rundt </w:t>
      </w:r>
      <w:proofErr w:type="spellStart"/>
      <w:r w:rsidRPr="00E90E7F">
        <w:rPr>
          <w:rFonts w:ascii="Aptos" w:eastAsia="Aptos" w:hAnsi="Aptos" w:cs="Arial"/>
          <w:kern w:val="2"/>
          <w14:ligatures w14:val="standardContextual"/>
        </w:rPr>
        <w:t>okt</w:t>
      </w:r>
      <w:proofErr w:type="spellEnd"/>
      <w:r w:rsidRPr="00E90E7F">
        <w:rPr>
          <w:rFonts w:ascii="Aptos" w:eastAsia="Aptos" w:hAnsi="Aptos" w:cs="Arial"/>
          <w:kern w:val="2"/>
          <w14:ligatures w14:val="standardContextual"/>
        </w:rPr>
        <w:t xml:space="preserve">/november og blir til mars/april. Dette ble dokumentert i et merkeprosjekt som fant sted tidlig på 90 tallet. Det ble derfor prøvd med vinterjakt i 2008, men pga. mye snø og kulde så ble ordningen ikke videreført. Det er ikke ønskelig at beiteskader økes ytterligere. </w:t>
      </w:r>
    </w:p>
    <w:p w14:paraId="203B4892" w14:textId="77777777" w:rsidR="00E90E7F" w:rsidRPr="00E90E7F" w:rsidRDefault="00E90E7F" w:rsidP="00E90E7F">
      <w:pPr>
        <w:spacing w:line="259" w:lineRule="auto"/>
        <w:rPr>
          <w:rFonts w:ascii="Aptos" w:eastAsia="Aptos" w:hAnsi="Aptos" w:cs="Arial"/>
          <w:kern w:val="2"/>
          <w:u w:val="single"/>
          <w14:ligatures w14:val="standardContextual"/>
        </w:rPr>
      </w:pPr>
    </w:p>
    <w:p w14:paraId="1D5BDAA3"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u w:val="single"/>
          <w14:ligatures w14:val="standardContextual"/>
        </w:rPr>
        <w:t>Vurdering for elgvald Nes nord-øst:</w:t>
      </w:r>
      <w:r w:rsidRPr="00E90E7F">
        <w:rPr>
          <w:rFonts w:ascii="Aptos" w:eastAsia="Aptos" w:hAnsi="Aptos" w:cs="Arial"/>
          <w:kern w:val="2"/>
          <w14:ligatures w14:val="standardContextual"/>
        </w:rPr>
        <w:t xml:space="preserve"> </w:t>
      </w:r>
    </w:p>
    <w:p w14:paraId="67DF71A2"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Som man ser av kartene fra beitetaksten 2022 så er det noen få forekomster av forekomster av middels møkktetthet, og moderat overbeite på prøveflatene i Nes og Ådalen. Beitepotensialet i valdet er varierende, med en jevn blanding av kategoriene.  Det gjennomsnittlige beitetrykket for både furu og bjørk har avtatt med over 30 % sammenlignet med resultatene fra 2018. Som på kommunenivå har også Ådalen havnet under kritisk beitenivå på 35 % for disse indikatorartene ved årets beitetakst. Beitetrykket for ROS-artene har avtatt med 19 %, og ligger fortsatt over kritisk beitenivå. Endringene i beitetrykket kan sees i sammenheng med nedgangen av registrerte møkkhauger. Det ble registrert ca. 20 færre møkkhauger per daa i 2022 enn i 2018. </w:t>
      </w:r>
    </w:p>
    <w:p w14:paraId="02174C91" w14:textId="77777777" w:rsidR="00E90E7F" w:rsidRPr="00E90E7F" w:rsidRDefault="00E90E7F" w:rsidP="00E90E7F">
      <w:pPr>
        <w:spacing w:line="259" w:lineRule="auto"/>
        <w:rPr>
          <w:rFonts w:ascii="Aptos" w:eastAsia="Aptos" w:hAnsi="Aptos" w:cs="Arial"/>
          <w:kern w:val="2"/>
          <w14:ligatures w14:val="standardContextual"/>
        </w:rPr>
      </w:pPr>
    </w:p>
    <w:p w14:paraId="52E0FBB1"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I søknad fra Nes nord-øst begrunnes søknaden med blant annet dette: </w:t>
      </w:r>
    </w:p>
    <w:p w14:paraId="1C2484CE"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“Det er viktig å holde elgstammen nede i dette området for å unngå en økning i beitetrykk. Området er et viktig vinterbeiteområde i regionen, og det har de siste 30 årene ført til sterkt nedslitt beite og store skader på alle treslag. Det har vist seg svært krevende å balansere stammen i området på grunn av varierende trekk på vinteren. Innvandring på vinteren er nesten umulig å forutse, men man tror en del av disse blir værende i område. </w:t>
      </w:r>
    </w:p>
    <w:p w14:paraId="4007929A" w14:textId="77777777" w:rsidR="00E90E7F" w:rsidRPr="00E90E7F" w:rsidRDefault="00E90E7F" w:rsidP="00E90E7F">
      <w:pPr>
        <w:spacing w:line="259" w:lineRule="auto"/>
        <w:rPr>
          <w:rFonts w:ascii="Aptos" w:eastAsia="Aptos" w:hAnsi="Aptos" w:cs="Arial"/>
          <w:kern w:val="2"/>
          <w14:ligatures w14:val="standardContextual"/>
        </w:rPr>
      </w:pPr>
    </w:p>
    <w:p w14:paraId="7D8FE785"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Når våren kommer og det blir barmark i sydlige hellinger, og det fortsatt er snø igjen på åsen, så har man et inntrykk at mange av de elgene som har overvintret føder sine kalver på Nes. Disse blir stående igjen på Nes og det samme gjør ungdyra som blir dyttet unna i kalvingsperioden. Dette gjør at vi hvert år får påfyll av ny elg og har en innvirkning på at vi har en tettere elgstamme sammenlignet enn ellers i kommunen.</w:t>
      </w:r>
    </w:p>
    <w:p w14:paraId="14B1E7C2" w14:textId="77777777" w:rsidR="00E90E7F" w:rsidRPr="00E90E7F" w:rsidRDefault="00E90E7F" w:rsidP="00E90E7F">
      <w:pPr>
        <w:spacing w:line="259" w:lineRule="auto"/>
        <w:rPr>
          <w:rFonts w:ascii="Aptos" w:eastAsia="Aptos" w:hAnsi="Aptos" w:cs="Arial"/>
          <w:kern w:val="2"/>
          <w14:ligatures w14:val="standardContextual"/>
        </w:rPr>
      </w:pPr>
    </w:p>
    <w:p w14:paraId="1E8FFE66" w14:textId="4EA2011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Økning av bakgrunnsareal til 3000 daa for valdet vil medføre en nedgang i kvote som utgjør 35 dyr på en 4-årsplan og ca. 9 dyr per år i storvaldet i forhold siste planperiode. En nedgang i kvotene nå vil bidra til større elgstamme, samt økte utfordringer med trafikk, og beitetrykk vil være med på å reversere den innsatsen som allerede har blitt lagt ned for å få en elgstamme som er tilpasset Nes.”</w:t>
      </w:r>
    </w:p>
    <w:p w14:paraId="151F539E"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lastRenderedPageBreak/>
        <w:t>I søknaden blir det nevnt flere utfordringer på Nes, senhøst og vinterstid:</w:t>
      </w:r>
    </w:p>
    <w:p w14:paraId="6DD78F97" w14:textId="77777777" w:rsidR="00E90E7F" w:rsidRPr="00E90E7F" w:rsidRDefault="00E90E7F" w:rsidP="00E90E7F">
      <w:pPr>
        <w:numPr>
          <w:ilvl w:val="0"/>
          <w:numId w:val="4"/>
        </w:numPr>
        <w:spacing w:after="160" w:line="259" w:lineRule="auto"/>
        <w:contextualSpacing/>
        <w:rPr>
          <w:rFonts w:ascii="Aptos" w:eastAsia="Aptos" w:hAnsi="Aptos" w:cs="Arial"/>
          <w:kern w:val="2"/>
          <w14:ligatures w14:val="standardContextual"/>
        </w:rPr>
      </w:pPr>
      <w:r w:rsidRPr="00E90E7F">
        <w:rPr>
          <w:rFonts w:ascii="Aptos" w:eastAsia="Aptos" w:hAnsi="Aptos" w:cs="Arial"/>
          <w:kern w:val="2"/>
          <w14:ligatures w14:val="standardContextual"/>
        </w:rPr>
        <w:t xml:space="preserve">E16 som går igjennom hele Storvaldet. </w:t>
      </w:r>
    </w:p>
    <w:p w14:paraId="01AC80BB" w14:textId="77777777" w:rsidR="00E90E7F" w:rsidRPr="00E90E7F" w:rsidRDefault="00E90E7F" w:rsidP="00E90E7F">
      <w:pPr>
        <w:numPr>
          <w:ilvl w:val="0"/>
          <w:numId w:val="4"/>
        </w:numPr>
        <w:spacing w:after="160" w:line="259" w:lineRule="auto"/>
        <w:contextualSpacing/>
        <w:rPr>
          <w:rFonts w:ascii="Aptos" w:eastAsia="Aptos" w:hAnsi="Aptos" w:cs="Arial"/>
          <w:kern w:val="2"/>
          <w14:ligatures w14:val="standardContextual"/>
        </w:rPr>
      </w:pPr>
      <w:r w:rsidRPr="00E90E7F">
        <w:rPr>
          <w:rFonts w:ascii="Aptos" w:eastAsia="Aptos" w:hAnsi="Aptos" w:cs="Arial"/>
          <w:kern w:val="2"/>
          <w14:ligatures w14:val="standardContextual"/>
        </w:rPr>
        <w:t xml:space="preserve">Når snøen legger seg i Nov/Des på åsen mellom Dokka og Begnadalen, starter senhøst trekket ned på Nes, og elgen blir stående i lavlandet hele vinteren. Dette medfører stor trafikkfare på E16. </w:t>
      </w:r>
    </w:p>
    <w:p w14:paraId="51D33690" w14:textId="77777777" w:rsidR="00E90E7F" w:rsidRPr="00E90E7F" w:rsidRDefault="00E90E7F" w:rsidP="00E90E7F">
      <w:pPr>
        <w:numPr>
          <w:ilvl w:val="0"/>
          <w:numId w:val="4"/>
        </w:numPr>
        <w:spacing w:after="160" w:line="259" w:lineRule="auto"/>
        <w:contextualSpacing/>
        <w:rPr>
          <w:rFonts w:ascii="Aptos" w:eastAsia="Aptos" w:hAnsi="Aptos" w:cs="Arial"/>
          <w:kern w:val="2"/>
          <w14:ligatures w14:val="standardContextual"/>
        </w:rPr>
      </w:pPr>
      <w:r w:rsidRPr="00E90E7F">
        <w:rPr>
          <w:rFonts w:ascii="Aptos" w:eastAsia="Aptos" w:hAnsi="Aptos" w:cs="Arial"/>
          <w:kern w:val="2"/>
          <w14:ligatures w14:val="standardContextual"/>
        </w:rPr>
        <w:t xml:space="preserve">Det skiltes med redusert hastighet gjennom hele storvaldet om vinteren </w:t>
      </w:r>
    </w:p>
    <w:p w14:paraId="2EE107BC" w14:textId="77777777" w:rsidR="00E90E7F" w:rsidRPr="00E90E7F" w:rsidRDefault="00E90E7F" w:rsidP="00E90E7F">
      <w:pPr>
        <w:numPr>
          <w:ilvl w:val="0"/>
          <w:numId w:val="4"/>
        </w:numPr>
        <w:spacing w:after="160" w:line="259" w:lineRule="auto"/>
        <w:contextualSpacing/>
        <w:rPr>
          <w:rFonts w:ascii="Aptos" w:eastAsia="Aptos" w:hAnsi="Aptos" w:cs="Arial"/>
          <w:kern w:val="2"/>
          <w14:ligatures w14:val="standardContextual"/>
        </w:rPr>
      </w:pPr>
      <w:r w:rsidRPr="00E90E7F">
        <w:rPr>
          <w:rFonts w:ascii="Aptos" w:eastAsia="Aptos" w:hAnsi="Aptos" w:cs="Arial"/>
          <w:kern w:val="2"/>
          <w14:ligatures w14:val="standardContextual"/>
        </w:rPr>
        <w:t>Storvaldene som grenser til valdet i Nord og Øst (Begnadalen- Fluberg), har redusert sine kvoter betraktelig for å kunne øke elgstammen. Dette vil medføre et enda større vinterproblem årene som kommer da valdet vil få påfyll fra disse områdene hvert år.</w:t>
      </w:r>
    </w:p>
    <w:p w14:paraId="09F2847A" w14:textId="77777777" w:rsidR="00E90E7F" w:rsidRPr="00E90E7F" w:rsidRDefault="00E90E7F" w:rsidP="00E90E7F">
      <w:pPr>
        <w:spacing w:line="259" w:lineRule="auto"/>
        <w:rPr>
          <w:rFonts w:ascii="Aptos" w:eastAsia="Aptos" w:hAnsi="Aptos" w:cs="Arial"/>
          <w:kern w:val="2"/>
          <w:u w:val="single"/>
          <w14:ligatures w14:val="standardContextual"/>
        </w:rPr>
      </w:pPr>
    </w:p>
    <w:p w14:paraId="37D0F33E" w14:textId="77777777" w:rsidR="00E90E7F" w:rsidRPr="00E90E7F" w:rsidRDefault="00E90E7F" w:rsidP="00E90E7F">
      <w:pPr>
        <w:spacing w:line="259" w:lineRule="auto"/>
        <w:rPr>
          <w:rFonts w:ascii="Aptos" w:eastAsia="Aptos" w:hAnsi="Aptos" w:cs="Arial"/>
          <w:kern w:val="2"/>
          <w14:ligatures w14:val="standardContextual"/>
        </w:rPr>
      </w:pPr>
    </w:p>
    <w:p w14:paraId="661070D5" w14:textId="77777777" w:rsidR="00E90E7F" w:rsidRPr="00E90E7F" w:rsidRDefault="00E90E7F" w:rsidP="00E90E7F">
      <w:pPr>
        <w:keepNext/>
        <w:spacing w:line="259" w:lineRule="auto"/>
        <w:rPr>
          <w:rFonts w:ascii="Aptos" w:eastAsia="Aptos" w:hAnsi="Aptos" w:cs="Arial"/>
          <w:kern w:val="2"/>
          <w14:ligatures w14:val="standardContextual"/>
        </w:rPr>
      </w:pPr>
      <w:r w:rsidRPr="00E90E7F">
        <w:rPr>
          <w:rFonts w:ascii="Aptos" w:eastAsia="Aptos" w:hAnsi="Aptos" w:cs="Arial"/>
          <w:noProof/>
          <w:kern w:val="2"/>
          <w:lang w:val="en-US"/>
          <w14:ligatures w14:val="standardContextual"/>
        </w:rPr>
        <w:drawing>
          <wp:inline distT="0" distB="0" distL="0" distR="0" wp14:anchorId="3BA06025" wp14:editId="1295322D">
            <wp:extent cx="2476500" cy="3574000"/>
            <wp:effectExtent l="0" t="0" r="0" b="7620"/>
            <wp:docPr id="254729236" name="Bilde 5"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29236" name="Bilde 5" descr="Et bilde som inneholder kart, tekst, atlas, diagram&#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3755" cy="3584471"/>
                    </a:xfrm>
                    <a:prstGeom prst="rect">
                      <a:avLst/>
                    </a:prstGeom>
                  </pic:spPr>
                </pic:pic>
              </a:graphicData>
            </a:graphic>
          </wp:inline>
        </w:drawing>
      </w:r>
    </w:p>
    <w:p w14:paraId="1FC57705" w14:textId="77777777" w:rsidR="00E90E7F" w:rsidRPr="00E90E7F" w:rsidRDefault="00E90E7F" w:rsidP="00E90E7F">
      <w:pPr>
        <w:spacing w:after="200"/>
        <w:rPr>
          <w:rFonts w:ascii="Aptos" w:eastAsia="Aptos" w:hAnsi="Aptos" w:cs="Arial"/>
          <w:b/>
          <w:bCs/>
          <w:i/>
          <w:iCs/>
          <w:kern w:val="2"/>
          <w:sz w:val="24"/>
          <w:szCs w:val="24"/>
          <w:u w:val="single"/>
          <w14:ligatures w14:val="standardContextual"/>
        </w:rPr>
      </w:pPr>
      <w:r w:rsidRPr="00E90E7F">
        <w:rPr>
          <w:rFonts w:ascii="Aptos" w:eastAsia="Aptos" w:hAnsi="Aptos" w:cs="Arial"/>
          <w:b/>
          <w:bCs/>
          <w:i/>
          <w:iCs/>
          <w:kern w:val="2"/>
          <w:sz w:val="18"/>
          <w:szCs w:val="18"/>
          <w14:ligatures w14:val="standardContextual"/>
        </w:rPr>
        <w:t>Figur 9.</w:t>
      </w:r>
      <w:r w:rsidRPr="00E90E7F">
        <w:rPr>
          <w:rFonts w:ascii="Aptos" w:eastAsia="Aptos" w:hAnsi="Aptos" w:cs="Arial"/>
          <w:i/>
          <w:iCs/>
          <w:kern w:val="2"/>
          <w:sz w:val="18"/>
          <w:szCs w:val="18"/>
          <w14:ligatures w14:val="standardContextual"/>
        </w:rPr>
        <w:t xml:space="preserve"> Vald Nes nord-øst ca. markert av øverste rød sirkel. Vald Ruud/Brekkebygda ca. markert av rød sirkel nederst. </w:t>
      </w:r>
    </w:p>
    <w:p w14:paraId="7573B3E9" w14:textId="77777777" w:rsidR="00E90E7F" w:rsidRPr="00E90E7F" w:rsidRDefault="00E90E7F" w:rsidP="00E90E7F">
      <w:pPr>
        <w:spacing w:line="259" w:lineRule="auto"/>
        <w:rPr>
          <w:rFonts w:ascii="Aptos" w:eastAsia="Aptos" w:hAnsi="Aptos" w:cs="Arial"/>
          <w:b/>
          <w:bCs/>
          <w:kern w:val="2"/>
          <w:sz w:val="24"/>
          <w:szCs w:val="24"/>
          <w:u w:val="single"/>
          <w14:ligatures w14:val="standardContextual"/>
        </w:rPr>
      </w:pPr>
    </w:p>
    <w:p w14:paraId="72C9DB37" w14:textId="77777777" w:rsidR="00E90E7F" w:rsidRPr="00E90E7F" w:rsidRDefault="00E90E7F" w:rsidP="00E90E7F">
      <w:pPr>
        <w:spacing w:line="259" w:lineRule="auto"/>
        <w:rPr>
          <w:rFonts w:ascii="Aptos" w:eastAsia="Aptos" w:hAnsi="Aptos" w:cs="Arial"/>
          <w:b/>
          <w:bCs/>
          <w:kern w:val="2"/>
          <w:sz w:val="24"/>
          <w:szCs w:val="24"/>
          <w:u w:val="single"/>
          <w14:ligatures w14:val="standardContextual"/>
        </w:rPr>
      </w:pPr>
      <w:r w:rsidRPr="00E90E7F">
        <w:rPr>
          <w:rFonts w:ascii="Aptos" w:eastAsia="Aptos" w:hAnsi="Aptos" w:cs="Arial"/>
          <w:b/>
          <w:bCs/>
          <w:kern w:val="2"/>
          <w:sz w:val="24"/>
          <w:szCs w:val="24"/>
          <w:u w:val="single"/>
          <w14:ligatures w14:val="standardContextual"/>
        </w:rPr>
        <w:t xml:space="preserve">Trafikksituasjonen: </w:t>
      </w:r>
    </w:p>
    <w:p w14:paraId="44EBCAA3" w14:textId="77777777" w:rsidR="00E90E7F" w:rsidRPr="00E90E7F" w:rsidRDefault="00E90E7F" w:rsidP="00E90E7F">
      <w:pPr>
        <w:spacing w:line="259" w:lineRule="auto"/>
        <w:rPr>
          <w:rFonts w:ascii="Aptos" w:eastAsia="Aptos" w:hAnsi="Aptos" w:cs="Arial"/>
          <w:kern w:val="2"/>
          <w14:ligatures w14:val="standardContextual"/>
        </w:rPr>
      </w:pPr>
    </w:p>
    <w:p w14:paraId="24C99A38" w14:textId="77777777" w:rsidR="00E90E7F" w:rsidRPr="00E90E7F" w:rsidRDefault="00E90E7F" w:rsidP="00E90E7F">
      <w:pPr>
        <w:spacing w:line="259" w:lineRule="auto"/>
        <w:rPr>
          <w:rFonts w:ascii="Aptos" w:eastAsia="Aptos" w:hAnsi="Aptos" w:cs="Arial"/>
          <w:b/>
          <w:bCs/>
          <w:kern w:val="2"/>
          <w:sz w:val="24"/>
          <w:szCs w:val="24"/>
          <w:u w:val="single"/>
          <w14:ligatures w14:val="standardContextual"/>
        </w:rPr>
      </w:pPr>
      <w:r w:rsidRPr="00E90E7F">
        <w:rPr>
          <w:rFonts w:ascii="Aptos" w:eastAsia="Aptos" w:hAnsi="Aptos" w:cs="Arial"/>
          <w:kern w:val="2"/>
          <w14:ligatures w14:val="standardContextual"/>
        </w:rPr>
        <w:t xml:space="preserve">Under ser man tabell på den totale fallvilt statistikken for elg i Ringerike. </w:t>
      </w:r>
    </w:p>
    <w:tbl>
      <w:tblPr>
        <w:tblW w:w="8220" w:type="dxa"/>
        <w:tblCellMar>
          <w:left w:w="70" w:type="dxa"/>
          <w:right w:w="70" w:type="dxa"/>
        </w:tblCellMar>
        <w:tblLook w:val="04A0" w:firstRow="1" w:lastRow="0" w:firstColumn="1" w:lastColumn="0" w:noHBand="0" w:noVBand="1"/>
      </w:tblPr>
      <w:tblGrid>
        <w:gridCol w:w="2460"/>
        <w:gridCol w:w="960"/>
        <w:gridCol w:w="960"/>
        <w:gridCol w:w="960"/>
        <w:gridCol w:w="960"/>
        <w:gridCol w:w="960"/>
        <w:gridCol w:w="960"/>
      </w:tblGrid>
      <w:tr w:rsidR="00E90E7F" w:rsidRPr="00E90E7F" w14:paraId="57890A21" w14:textId="77777777" w:rsidTr="00E90E7F">
        <w:trPr>
          <w:trHeight w:val="300"/>
        </w:trPr>
        <w:tc>
          <w:tcPr>
            <w:tcW w:w="2460" w:type="dxa"/>
            <w:tcBorders>
              <w:top w:val="single" w:sz="4" w:space="0" w:color="44B3E1"/>
              <w:left w:val="single" w:sz="4" w:space="0" w:color="44B3E1"/>
              <w:bottom w:val="single" w:sz="4" w:space="0" w:color="44B3E1"/>
              <w:right w:val="nil"/>
            </w:tcBorders>
            <w:shd w:val="clear" w:color="auto" w:fill="156082"/>
            <w:noWrap/>
            <w:vAlign w:val="bottom"/>
            <w:hideMark/>
          </w:tcPr>
          <w:p w14:paraId="652E295D" w14:textId="77777777" w:rsidR="00E90E7F" w:rsidRPr="00E90E7F" w:rsidRDefault="00E90E7F" w:rsidP="00E90E7F">
            <w:pPr>
              <w:rPr>
                <w:rFonts w:ascii="Calibri" w:eastAsia="Times New Roman" w:hAnsi="Calibri" w:cs="Calibri"/>
                <w:b/>
                <w:bCs/>
                <w:color w:val="FFFFFF"/>
                <w:lang w:eastAsia="nb-NO"/>
              </w:rPr>
            </w:pPr>
            <w:r w:rsidRPr="00E90E7F">
              <w:rPr>
                <w:rFonts w:ascii="Calibri" w:eastAsia="Times New Roman" w:hAnsi="Calibri" w:cs="Calibri"/>
                <w:b/>
                <w:bCs/>
                <w:color w:val="FFFFFF"/>
                <w:lang w:eastAsia="nb-NO"/>
              </w:rPr>
              <w:t>Ringerike</w:t>
            </w:r>
          </w:p>
        </w:tc>
        <w:tc>
          <w:tcPr>
            <w:tcW w:w="960" w:type="dxa"/>
            <w:tcBorders>
              <w:top w:val="single" w:sz="4" w:space="0" w:color="44B3E1"/>
              <w:left w:val="nil"/>
              <w:bottom w:val="single" w:sz="4" w:space="0" w:color="44B3E1"/>
              <w:right w:val="nil"/>
            </w:tcBorders>
            <w:shd w:val="clear" w:color="auto" w:fill="156082"/>
            <w:noWrap/>
            <w:vAlign w:val="bottom"/>
            <w:hideMark/>
          </w:tcPr>
          <w:p w14:paraId="36F5B884" w14:textId="77777777" w:rsidR="00E90E7F" w:rsidRPr="00E90E7F" w:rsidRDefault="00E90E7F" w:rsidP="00E90E7F">
            <w:pPr>
              <w:rPr>
                <w:rFonts w:ascii="Calibri" w:eastAsia="Times New Roman" w:hAnsi="Calibri" w:cs="Calibri"/>
                <w:b/>
                <w:bCs/>
                <w:color w:val="FFFFFF"/>
                <w:lang w:eastAsia="nb-NO"/>
              </w:rPr>
            </w:pPr>
            <w:r w:rsidRPr="00E90E7F">
              <w:rPr>
                <w:rFonts w:ascii="Calibri" w:eastAsia="Times New Roman" w:hAnsi="Calibri" w:cs="Calibri"/>
                <w:b/>
                <w:bCs/>
                <w:color w:val="FFFFFF"/>
                <w:lang w:eastAsia="nb-NO"/>
              </w:rPr>
              <w:t>2019</w:t>
            </w:r>
          </w:p>
        </w:tc>
        <w:tc>
          <w:tcPr>
            <w:tcW w:w="960" w:type="dxa"/>
            <w:tcBorders>
              <w:top w:val="single" w:sz="4" w:space="0" w:color="44B3E1"/>
              <w:left w:val="nil"/>
              <w:bottom w:val="single" w:sz="4" w:space="0" w:color="44B3E1"/>
              <w:right w:val="nil"/>
            </w:tcBorders>
            <w:shd w:val="clear" w:color="auto" w:fill="156082"/>
            <w:noWrap/>
            <w:vAlign w:val="bottom"/>
            <w:hideMark/>
          </w:tcPr>
          <w:p w14:paraId="0BB470BB" w14:textId="77777777" w:rsidR="00E90E7F" w:rsidRPr="00E90E7F" w:rsidRDefault="00E90E7F" w:rsidP="00E90E7F">
            <w:pPr>
              <w:rPr>
                <w:rFonts w:ascii="Calibri" w:eastAsia="Times New Roman" w:hAnsi="Calibri" w:cs="Calibri"/>
                <w:b/>
                <w:bCs/>
                <w:color w:val="FFFFFF"/>
                <w:lang w:eastAsia="nb-NO"/>
              </w:rPr>
            </w:pPr>
            <w:r w:rsidRPr="00E90E7F">
              <w:rPr>
                <w:rFonts w:ascii="Calibri" w:eastAsia="Times New Roman" w:hAnsi="Calibri" w:cs="Calibri"/>
                <w:b/>
                <w:bCs/>
                <w:color w:val="FFFFFF"/>
                <w:lang w:eastAsia="nb-NO"/>
              </w:rPr>
              <w:t>2020</w:t>
            </w:r>
          </w:p>
        </w:tc>
        <w:tc>
          <w:tcPr>
            <w:tcW w:w="960" w:type="dxa"/>
            <w:tcBorders>
              <w:top w:val="single" w:sz="4" w:space="0" w:color="44B3E1"/>
              <w:left w:val="nil"/>
              <w:bottom w:val="single" w:sz="4" w:space="0" w:color="44B3E1"/>
              <w:right w:val="nil"/>
            </w:tcBorders>
            <w:shd w:val="clear" w:color="auto" w:fill="156082"/>
            <w:noWrap/>
            <w:vAlign w:val="bottom"/>
            <w:hideMark/>
          </w:tcPr>
          <w:p w14:paraId="24556212" w14:textId="77777777" w:rsidR="00E90E7F" w:rsidRPr="00E90E7F" w:rsidRDefault="00E90E7F" w:rsidP="00E90E7F">
            <w:pPr>
              <w:rPr>
                <w:rFonts w:ascii="Calibri" w:eastAsia="Times New Roman" w:hAnsi="Calibri" w:cs="Calibri"/>
                <w:b/>
                <w:bCs/>
                <w:color w:val="FFFFFF"/>
                <w:lang w:eastAsia="nb-NO"/>
              </w:rPr>
            </w:pPr>
            <w:r w:rsidRPr="00E90E7F">
              <w:rPr>
                <w:rFonts w:ascii="Calibri" w:eastAsia="Times New Roman" w:hAnsi="Calibri" w:cs="Calibri"/>
                <w:b/>
                <w:bCs/>
                <w:color w:val="FFFFFF"/>
                <w:lang w:eastAsia="nb-NO"/>
              </w:rPr>
              <w:t>2021</w:t>
            </w:r>
          </w:p>
        </w:tc>
        <w:tc>
          <w:tcPr>
            <w:tcW w:w="960" w:type="dxa"/>
            <w:tcBorders>
              <w:top w:val="single" w:sz="4" w:space="0" w:color="44B3E1"/>
              <w:left w:val="nil"/>
              <w:bottom w:val="single" w:sz="4" w:space="0" w:color="44B3E1"/>
              <w:right w:val="nil"/>
            </w:tcBorders>
            <w:shd w:val="clear" w:color="auto" w:fill="156082"/>
            <w:noWrap/>
            <w:vAlign w:val="bottom"/>
            <w:hideMark/>
          </w:tcPr>
          <w:p w14:paraId="7A9FFF7D" w14:textId="77777777" w:rsidR="00E90E7F" w:rsidRPr="00E90E7F" w:rsidRDefault="00E90E7F" w:rsidP="00E90E7F">
            <w:pPr>
              <w:rPr>
                <w:rFonts w:ascii="Calibri" w:eastAsia="Times New Roman" w:hAnsi="Calibri" w:cs="Calibri"/>
                <w:b/>
                <w:bCs/>
                <w:color w:val="FFFFFF"/>
                <w:lang w:eastAsia="nb-NO"/>
              </w:rPr>
            </w:pPr>
            <w:r w:rsidRPr="00E90E7F">
              <w:rPr>
                <w:rFonts w:ascii="Calibri" w:eastAsia="Times New Roman" w:hAnsi="Calibri" w:cs="Calibri"/>
                <w:b/>
                <w:bCs/>
                <w:color w:val="FFFFFF"/>
                <w:lang w:eastAsia="nb-NO"/>
              </w:rPr>
              <w:t>2022</w:t>
            </w:r>
          </w:p>
        </w:tc>
        <w:tc>
          <w:tcPr>
            <w:tcW w:w="960" w:type="dxa"/>
            <w:tcBorders>
              <w:top w:val="single" w:sz="4" w:space="0" w:color="44B3E1"/>
              <w:left w:val="nil"/>
              <w:bottom w:val="single" w:sz="4" w:space="0" w:color="44B3E1"/>
              <w:right w:val="nil"/>
            </w:tcBorders>
            <w:shd w:val="clear" w:color="auto" w:fill="156082"/>
            <w:noWrap/>
            <w:vAlign w:val="bottom"/>
            <w:hideMark/>
          </w:tcPr>
          <w:p w14:paraId="67194C07" w14:textId="77777777" w:rsidR="00E90E7F" w:rsidRPr="00E90E7F" w:rsidRDefault="00E90E7F" w:rsidP="00E90E7F">
            <w:pPr>
              <w:rPr>
                <w:rFonts w:ascii="Calibri" w:eastAsia="Times New Roman" w:hAnsi="Calibri" w:cs="Calibri"/>
                <w:b/>
                <w:bCs/>
                <w:color w:val="FFFFFF"/>
                <w:lang w:eastAsia="nb-NO"/>
              </w:rPr>
            </w:pPr>
            <w:r w:rsidRPr="00E90E7F">
              <w:rPr>
                <w:rFonts w:ascii="Calibri" w:eastAsia="Times New Roman" w:hAnsi="Calibri" w:cs="Calibri"/>
                <w:b/>
                <w:bCs/>
                <w:color w:val="FFFFFF"/>
                <w:lang w:eastAsia="nb-NO"/>
              </w:rPr>
              <w:t>2023</w:t>
            </w:r>
          </w:p>
        </w:tc>
        <w:tc>
          <w:tcPr>
            <w:tcW w:w="960" w:type="dxa"/>
            <w:tcBorders>
              <w:top w:val="single" w:sz="4" w:space="0" w:color="44B3E1"/>
              <w:left w:val="nil"/>
              <w:bottom w:val="single" w:sz="4" w:space="0" w:color="44B3E1"/>
              <w:right w:val="single" w:sz="4" w:space="0" w:color="44B3E1"/>
            </w:tcBorders>
            <w:shd w:val="clear" w:color="auto" w:fill="156082"/>
            <w:noWrap/>
            <w:vAlign w:val="bottom"/>
            <w:hideMark/>
          </w:tcPr>
          <w:p w14:paraId="50869EDB" w14:textId="77777777" w:rsidR="00E90E7F" w:rsidRPr="00E90E7F" w:rsidRDefault="00E90E7F" w:rsidP="00E90E7F">
            <w:pPr>
              <w:rPr>
                <w:rFonts w:ascii="Calibri" w:eastAsia="Times New Roman" w:hAnsi="Calibri" w:cs="Calibri"/>
                <w:b/>
                <w:bCs/>
                <w:color w:val="FFFFFF"/>
                <w:lang w:eastAsia="nb-NO"/>
              </w:rPr>
            </w:pPr>
            <w:r w:rsidRPr="00E90E7F">
              <w:rPr>
                <w:rFonts w:ascii="Calibri" w:eastAsia="Times New Roman" w:hAnsi="Calibri" w:cs="Calibri"/>
                <w:b/>
                <w:bCs/>
                <w:color w:val="FFFFFF"/>
                <w:lang w:eastAsia="nb-NO"/>
              </w:rPr>
              <w:t>2024</w:t>
            </w:r>
          </w:p>
        </w:tc>
      </w:tr>
      <w:tr w:rsidR="00E90E7F" w:rsidRPr="00E90E7F" w14:paraId="730A78B4" w14:textId="77777777" w:rsidTr="00A87BEC">
        <w:trPr>
          <w:trHeight w:val="300"/>
        </w:trPr>
        <w:tc>
          <w:tcPr>
            <w:tcW w:w="2460" w:type="dxa"/>
            <w:tcBorders>
              <w:top w:val="single" w:sz="4" w:space="0" w:color="44B3E1"/>
              <w:left w:val="single" w:sz="4" w:space="0" w:color="44B3E1"/>
              <w:bottom w:val="single" w:sz="4" w:space="0" w:color="44B3E1"/>
              <w:right w:val="nil"/>
            </w:tcBorders>
            <w:shd w:val="clear" w:color="auto" w:fill="C0E6F5"/>
            <w:noWrap/>
            <w:vAlign w:val="bottom"/>
            <w:hideMark/>
          </w:tcPr>
          <w:p w14:paraId="3F567446" w14:textId="77777777" w:rsidR="00E90E7F" w:rsidRPr="00E90E7F" w:rsidRDefault="00E90E7F" w:rsidP="00E90E7F">
            <w:pPr>
              <w:rPr>
                <w:rFonts w:ascii="Calibri" w:eastAsia="Times New Roman" w:hAnsi="Calibri" w:cs="Calibri"/>
                <w:color w:val="000000"/>
                <w:lang w:eastAsia="nb-NO"/>
              </w:rPr>
            </w:pPr>
            <w:r w:rsidRPr="00E90E7F">
              <w:rPr>
                <w:rFonts w:ascii="Calibri" w:eastAsia="Times New Roman" w:hAnsi="Calibri" w:cs="Calibri"/>
                <w:color w:val="000000"/>
                <w:lang w:eastAsia="nb-NO"/>
              </w:rPr>
              <w:t>Påkjørt av motorkjøretøy</w:t>
            </w:r>
          </w:p>
        </w:tc>
        <w:tc>
          <w:tcPr>
            <w:tcW w:w="960" w:type="dxa"/>
            <w:tcBorders>
              <w:top w:val="single" w:sz="4" w:space="0" w:color="44B3E1"/>
              <w:left w:val="nil"/>
              <w:bottom w:val="single" w:sz="4" w:space="0" w:color="44B3E1"/>
              <w:right w:val="nil"/>
            </w:tcBorders>
            <w:shd w:val="clear" w:color="auto" w:fill="C0E6F5"/>
            <w:noWrap/>
            <w:vAlign w:val="bottom"/>
            <w:hideMark/>
          </w:tcPr>
          <w:p w14:paraId="72B76490"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4</w:t>
            </w:r>
          </w:p>
        </w:tc>
        <w:tc>
          <w:tcPr>
            <w:tcW w:w="960" w:type="dxa"/>
            <w:tcBorders>
              <w:top w:val="single" w:sz="4" w:space="0" w:color="44B3E1"/>
              <w:left w:val="nil"/>
              <w:bottom w:val="single" w:sz="4" w:space="0" w:color="44B3E1"/>
              <w:right w:val="nil"/>
            </w:tcBorders>
            <w:shd w:val="clear" w:color="auto" w:fill="C0E6F5"/>
            <w:noWrap/>
            <w:vAlign w:val="bottom"/>
            <w:hideMark/>
          </w:tcPr>
          <w:p w14:paraId="0099DEEE"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23</w:t>
            </w:r>
          </w:p>
        </w:tc>
        <w:tc>
          <w:tcPr>
            <w:tcW w:w="960" w:type="dxa"/>
            <w:tcBorders>
              <w:top w:val="single" w:sz="4" w:space="0" w:color="44B3E1"/>
              <w:left w:val="nil"/>
              <w:bottom w:val="single" w:sz="4" w:space="0" w:color="44B3E1"/>
              <w:right w:val="nil"/>
            </w:tcBorders>
            <w:shd w:val="clear" w:color="auto" w:fill="C0E6F5"/>
            <w:noWrap/>
            <w:vAlign w:val="bottom"/>
            <w:hideMark/>
          </w:tcPr>
          <w:p w14:paraId="2A09F241"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42</w:t>
            </w:r>
          </w:p>
        </w:tc>
        <w:tc>
          <w:tcPr>
            <w:tcW w:w="960" w:type="dxa"/>
            <w:tcBorders>
              <w:top w:val="single" w:sz="4" w:space="0" w:color="44B3E1"/>
              <w:left w:val="nil"/>
              <w:bottom w:val="single" w:sz="4" w:space="0" w:color="44B3E1"/>
              <w:right w:val="nil"/>
            </w:tcBorders>
            <w:shd w:val="clear" w:color="auto" w:fill="C0E6F5"/>
            <w:noWrap/>
            <w:vAlign w:val="bottom"/>
            <w:hideMark/>
          </w:tcPr>
          <w:p w14:paraId="5A9F7E61"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27</w:t>
            </w:r>
          </w:p>
        </w:tc>
        <w:tc>
          <w:tcPr>
            <w:tcW w:w="960" w:type="dxa"/>
            <w:tcBorders>
              <w:top w:val="single" w:sz="4" w:space="0" w:color="44B3E1"/>
              <w:left w:val="nil"/>
              <w:bottom w:val="single" w:sz="4" w:space="0" w:color="44B3E1"/>
              <w:right w:val="nil"/>
            </w:tcBorders>
            <w:shd w:val="clear" w:color="auto" w:fill="C0E6F5"/>
            <w:noWrap/>
            <w:vAlign w:val="bottom"/>
            <w:hideMark/>
          </w:tcPr>
          <w:p w14:paraId="33C0419E"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33</w:t>
            </w:r>
          </w:p>
        </w:tc>
        <w:tc>
          <w:tcPr>
            <w:tcW w:w="960" w:type="dxa"/>
            <w:tcBorders>
              <w:top w:val="single" w:sz="4" w:space="0" w:color="44B3E1"/>
              <w:left w:val="nil"/>
              <w:bottom w:val="single" w:sz="4" w:space="0" w:color="44B3E1"/>
              <w:right w:val="single" w:sz="4" w:space="0" w:color="44B3E1"/>
            </w:tcBorders>
            <w:shd w:val="clear" w:color="auto" w:fill="C0E6F5"/>
            <w:noWrap/>
            <w:vAlign w:val="bottom"/>
            <w:hideMark/>
          </w:tcPr>
          <w:p w14:paraId="71A21B9E"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30</w:t>
            </w:r>
          </w:p>
        </w:tc>
      </w:tr>
      <w:tr w:rsidR="00E90E7F" w:rsidRPr="00E90E7F" w14:paraId="3DE83B58" w14:textId="77777777" w:rsidTr="00A87BEC">
        <w:trPr>
          <w:trHeight w:val="300"/>
        </w:trPr>
        <w:tc>
          <w:tcPr>
            <w:tcW w:w="2460" w:type="dxa"/>
            <w:tcBorders>
              <w:top w:val="single" w:sz="4" w:space="0" w:color="44B3E1"/>
              <w:left w:val="single" w:sz="4" w:space="0" w:color="44B3E1"/>
              <w:bottom w:val="single" w:sz="4" w:space="0" w:color="44B3E1"/>
              <w:right w:val="nil"/>
            </w:tcBorders>
            <w:shd w:val="clear" w:color="auto" w:fill="auto"/>
            <w:noWrap/>
            <w:vAlign w:val="bottom"/>
            <w:hideMark/>
          </w:tcPr>
          <w:p w14:paraId="73C5786A" w14:textId="77777777" w:rsidR="00E90E7F" w:rsidRPr="00E90E7F" w:rsidRDefault="00E90E7F" w:rsidP="00E90E7F">
            <w:pPr>
              <w:rPr>
                <w:rFonts w:ascii="Calibri" w:eastAsia="Times New Roman" w:hAnsi="Calibri" w:cs="Calibri"/>
                <w:color w:val="000000"/>
                <w:lang w:eastAsia="nb-NO"/>
              </w:rPr>
            </w:pPr>
            <w:r w:rsidRPr="00E90E7F">
              <w:rPr>
                <w:rFonts w:ascii="Calibri" w:eastAsia="Times New Roman" w:hAnsi="Calibri" w:cs="Calibri"/>
                <w:color w:val="000000"/>
                <w:lang w:eastAsia="nb-NO"/>
              </w:rPr>
              <w:t>Påkjørt av tog</w:t>
            </w:r>
          </w:p>
        </w:tc>
        <w:tc>
          <w:tcPr>
            <w:tcW w:w="960" w:type="dxa"/>
            <w:tcBorders>
              <w:top w:val="single" w:sz="4" w:space="0" w:color="44B3E1"/>
              <w:left w:val="nil"/>
              <w:bottom w:val="single" w:sz="4" w:space="0" w:color="44B3E1"/>
              <w:right w:val="nil"/>
            </w:tcBorders>
            <w:shd w:val="clear" w:color="auto" w:fill="auto"/>
            <w:noWrap/>
            <w:vAlign w:val="bottom"/>
            <w:hideMark/>
          </w:tcPr>
          <w:p w14:paraId="79A9716A"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0</w:t>
            </w:r>
          </w:p>
        </w:tc>
        <w:tc>
          <w:tcPr>
            <w:tcW w:w="960" w:type="dxa"/>
            <w:tcBorders>
              <w:top w:val="single" w:sz="4" w:space="0" w:color="44B3E1"/>
              <w:left w:val="nil"/>
              <w:bottom w:val="single" w:sz="4" w:space="0" w:color="44B3E1"/>
              <w:right w:val="nil"/>
            </w:tcBorders>
            <w:shd w:val="clear" w:color="auto" w:fill="auto"/>
            <w:noWrap/>
            <w:vAlign w:val="bottom"/>
            <w:hideMark/>
          </w:tcPr>
          <w:p w14:paraId="7470F9E6"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0</w:t>
            </w:r>
          </w:p>
        </w:tc>
        <w:tc>
          <w:tcPr>
            <w:tcW w:w="960" w:type="dxa"/>
            <w:tcBorders>
              <w:top w:val="single" w:sz="4" w:space="0" w:color="44B3E1"/>
              <w:left w:val="nil"/>
              <w:bottom w:val="single" w:sz="4" w:space="0" w:color="44B3E1"/>
              <w:right w:val="nil"/>
            </w:tcBorders>
            <w:shd w:val="clear" w:color="auto" w:fill="auto"/>
            <w:noWrap/>
            <w:vAlign w:val="bottom"/>
            <w:hideMark/>
          </w:tcPr>
          <w:p w14:paraId="2D2FD947"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2</w:t>
            </w:r>
          </w:p>
        </w:tc>
        <w:tc>
          <w:tcPr>
            <w:tcW w:w="960" w:type="dxa"/>
            <w:tcBorders>
              <w:top w:val="single" w:sz="4" w:space="0" w:color="44B3E1"/>
              <w:left w:val="nil"/>
              <w:bottom w:val="single" w:sz="4" w:space="0" w:color="44B3E1"/>
              <w:right w:val="nil"/>
            </w:tcBorders>
            <w:shd w:val="clear" w:color="auto" w:fill="auto"/>
            <w:noWrap/>
            <w:vAlign w:val="bottom"/>
            <w:hideMark/>
          </w:tcPr>
          <w:p w14:paraId="1FAF41DA"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2</w:t>
            </w:r>
          </w:p>
        </w:tc>
        <w:tc>
          <w:tcPr>
            <w:tcW w:w="960" w:type="dxa"/>
            <w:tcBorders>
              <w:top w:val="single" w:sz="4" w:space="0" w:color="44B3E1"/>
              <w:left w:val="nil"/>
              <w:bottom w:val="single" w:sz="4" w:space="0" w:color="44B3E1"/>
              <w:right w:val="nil"/>
            </w:tcBorders>
            <w:shd w:val="clear" w:color="auto" w:fill="auto"/>
            <w:noWrap/>
            <w:vAlign w:val="bottom"/>
            <w:hideMark/>
          </w:tcPr>
          <w:p w14:paraId="217DFF7F"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12</w:t>
            </w:r>
          </w:p>
        </w:tc>
        <w:tc>
          <w:tcPr>
            <w:tcW w:w="960" w:type="dxa"/>
            <w:tcBorders>
              <w:top w:val="single" w:sz="4" w:space="0" w:color="44B3E1"/>
              <w:left w:val="nil"/>
              <w:bottom w:val="single" w:sz="4" w:space="0" w:color="44B3E1"/>
              <w:right w:val="single" w:sz="4" w:space="0" w:color="44B3E1"/>
            </w:tcBorders>
            <w:shd w:val="clear" w:color="auto" w:fill="auto"/>
            <w:noWrap/>
            <w:vAlign w:val="bottom"/>
            <w:hideMark/>
          </w:tcPr>
          <w:p w14:paraId="79BF608F"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2</w:t>
            </w:r>
          </w:p>
        </w:tc>
      </w:tr>
      <w:tr w:rsidR="00E90E7F" w:rsidRPr="00E90E7F" w14:paraId="608E83C5" w14:textId="77777777" w:rsidTr="00A87BEC">
        <w:trPr>
          <w:trHeight w:val="300"/>
        </w:trPr>
        <w:tc>
          <w:tcPr>
            <w:tcW w:w="2460" w:type="dxa"/>
            <w:tcBorders>
              <w:top w:val="single" w:sz="4" w:space="0" w:color="44B3E1"/>
              <w:left w:val="single" w:sz="4" w:space="0" w:color="44B3E1"/>
              <w:bottom w:val="single" w:sz="4" w:space="0" w:color="44B3E1"/>
              <w:right w:val="nil"/>
            </w:tcBorders>
            <w:shd w:val="clear" w:color="auto" w:fill="C0E6F5"/>
            <w:noWrap/>
            <w:vAlign w:val="bottom"/>
            <w:hideMark/>
          </w:tcPr>
          <w:p w14:paraId="1139804E" w14:textId="77777777" w:rsidR="00E90E7F" w:rsidRPr="00E90E7F" w:rsidRDefault="00E90E7F" w:rsidP="00E90E7F">
            <w:pPr>
              <w:rPr>
                <w:rFonts w:ascii="Calibri" w:eastAsia="Times New Roman" w:hAnsi="Calibri" w:cs="Calibri"/>
                <w:color w:val="000000"/>
                <w:lang w:eastAsia="nb-NO"/>
              </w:rPr>
            </w:pPr>
            <w:r w:rsidRPr="00E90E7F">
              <w:rPr>
                <w:rFonts w:ascii="Calibri" w:eastAsia="Times New Roman" w:hAnsi="Calibri" w:cs="Calibri"/>
                <w:color w:val="000000"/>
                <w:lang w:eastAsia="nb-NO"/>
              </w:rPr>
              <w:t>Sykdom og skade</w:t>
            </w:r>
          </w:p>
        </w:tc>
        <w:tc>
          <w:tcPr>
            <w:tcW w:w="960" w:type="dxa"/>
            <w:tcBorders>
              <w:top w:val="single" w:sz="4" w:space="0" w:color="44B3E1"/>
              <w:left w:val="nil"/>
              <w:bottom w:val="single" w:sz="4" w:space="0" w:color="44B3E1"/>
              <w:right w:val="nil"/>
            </w:tcBorders>
            <w:shd w:val="clear" w:color="auto" w:fill="C0E6F5"/>
            <w:noWrap/>
            <w:vAlign w:val="bottom"/>
            <w:hideMark/>
          </w:tcPr>
          <w:p w14:paraId="65FBE1F0"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2</w:t>
            </w:r>
          </w:p>
        </w:tc>
        <w:tc>
          <w:tcPr>
            <w:tcW w:w="960" w:type="dxa"/>
            <w:tcBorders>
              <w:top w:val="single" w:sz="4" w:space="0" w:color="44B3E1"/>
              <w:left w:val="nil"/>
              <w:bottom w:val="single" w:sz="4" w:space="0" w:color="44B3E1"/>
              <w:right w:val="nil"/>
            </w:tcBorders>
            <w:shd w:val="clear" w:color="auto" w:fill="C0E6F5"/>
            <w:noWrap/>
            <w:vAlign w:val="bottom"/>
            <w:hideMark/>
          </w:tcPr>
          <w:p w14:paraId="0B179779"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7</w:t>
            </w:r>
          </w:p>
        </w:tc>
        <w:tc>
          <w:tcPr>
            <w:tcW w:w="960" w:type="dxa"/>
            <w:tcBorders>
              <w:top w:val="single" w:sz="4" w:space="0" w:color="44B3E1"/>
              <w:left w:val="nil"/>
              <w:bottom w:val="single" w:sz="4" w:space="0" w:color="44B3E1"/>
              <w:right w:val="nil"/>
            </w:tcBorders>
            <w:shd w:val="clear" w:color="auto" w:fill="C0E6F5"/>
            <w:noWrap/>
            <w:vAlign w:val="bottom"/>
            <w:hideMark/>
          </w:tcPr>
          <w:p w14:paraId="231AA3EC"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2</w:t>
            </w:r>
          </w:p>
        </w:tc>
        <w:tc>
          <w:tcPr>
            <w:tcW w:w="960" w:type="dxa"/>
            <w:tcBorders>
              <w:top w:val="single" w:sz="4" w:space="0" w:color="44B3E1"/>
              <w:left w:val="nil"/>
              <w:bottom w:val="single" w:sz="4" w:space="0" w:color="44B3E1"/>
              <w:right w:val="nil"/>
            </w:tcBorders>
            <w:shd w:val="clear" w:color="auto" w:fill="C0E6F5"/>
            <w:noWrap/>
            <w:vAlign w:val="bottom"/>
            <w:hideMark/>
          </w:tcPr>
          <w:p w14:paraId="500F5998"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8</w:t>
            </w:r>
          </w:p>
        </w:tc>
        <w:tc>
          <w:tcPr>
            <w:tcW w:w="960" w:type="dxa"/>
            <w:tcBorders>
              <w:top w:val="single" w:sz="4" w:space="0" w:color="44B3E1"/>
              <w:left w:val="nil"/>
              <w:bottom w:val="single" w:sz="4" w:space="0" w:color="44B3E1"/>
              <w:right w:val="nil"/>
            </w:tcBorders>
            <w:shd w:val="clear" w:color="auto" w:fill="C0E6F5"/>
            <w:noWrap/>
            <w:vAlign w:val="bottom"/>
            <w:hideMark/>
          </w:tcPr>
          <w:p w14:paraId="77ECF348"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12</w:t>
            </w:r>
          </w:p>
        </w:tc>
        <w:tc>
          <w:tcPr>
            <w:tcW w:w="960" w:type="dxa"/>
            <w:tcBorders>
              <w:top w:val="single" w:sz="4" w:space="0" w:color="44B3E1"/>
              <w:left w:val="nil"/>
              <w:bottom w:val="single" w:sz="4" w:space="0" w:color="44B3E1"/>
              <w:right w:val="single" w:sz="4" w:space="0" w:color="44B3E1"/>
            </w:tcBorders>
            <w:shd w:val="clear" w:color="auto" w:fill="C0E6F5"/>
            <w:noWrap/>
            <w:vAlign w:val="bottom"/>
            <w:hideMark/>
          </w:tcPr>
          <w:p w14:paraId="583E13E8"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4</w:t>
            </w:r>
          </w:p>
        </w:tc>
      </w:tr>
      <w:tr w:rsidR="00E90E7F" w:rsidRPr="00E90E7F" w14:paraId="66F4E2E2" w14:textId="77777777" w:rsidTr="00A87BEC">
        <w:trPr>
          <w:trHeight w:val="300"/>
        </w:trPr>
        <w:tc>
          <w:tcPr>
            <w:tcW w:w="2460" w:type="dxa"/>
            <w:tcBorders>
              <w:top w:val="single" w:sz="4" w:space="0" w:color="44B3E1"/>
              <w:left w:val="single" w:sz="4" w:space="0" w:color="44B3E1"/>
              <w:bottom w:val="single" w:sz="4" w:space="0" w:color="44B3E1"/>
              <w:right w:val="nil"/>
            </w:tcBorders>
            <w:shd w:val="clear" w:color="auto" w:fill="auto"/>
            <w:noWrap/>
            <w:vAlign w:val="bottom"/>
            <w:hideMark/>
          </w:tcPr>
          <w:p w14:paraId="56620A43" w14:textId="77777777" w:rsidR="00E90E7F" w:rsidRPr="00E90E7F" w:rsidRDefault="00E90E7F" w:rsidP="00E90E7F">
            <w:pPr>
              <w:rPr>
                <w:rFonts w:ascii="Calibri" w:eastAsia="Times New Roman" w:hAnsi="Calibri" w:cs="Calibri"/>
                <w:color w:val="000000"/>
                <w:lang w:eastAsia="nb-NO"/>
              </w:rPr>
            </w:pPr>
            <w:r w:rsidRPr="00E90E7F">
              <w:rPr>
                <w:rFonts w:ascii="Calibri" w:eastAsia="Times New Roman" w:hAnsi="Calibri" w:cs="Calibri"/>
                <w:color w:val="000000"/>
                <w:lang w:eastAsia="nb-NO"/>
              </w:rPr>
              <w:t>Felt av sikkerhetshensyn</w:t>
            </w:r>
          </w:p>
        </w:tc>
        <w:tc>
          <w:tcPr>
            <w:tcW w:w="960" w:type="dxa"/>
            <w:tcBorders>
              <w:top w:val="single" w:sz="4" w:space="0" w:color="44B3E1"/>
              <w:left w:val="nil"/>
              <w:bottom w:val="single" w:sz="4" w:space="0" w:color="44B3E1"/>
              <w:right w:val="nil"/>
            </w:tcBorders>
            <w:shd w:val="clear" w:color="auto" w:fill="auto"/>
            <w:noWrap/>
            <w:vAlign w:val="bottom"/>
            <w:hideMark/>
          </w:tcPr>
          <w:p w14:paraId="0A30832F"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0</w:t>
            </w:r>
          </w:p>
        </w:tc>
        <w:tc>
          <w:tcPr>
            <w:tcW w:w="960" w:type="dxa"/>
            <w:tcBorders>
              <w:top w:val="single" w:sz="4" w:space="0" w:color="44B3E1"/>
              <w:left w:val="nil"/>
              <w:bottom w:val="single" w:sz="4" w:space="0" w:color="44B3E1"/>
              <w:right w:val="nil"/>
            </w:tcBorders>
            <w:shd w:val="clear" w:color="auto" w:fill="auto"/>
            <w:noWrap/>
            <w:vAlign w:val="bottom"/>
            <w:hideMark/>
          </w:tcPr>
          <w:p w14:paraId="0225698F"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0</w:t>
            </w:r>
          </w:p>
        </w:tc>
        <w:tc>
          <w:tcPr>
            <w:tcW w:w="960" w:type="dxa"/>
            <w:tcBorders>
              <w:top w:val="single" w:sz="4" w:space="0" w:color="44B3E1"/>
              <w:left w:val="nil"/>
              <w:bottom w:val="single" w:sz="4" w:space="0" w:color="44B3E1"/>
              <w:right w:val="nil"/>
            </w:tcBorders>
            <w:shd w:val="clear" w:color="auto" w:fill="auto"/>
            <w:noWrap/>
            <w:vAlign w:val="bottom"/>
            <w:hideMark/>
          </w:tcPr>
          <w:p w14:paraId="704F515D"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1</w:t>
            </w:r>
          </w:p>
        </w:tc>
        <w:tc>
          <w:tcPr>
            <w:tcW w:w="960" w:type="dxa"/>
            <w:tcBorders>
              <w:top w:val="single" w:sz="4" w:space="0" w:color="44B3E1"/>
              <w:left w:val="nil"/>
              <w:bottom w:val="single" w:sz="4" w:space="0" w:color="44B3E1"/>
              <w:right w:val="nil"/>
            </w:tcBorders>
            <w:shd w:val="clear" w:color="auto" w:fill="auto"/>
            <w:noWrap/>
            <w:vAlign w:val="bottom"/>
            <w:hideMark/>
          </w:tcPr>
          <w:p w14:paraId="2DF14264"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0</w:t>
            </w:r>
          </w:p>
        </w:tc>
        <w:tc>
          <w:tcPr>
            <w:tcW w:w="960" w:type="dxa"/>
            <w:tcBorders>
              <w:top w:val="single" w:sz="4" w:space="0" w:color="44B3E1"/>
              <w:left w:val="nil"/>
              <w:bottom w:val="single" w:sz="4" w:space="0" w:color="44B3E1"/>
              <w:right w:val="nil"/>
            </w:tcBorders>
            <w:shd w:val="clear" w:color="auto" w:fill="auto"/>
            <w:noWrap/>
            <w:vAlign w:val="bottom"/>
            <w:hideMark/>
          </w:tcPr>
          <w:p w14:paraId="1B8CCC93"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3</w:t>
            </w:r>
          </w:p>
        </w:tc>
        <w:tc>
          <w:tcPr>
            <w:tcW w:w="960" w:type="dxa"/>
            <w:tcBorders>
              <w:top w:val="single" w:sz="4" w:space="0" w:color="44B3E1"/>
              <w:left w:val="nil"/>
              <w:bottom w:val="single" w:sz="4" w:space="0" w:color="44B3E1"/>
              <w:right w:val="single" w:sz="4" w:space="0" w:color="44B3E1"/>
            </w:tcBorders>
            <w:shd w:val="clear" w:color="auto" w:fill="auto"/>
            <w:noWrap/>
            <w:vAlign w:val="bottom"/>
            <w:hideMark/>
          </w:tcPr>
          <w:p w14:paraId="0390D981"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2</w:t>
            </w:r>
          </w:p>
        </w:tc>
      </w:tr>
      <w:tr w:rsidR="00E90E7F" w:rsidRPr="00E90E7F" w14:paraId="4FE7AD0C" w14:textId="77777777" w:rsidTr="00A87BEC">
        <w:trPr>
          <w:trHeight w:val="300"/>
        </w:trPr>
        <w:tc>
          <w:tcPr>
            <w:tcW w:w="2460" w:type="dxa"/>
            <w:tcBorders>
              <w:top w:val="single" w:sz="4" w:space="0" w:color="44B3E1"/>
              <w:left w:val="single" w:sz="4" w:space="0" w:color="44B3E1"/>
              <w:bottom w:val="single" w:sz="4" w:space="0" w:color="44B3E1"/>
              <w:right w:val="nil"/>
            </w:tcBorders>
            <w:shd w:val="clear" w:color="auto" w:fill="C0E6F5"/>
            <w:noWrap/>
            <w:vAlign w:val="bottom"/>
            <w:hideMark/>
          </w:tcPr>
          <w:p w14:paraId="5BB0DAB5" w14:textId="77777777" w:rsidR="00E90E7F" w:rsidRPr="00E90E7F" w:rsidRDefault="00E90E7F" w:rsidP="00E90E7F">
            <w:pPr>
              <w:rPr>
                <w:rFonts w:ascii="Calibri" w:eastAsia="Times New Roman" w:hAnsi="Calibri" w:cs="Calibri"/>
                <w:color w:val="000000"/>
                <w:lang w:eastAsia="nb-NO"/>
              </w:rPr>
            </w:pPr>
            <w:r w:rsidRPr="00E90E7F">
              <w:rPr>
                <w:rFonts w:ascii="Calibri" w:eastAsia="Times New Roman" w:hAnsi="Calibri" w:cs="Calibri"/>
                <w:color w:val="000000"/>
                <w:lang w:eastAsia="nb-NO"/>
              </w:rPr>
              <w:t>Andre årsaker</w:t>
            </w:r>
          </w:p>
        </w:tc>
        <w:tc>
          <w:tcPr>
            <w:tcW w:w="960" w:type="dxa"/>
            <w:tcBorders>
              <w:top w:val="single" w:sz="4" w:space="0" w:color="44B3E1"/>
              <w:left w:val="nil"/>
              <w:bottom w:val="single" w:sz="4" w:space="0" w:color="44B3E1"/>
              <w:right w:val="nil"/>
            </w:tcBorders>
            <w:shd w:val="clear" w:color="auto" w:fill="C0E6F5"/>
            <w:noWrap/>
            <w:vAlign w:val="bottom"/>
            <w:hideMark/>
          </w:tcPr>
          <w:p w14:paraId="2AC32D18"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1</w:t>
            </w:r>
          </w:p>
        </w:tc>
        <w:tc>
          <w:tcPr>
            <w:tcW w:w="960" w:type="dxa"/>
            <w:tcBorders>
              <w:top w:val="single" w:sz="4" w:space="0" w:color="44B3E1"/>
              <w:left w:val="nil"/>
              <w:bottom w:val="single" w:sz="4" w:space="0" w:color="44B3E1"/>
              <w:right w:val="nil"/>
            </w:tcBorders>
            <w:shd w:val="clear" w:color="auto" w:fill="C0E6F5"/>
            <w:noWrap/>
            <w:vAlign w:val="bottom"/>
            <w:hideMark/>
          </w:tcPr>
          <w:p w14:paraId="1CA5B54E"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2</w:t>
            </w:r>
          </w:p>
        </w:tc>
        <w:tc>
          <w:tcPr>
            <w:tcW w:w="960" w:type="dxa"/>
            <w:tcBorders>
              <w:top w:val="single" w:sz="4" w:space="0" w:color="44B3E1"/>
              <w:left w:val="nil"/>
              <w:bottom w:val="single" w:sz="4" w:space="0" w:color="44B3E1"/>
              <w:right w:val="nil"/>
            </w:tcBorders>
            <w:shd w:val="clear" w:color="auto" w:fill="C0E6F5"/>
            <w:noWrap/>
            <w:vAlign w:val="bottom"/>
            <w:hideMark/>
          </w:tcPr>
          <w:p w14:paraId="1C294509"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1</w:t>
            </w:r>
          </w:p>
        </w:tc>
        <w:tc>
          <w:tcPr>
            <w:tcW w:w="960" w:type="dxa"/>
            <w:tcBorders>
              <w:top w:val="single" w:sz="4" w:space="0" w:color="44B3E1"/>
              <w:left w:val="nil"/>
              <w:bottom w:val="single" w:sz="4" w:space="0" w:color="44B3E1"/>
              <w:right w:val="nil"/>
            </w:tcBorders>
            <w:shd w:val="clear" w:color="auto" w:fill="C0E6F5"/>
            <w:noWrap/>
            <w:vAlign w:val="bottom"/>
            <w:hideMark/>
          </w:tcPr>
          <w:p w14:paraId="764A199F"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1</w:t>
            </w:r>
          </w:p>
        </w:tc>
        <w:tc>
          <w:tcPr>
            <w:tcW w:w="960" w:type="dxa"/>
            <w:tcBorders>
              <w:top w:val="single" w:sz="4" w:space="0" w:color="44B3E1"/>
              <w:left w:val="nil"/>
              <w:bottom w:val="single" w:sz="4" w:space="0" w:color="44B3E1"/>
              <w:right w:val="nil"/>
            </w:tcBorders>
            <w:shd w:val="clear" w:color="auto" w:fill="C0E6F5"/>
            <w:noWrap/>
            <w:vAlign w:val="bottom"/>
            <w:hideMark/>
          </w:tcPr>
          <w:p w14:paraId="13C5E12D"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4</w:t>
            </w:r>
          </w:p>
        </w:tc>
        <w:tc>
          <w:tcPr>
            <w:tcW w:w="960" w:type="dxa"/>
            <w:tcBorders>
              <w:top w:val="single" w:sz="4" w:space="0" w:color="44B3E1"/>
              <w:left w:val="nil"/>
              <w:bottom w:val="single" w:sz="4" w:space="0" w:color="44B3E1"/>
              <w:right w:val="single" w:sz="4" w:space="0" w:color="44B3E1"/>
            </w:tcBorders>
            <w:shd w:val="clear" w:color="auto" w:fill="C0E6F5"/>
            <w:noWrap/>
            <w:vAlign w:val="bottom"/>
            <w:hideMark/>
          </w:tcPr>
          <w:p w14:paraId="295C2AEE" w14:textId="77777777" w:rsidR="00E90E7F" w:rsidRPr="00E90E7F" w:rsidRDefault="00E90E7F" w:rsidP="00E90E7F">
            <w:pPr>
              <w:jc w:val="right"/>
              <w:rPr>
                <w:rFonts w:ascii="Calibri" w:eastAsia="Times New Roman" w:hAnsi="Calibri" w:cs="Calibri"/>
                <w:color w:val="000000"/>
                <w:lang w:eastAsia="nb-NO"/>
              </w:rPr>
            </w:pPr>
            <w:r w:rsidRPr="00E90E7F">
              <w:rPr>
                <w:rFonts w:ascii="Calibri" w:eastAsia="Times New Roman" w:hAnsi="Calibri" w:cs="Calibri"/>
                <w:color w:val="000000"/>
                <w:lang w:eastAsia="nb-NO"/>
              </w:rPr>
              <w:t>4</w:t>
            </w:r>
          </w:p>
        </w:tc>
      </w:tr>
    </w:tbl>
    <w:p w14:paraId="05E6953B"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 xml:space="preserve">Figur 9. </w:t>
      </w:r>
      <w:r w:rsidRPr="00E90E7F">
        <w:rPr>
          <w:rFonts w:ascii="Aptos" w:eastAsia="Aptos" w:hAnsi="Aptos" w:cs="Arial"/>
          <w:i/>
          <w:iCs/>
          <w:kern w:val="2"/>
          <w:sz w:val="18"/>
          <w:szCs w:val="18"/>
          <w14:ligatures w14:val="standardContextual"/>
        </w:rPr>
        <w:t xml:space="preserve">Antall fallvilt av elg per år i Ringerike. </w:t>
      </w:r>
    </w:p>
    <w:p w14:paraId="79F7B32D" w14:textId="77777777" w:rsidR="00E90E7F" w:rsidRPr="00E90E7F" w:rsidRDefault="00E90E7F" w:rsidP="00E90E7F">
      <w:pPr>
        <w:spacing w:line="259" w:lineRule="auto"/>
        <w:rPr>
          <w:rFonts w:ascii="Aptos" w:eastAsia="Aptos" w:hAnsi="Aptos" w:cs="Arial"/>
          <w:kern w:val="2"/>
          <w:sz w:val="18"/>
          <w:szCs w:val="18"/>
          <w14:ligatures w14:val="standardContextual"/>
        </w:rPr>
      </w:pPr>
    </w:p>
    <w:p w14:paraId="5F04D10D" w14:textId="77777777" w:rsidR="00B01E2E" w:rsidRDefault="00E90E7F" w:rsidP="00E90E7F">
      <w:pPr>
        <w:spacing w:line="259" w:lineRule="auto"/>
        <w:rPr>
          <w:rFonts w:ascii="Aptos" w:eastAsia="Aptos" w:hAnsi="Aptos" w:cs="Arial"/>
          <w:b/>
          <w:bCs/>
          <w:kern w:val="2"/>
          <w:u w:val="single"/>
          <w14:ligatures w14:val="standardContextual"/>
        </w:rPr>
      </w:pPr>
      <w:r w:rsidRPr="00E90E7F">
        <w:rPr>
          <w:rFonts w:ascii="Aptos" w:eastAsia="Aptos" w:hAnsi="Aptos" w:cs="Arial"/>
          <w:kern w:val="2"/>
          <w14:ligatures w14:val="standardContextual"/>
        </w:rPr>
        <w:t xml:space="preserve">Statistikken som viser trafikkdrept elg i hvert </w:t>
      </w:r>
      <w:proofErr w:type="gramStart"/>
      <w:r w:rsidRPr="00E90E7F">
        <w:rPr>
          <w:rFonts w:ascii="Aptos" w:eastAsia="Aptos" w:hAnsi="Aptos" w:cs="Arial"/>
          <w:kern w:val="2"/>
          <w14:ligatures w14:val="standardContextual"/>
        </w:rPr>
        <w:t>vald</w:t>
      </w:r>
      <w:proofErr w:type="gramEnd"/>
      <w:r w:rsidRPr="00E90E7F">
        <w:rPr>
          <w:rFonts w:ascii="Aptos" w:eastAsia="Aptos" w:hAnsi="Aptos" w:cs="Arial"/>
          <w:kern w:val="2"/>
          <w14:ligatures w14:val="standardContextual"/>
        </w:rPr>
        <w:t xml:space="preserve"> kommer fram av kartene under. Det er viktig å minimere elgpåkjørsel på RV 7 og Bergensbanen i vald Ruud/Brekkebygda, og viktig å minimere elgpåkjørsler på E16 i vald Nes nord øst.</w:t>
      </w:r>
    </w:p>
    <w:p w14:paraId="763AC859" w14:textId="02785FEE" w:rsidR="00E90E7F" w:rsidRPr="00E90E7F" w:rsidRDefault="00E90E7F" w:rsidP="00E90E7F">
      <w:pPr>
        <w:spacing w:line="259" w:lineRule="auto"/>
        <w:rPr>
          <w:rFonts w:ascii="Aptos" w:eastAsia="Aptos" w:hAnsi="Aptos" w:cs="Arial"/>
          <w:b/>
          <w:bCs/>
          <w:kern w:val="2"/>
          <w:u w:val="single"/>
          <w14:ligatures w14:val="standardContextual"/>
        </w:rPr>
      </w:pPr>
      <w:r w:rsidRPr="00E90E7F">
        <w:rPr>
          <w:rFonts w:ascii="Aptos" w:eastAsia="Aptos" w:hAnsi="Aptos" w:cs="Arial"/>
          <w:kern w:val="2"/>
          <w:u w:val="single"/>
          <w14:ligatures w14:val="standardContextual"/>
        </w:rPr>
        <w:t>Vurdering for elgvald Ruud/Brekkebygda:</w:t>
      </w:r>
      <w:r w:rsidRPr="00E90E7F">
        <w:rPr>
          <w:rFonts w:ascii="Aptos" w:eastAsia="Aptos" w:hAnsi="Aptos" w:cs="Arial"/>
          <w:kern w:val="2"/>
          <w14:ligatures w14:val="standardContextual"/>
        </w:rPr>
        <w:t xml:space="preserve"> </w:t>
      </w:r>
    </w:p>
    <w:p w14:paraId="4824F6F7" w14:textId="77777777" w:rsidR="00E90E7F" w:rsidRPr="00E90E7F" w:rsidRDefault="00E90E7F" w:rsidP="00E90E7F">
      <w:pPr>
        <w:spacing w:line="259" w:lineRule="auto"/>
        <w:rPr>
          <w:rFonts w:ascii="Aptos" w:eastAsia="Aptos" w:hAnsi="Aptos" w:cs="Arial"/>
          <w:kern w:val="2"/>
          <w:sz w:val="18"/>
          <w:szCs w:val="18"/>
          <w14:ligatures w14:val="standardContextual"/>
        </w:rPr>
      </w:pPr>
      <w:r w:rsidRPr="00E90E7F">
        <w:rPr>
          <w:rFonts w:ascii="Aptos" w:eastAsia="Aptos" w:hAnsi="Aptos" w:cs="Arial"/>
          <w:kern w:val="2"/>
          <w14:ligatures w14:val="standardContextual"/>
        </w:rPr>
        <w:lastRenderedPageBreak/>
        <w:t xml:space="preserve">Kartet viser 12 elgpåkjørsler totalt over de siste 5 årene i valdet Ruud/Brekkebygda. Tar man med annen irregulær avgang er det ett dyr mer i samme 5 års periode.                                </w:t>
      </w:r>
      <w:r w:rsidRPr="00E90E7F">
        <w:rPr>
          <w:rFonts w:ascii="Aptos" w:eastAsia="Aptos" w:hAnsi="Aptos" w:cs="Arial"/>
          <w:noProof/>
          <w:kern w:val="2"/>
          <w14:ligatures w14:val="standardContextual"/>
        </w:rPr>
        <w:drawing>
          <wp:inline distT="0" distB="0" distL="0" distR="0" wp14:anchorId="00B2ADCF" wp14:editId="3612F748">
            <wp:extent cx="5791200" cy="3166042"/>
            <wp:effectExtent l="0" t="0" r="0" b="0"/>
            <wp:docPr id="2113667638" name="Bilde 7" descr="Et bilde som inneholder tekst, kart, atlas,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742" cy="3167978"/>
                    </a:xfrm>
                    <a:prstGeom prst="rect">
                      <a:avLst/>
                    </a:prstGeom>
                  </pic:spPr>
                </pic:pic>
              </a:graphicData>
            </a:graphic>
          </wp:inline>
        </w:drawing>
      </w:r>
      <w:r w:rsidRPr="00E90E7F">
        <w:rPr>
          <w:rFonts w:ascii="Aptos" w:eastAsia="Aptos" w:hAnsi="Aptos" w:cs="Arial"/>
          <w:b/>
          <w:bCs/>
          <w:i/>
          <w:iCs/>
          <w:kern w:val="2"/>
          <w:sz w:val="18"/>
          <w:szCs w:val="18"/>
          <w14:ligatures w14:val="standardContextual"/>
        </w:rPr>
        <w:t xml:space="preserve">Figur 9. </w:t>
      </w:r>
      <w:r w:rsidRPr="00E90E7F">
        <w:rPr>
          <w:rFonts w:ascii="Aptos" w:eastAsia="Aptos" w:hAnsi="Aptos" w:cs="Arial"/>
          <w:i/>
          <w:iCs/>
          <w:kern w:val="2"/>
          <w:sz w:val="18"/>
          <w:szCs w:val="18"/>
          <w14:ligatures w14:val="standardContextual"/>
        </w:rPr>
        <w:t>Kart som viser oversikt over fallvilthendelser med elg i vald Ruud/Brekkebygda.</w:t>
      </w:r>
    </w:p>
    <w:p w14:paraId="4D234CA7" w14:textId="77777777" w:rsidR="00E90E7F" w:rsidRPr="00E90E7F" w:rsidRDefault="00E90E7F" w:rsidP="00E90E7F">
      <w:pPr>
        <w:spacing w:line="259" w:lineRule="auto"/>
        <w:rPr>
          <w:rFonts w:ascii="Aptos" w:eastAsia="Aptos" w:hAnsi="Aptos" w:cs="Arial"/>
          <w:kern w:val="2"/>
          <w14:ligatures w14:val="standardContextual"/>
        </w:rPr>
      </w:pPr>
    </w:p>
    <w:p w14:paraId="5E408439"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u w:val="single"/>
          <w14:ligatures w14:val="standardContextual"/>
        </w:rPr>
        <w:t>Vurdering for elgvald Nes nord-øst:</w:t>
      </w:r>
      <w:r w:rsidRPr="00E90E7F">
        <w:rPr>
          <w:rFonts w:ascii="Aptos" w:eastAsia="Aptos" w:hAnsi="Aptos" w:cs="Arial"/>
          <w:kern w:val="2"/>
          <w14:ligatures w14:val="standardContextual"/>
        </w:rPr>
        <w:t xml:space="preserve"> </w:t>
      </w:r>
    </w:p>
    <w:p w14:paraId="6C1D6B93"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Kartet viser 13 elgpåkjørsler totalt over de 5 siste årene i valdet Nes nord-øst. Tar man med annen irregulær avgang er det ett dyr mer i samme 5 års periode. E 16 går igjennom området med stor fare for trafikkskader.</w:t>
      </w:r>
    </w:p>
    <w:p w14:paraId="32FDC25A" w14:textId="77777777" w:rsidR="00B01E2E" w:rsidRDefault="00E90E7F" w:rsidP="00E90E7F">
      <w:pPr>
        <w:spacing w:line="259" w:lineRule="auto"/>
        <w:rPr>
          <w:rFonts w:ascii="Aptos" w:eastAsia="Aptos" w:hAnsi="Aptos" w:cs="Arial"/>
          <w:kern w:val="2"/>
          <w14:ligatures w14:val="standardContextual"/>
        </w:rPr>
      </w:pPr>
      <w:r w:rsidRPr="00E90E7F">
        <w:rPr>
          <w:rFonts w:ascii="Aptos" w:eastAsia="Aptos" w:hAnsi="Aptos" w:cs="Arial"/>
          <w:noProof/>
          <w:kern w:val="2"/>
          <w14:ligatures w14:val="standardContextual"/>
        </w:rPr>
        <w:drawing>
          <wp:inline distT="0" distB="0" distL="0" distR="0" wp14:anchorId="028BF24E" wp14:editId="276444C4">
            <wp:extent cx="4533900" cy="3848828"/>
            <wp:effectExtent l="0" t="0" r="0" b="0"/>
            <wp:docPr id="1014473590" name="Bilde 8" descr="Et bilde som inneholder tekst, kart, skjermbild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8">
                      <a:extLst>
                        <a:ext uri="{28A0092B-C50C-407E-A947-70E740481C1C}">
                          <a14:useLocalDpi xmlns:a14="http://schemas.microsoft.com/office/drawing/2010/main" val="0"/>
                        </a:ext>
                      </a:extLst>
                    </a:blip>
                    <a:stretch>
                      <a:fillRect/>
                    </a:stretch>
                  </pic:blipFill>
                  <pic:spPr>
                    <a:xfrm>
                      <a:off x="0" y="0"/>
                      <a:ext cx="4534930" cy="3849702"/>
                    </a:xfrm>
                    <a:prstGeom prst="rect">
                      <a:avLst/>
                    </a:prstGeom>
                  </pic:spPr>
                </pic:pic>
              </a:graphicData>
            </a:graphic>
          </wp:inline>
        </w:drawing>
      </w:r>
    </w:p>
    <w:p w14:paraId="1FE65CC0" w14:textId="77777777" w:rsidR="00652C63" w:rsidRDefault="00E90E7F" w:rsidP="00E90E7F">
      <w:pPr>
        <w:spacing w:line="259" w:lineRule="auto"/>
        <w:rPr>
          <w:rFonts w:ascii="Aptos" w:eastAsia="Aptos" w:hAnsi="Aptos" w:cs="Arial"/>
          <w:kern w:val="2"/>
          <w14:ligatures w14:val="standardContextual"/>
        </w:rPr>
      </w:pPr>
      <w:r w:rsidRPr="00E90E7F">
        <w:rPr>
          <w:rFonts w:ascii="Aptos" w:eastAsia="Aptos" w:hAnsi="Aptos" w:cs="Arial"/>
          <w:b/>
          <w:bCs/>
          <w:i/>
          <w:iCs/>
          <w:kern w:val="2"/>
          <w:sz w:val="18"/>
          <w:szCs w:val="18"/>
          <w14:ligatures w14:val="standardContextual"/>
        </w:rPr>
        <w:t xml:space="preserve">Figur 10. </w:t>
      </w:r>
      <w:r w:rsidRPr="00E90E7F">
        <w:rPr>
          <w:rFonts w:ascii="Aptos" w:eastAsia="Aptos" w:hAnsi="Aptos" w:cs="Arial"/>
          <w:i/>
          <w:iCs/>
          <w:kern w:val="2"/>
          <w:sz w:val="18"/>
          <w:szCs w:val="18"/>
          <w14:ligatures w14:val="standardContextual"/>
        </w:rPr>
        <w:t>Kart som viser oversikt over fallvilthendelser med elg i vald Nes nord-øst.</w:t>
      </w:r>
    </w:p>
    <w:p w14:paraId="707A28E1" w14:textId="77777777" w:rsidR="003A6D96" w:rsidRDefault="003A6D96" w:rsidP="00E90E7F">
      <w:pPr>
        <w:spacing w:line="259" w:lineRule="auto"/>
        <w:rPr>
          <w:rFonts w:ascii="Aptos" w:eastAsia="Aptos" w:hAnsi="Aptos" w:cs="Arial"/>
          <w:b/>
          <w:bCs/>
          <w:kern w:val="2"/>
          <w:sz w:val="28"/>
          <w:szCs w:val="28"/>
          <w14:ligatures w14:val="standardContextual"/>
        </w:rPr>
      </w:pPr>
    </w:p>
    <w:p w14:paraId="3DFF9CB8" w14:textId="38109D95"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b/>
          <w:bCs/>
          <w:kern w:val="2"/>
          <w:sz w:val="28"/>
          <w:szCs w:val="28"/>
          <w14:ligatures w14:val="standardContextual"/>
        </w:rPr>
        <w:lastRenderedPageBreak/>
        <w:t>Endring av minsteareal:</w:t>
      </w:r>
      <w:r w:rsidRPr="00E90E7F">
        <w:rPr>
          <w:rFonts w:ascii="Aptos" w:eastAsia="Aptos" w:hAnsi="Aptos" w:cs="Arial"/>
          <w:kern w:val="2"/>
          <w:sz w:val="28"/>
          <w:szCs w:val="28"/>
          <w14:ligatures w14:val="standardContextual"/>
        </w:rPr>
        <w:t xml:space="preserve"> </w:t>
      </w:r>
    </w:p>
    <w:p w14:paraId="122C20DA"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Hovedregelen er at kommunen har ett minsteareal pr. art. Det kan imidlertid fastsettes forskjellig minsteareal i ulike deler av en kommune dersom det er vesentlig forskjell på beitegrunnlag, bestandstetthet eller skadepress. I slike tilfeller bør grensene mellom områder med ulikt minsteareal følge klare skillelinjer i terrenget, eksempelvis i større vassdrag. (jf. §6 i Forskrift om forvaltning av hjortevilt – med kommentar). Det er per i dag praktisert ulikt minsteareal ved hjelp av </w:t>
      </w:r>
      <w:proofErr w:type="spellStart"/>
      <w:r w:rsidRPr="00E90E7F">
        <w:rPr>
          <w:rFonts w:ascii="Aptos" w:eastAsia="Aptos" w:hAnsi="Aptos" w:cs="Arial"/>
          <w:kern w:val="2"/>
          <w14:ligatures w14:val="standardContextual"/>
        </w:rPr>
        <w:t>fraviksregelen</w:t>
      </w:r>
      <w:proofErr w:type="spellEnd"/>
      <w:r w:rsidRPr="00E90E7F">
        <w:rPr>
          <w:rFonts w:ascii="Aptos" w:eastAsia="Aptos" w:hAnsi="Aptos" w:cs="Arial"/>
          <w:kern w:val="2"/>
          <w14:ligatures w14:val="standardContextual"/>
        </w:rPr>
        <w:t xml:space="preserve"> i §7 i Forskrift om forvaltning av hjortevilt, og vald Ruud/Brekkebygda og Nes nord-øst har brukt dette over mange år sammenhengende til nå. Siden denne regelen bare skal brukes unntaksvis og bare for et begrenset tidsrom, så vil det være mer hensiktsmessig å sette ned minstearealet for disse områdene i forskrift. Dette basert på at beiteskader og trafikksikkerhet er et vedvarende problem i disse områdene.  Siden Ringerike er en forholdsvis stor kommune, men en del variasjon i geografi og mattilgang for elgen, så vil det også være variasjoner i elgtetthet og beitetrykk. Dette gir også noe grunnlag for å ha ulike minsteareal for elg i kommunen.  </w:t>
      </w:r>
    </w:p>
    <w:p w14:paraId="41F51526" w14:textId="77777777" w:rsidR="00E90E7F" w:rsidRPr="00E90E7F" w:rsidRDefault="00E90E7F" w:rsidP="00E90E7F">
      <w:pPr>
        <w:spacing w:line="259" w:lineRule="auto"/>
        <w:rPr>
          <w:rFonts w:ascii="Aptos" w:eastAsia="Aptos" w:hAnsi="Aptos" w:cs="Arial"/>
          <w:kern w:val="2"/>
          <w14:ligatures w14:val="standardContextual"/>
        </w:rPr>
      </w:pPr>
    </w:p>
    <w:p w14:paraId="7239375B" w14:textId="77777777" w:rsidR="00E90E7F" w:rsidRPr="00E90E7F" w:rsidRDefault="00E90E7F" w:rsidP="00E90E7F">
      <w:pPr>
        <w:spacing w:line="259" w:lineRule="auto"/>
        <w:rPr>
          <w:rFonts w:ascii="Aptos" w:eastAsia="Yu Gothic" w:hAnsi="Aptos" w:cs="Arial"/>
          <w:color w:val="151515"/>
          <w:kern w:val="2"/>
          <w14:ligatures w14:val="standardContextual"/>
        </w:rPr>
      </w:pPr>
      <w:r w:rsidRPr="00E90E7F">
        <w:rPr>
          <w:rFonts w:ascii="Aptos" w:eastAsia="Yu Gothic" w:hAnsi="Aptos" w:cs="Arial"/>
          <w:color w:val="1C1C1C"/>
          <w:kern w:val="2"/>
          <w14:ligatures w14:val="standardContextual"/>
        </w:rPr>
        <w:t>Bakgrunnsareal pr. fellingstillatelse</w:t>
      </w:r>
      <w:r w:rsidRPr="00E90E7F">
        <w:rPr>
          <w:rFonts w:ascii="Aptos" w:eastAsia="Yu Gothic" w:hAnsi="Aptos" w:cs="Arial"/>
          <w:kern w:val="2"/>
          <w14:ligatures w14:val="standardContextual"/>
        </w:rPr>
        <w:t xml:space="preserve"> </w:t>
      </w:r>
      <w:r w:rsidRPr="00E90E7F">
        <w:rPr>
          <w:rFonts w:ascii="Aptos" w:eastAsia="Yu Gothic" w:hAnsi="Aptos" w:cs="Arial"/>
          <w:color w:val="151515"/>
          <w:kern w:val="2"/>
          <w14:ligatures w14:val="standardContextual"/>
        </w:rPr>
        <w:t>i vald Ruud/Brekkebygda har vært slik de siste 9 årene:</w:t>
      </w:r>
    </w:p>
    <w:p w14:paraId="180D951F" w14:textId="77777777" w:rsidR="00E90E7F" w:rsidRPr="00E90E7F" w:rsidRDefault="00E90E7F" w:rsidP="00E90E7F">
      <w:pPr>
        <w:spacing w:line="259" w:lineRule="auto"/>
        <w:rPr>
          <w:rFonts w:ascii="Aptos" w:eastAsia="Yu Gothic" w:hAnsi="Aptos" w:cs="Arial"/>
          <w:color w:val="0A0A0A"/>
          <w:kern w:val="2"/>
          <w14:ligatures w14:val="standardContextual"/>
        </w:rPr>
      </w:pPr>
      <w:r w:rsidRPr="00E90E7F">
        <w:rPr>
          <w:rFonts w:ascii="Aptos" w:eastAsia="Yu Gothic" w:hAnsi="Aptos" w:cs="Arial"/>
          <w:color w:val="0A0A0A"/>
          <w:kern w:val="2"/>
          <w14:ligatures w14:val="standardContextual"/>
        </w:rPr>
        <w:t>2024: 2 000 dekar</w:t>
      </w:r>
    </w:p>
    <w:p w14:paraId="5C1E91DD" w14:textId="77777777" w:rsidR="00E90E7F" w:rsidRPr="00E90E7F" w:rsidRDefault="00E90E7F" w:rsidP="00E90E7F">
      <w:pPr>
        <w:spacing w:line="259" w:lineRule="auto"/>
        <w:rPr>
          <w:rFonts w:ascii="Aptos" w:eastAsia="Yu Gothic" w:hAnsi="Aptos" w:cs="Arial"/>
          <w:color w:val="0A0A0A"/>
          <w:kern w:val="2"/>
          <w14:ligatures w14:val="standardContextual"/>
        </w:rPr>
      </w:pPr>
      <w:r w:rsidRPr="00E90E7F">
        <w:rPr>
          <w:rFonts w:ascii="Aptos" w:eastAsia="Yu Gothic" w:hAnsi="Aptos" w:cs="Arial"/>
          <w:color w:val="0A0A0A"/>
          <w:kern w:val="2"/>
          <w14:ligatures w14:val="standardContextual"/>
        </w:rPr>
        <w:t>2020-2023: 2057 dekar</w:t>
      </w:r>
    </w:p>
    <w:p w14:paraId="1BCEAFB1" w14:textId="77777777" w:rsidR="00E90E7F" w:rsidRPr="00E90E7F" w:rsidRDefault="00E90E7F" w:rsidP="00E90E7F">
      <w:pPr>
        <w:spacing w:line="259" w:lineRule="auto"/>
        <w:rPr>
          <w:rFonts w:ascii="Aptos" w:eastAsia="Yu Gothic" w:hAnsi="Aptos" w:cs="Arial"/>
          <w:kern w:val="2"/>
          <w14:ligatures w14:val="standardContextual"/>
        </w:rPr>
      </w:pPr>
      <w:r w:rsidRPr="00E90E7F">
        <w:rPr>
          <w:rFonts w:ascii="Aptos" w:eastAsia="Yu Gothic" w:hAnsi="Aptos" w:cs="Arial"/>
          <w:color w:val="0A0A0A"/>
          <w:kern w:val="2"/>
          <w14:ligatures w14:val="standardContextual"/>
        </w:rPr>
        <w:t xml:space="preserve">2016 - </w:t>
      </w:r>
      <w:r w:rsidRPr="00E90E7F">
        <w:rPr>
          <w:rFonts w:ascii="Aptos" w:eastAsia="Yu Gothic" w:hAnsi="Aptos" w:cs="Arial"/>
          <w:kern w:val="2"/>
          <w14:ligatures w14:val="standardContextual"/>
        </w:rPr>
        <w:t>2020: 1700 dekar</w:t>
      </w:r>
    </w:p>
    <w:p w14:paraId="6336DC0F" w14:textId="77777777" w:rsidR="00E90E7F" w:rsidRPr="00E90E7F" w:rsidRDefault="00E90E7F" w:rsidP="00E90E7F">
      <w:pPr>
        <w:spacing w:line="259" w:lineRule="auto"/>
        <w:rPr>
          <w:rFonts w:ascii="Aptos" w:eastAsia="Yu Gothic" w:hAnsi="Aptos" w:cs="Arial"/>
          <w:kern w:val="2"/>
          <w14:ligatures w14:val="standardContextual"/>
        </w:rPr>
      </w:pPr>
    </w:p>
    <w:p w14:paraId="4AA52595" w14:textId="77777777" w:rsidR="00E90E7F" w:rsidRPr="00E90E7F" w:rsidRDefault="00E90E7F" w:rsidP="00E90E7F">
      <w:pPr>
        <w:spacing w:line="259" w:lineRule="auto"/>
        <w:rPr>
          <w:rFonts w:ascii="Aptos" w:eastAsia="Yu Gothic" w:hAnsi="Aptos" w:cs="Arial"/>
          <w:color w:val="151515"/>
          <w:kern w:val="2"/>
          <w14:ligatures w14:val="standardContextual"/>
        </w:rPr>
      </w:pPr>
      <w:r w:rsidRPr="00E90E7F">
        <w:rPr>
          <w:rFonts w:ascii="Aptos" w:eastAsia="Yu Gothic" w:hAnsi="Aptos" w:cs="Arial"/>
          <w:kern w:val="2"/>
          <w14:ligatures w14:val="standardContextual"/>
        </w:rPr>
        <w:t xml:space="preserve">Snittareal </w:t>
      </w:r>
      <w:r w:rsidRPr="00E90E7F">
        <w:rPr>
          <w:rFonts w:ascii="Aptos" w:eastAsia="Yu Gothic" w:hAnsi="Aptos" w:cs="Arial"/>
          <w:color w:val="1C1C1C"/>
          <w:kern w:val="2"/>
          <w14:ligatures w14:val="standardContextual"/>
        </w:rPr>
        <w:t xml:space="preserve">pr. </w:t>
      </w:r>
      <w:r w:rsidRPr="00E90E7F">
        <w:rPr>
          <w:rFonts w:ascii="Aptos" w:eastAsia="Yu Gothic" w:hAnsi="Aptos" w:cs="Arial"/>
          <w:kern w:val="2"/>
          <w14:ligatures w14:val="standardContextual"/>
        </w:rPr>
        <w:t xml:space="preserve">felte </w:t>
      </w:r>
      <w:r w:rsidRPr="00E90E7F">
        <w:rPr>
          <w:rFonts w:ascii="Aptos" w:eastAsia="Yu Gothic" w:hAnsi="Aptos" w:cs="Arial"/>
          <w:color w:val="151515"/>
          <w:kern w:val="2"/>
          <w14:ligatures w14:val="standardContextual"/>
        </w:rPr>
        <w:t>elg i vald Nes nord-øst har vært slik de siste 9 årene:</w:t>
      </w:r>
    </w:p>
    <w:p w14:paraId="3C9FA1D1" w14:textId="77777777" w:rsidR="00E90E7F" w:rsidRPr="00E90E7F" w:rsidRDefault="00E90E7F" w:rsidP="00E90E7F">
      <w:pPr>
        <w:spacing w:line="259" w:lineRule="auto"/>
        <w:rPr>
          <w:rFonts w:ascii="Aptos" w:eastAsia="Yu Gothic" w:hAnsi="Aptos" w:cs="Arial"/>
          <w:color w:val="0A0A0A"/>
          <w:kern w:val="2"/>
          <w14:ligatures w14:val="standardContextual"/>
        </w:rPr>
      </w:pPr>
      <w:r w:rsidRPr="00E90E7F">
        <w:rPr>
          <w:rFonts w:ascii="Aptos" w:eastAsia="Yu Gothic" w:hAnsi="Aptos" w:cs="Arial"/>
          <w:color w:val="0A0A0A"/>
          <w:kern w:val="2"/>
          <w14:ligatures w14:val="standardContextual"/>
        </w:rPr>
        <w:t>2024: 2 500 dekar</w:t>
      </w:r>
    </w:p>
    <w:p w14:paraId="530F9CDA" w14:textId="77777777" w:rsidR="00E90E7F" w:rsidRPr="00E90E7F" w:rsidRDefault="00E90E7F" w:rsidP="00E90E7F">
      <w:pPr>
        <w:spacing w:line="259" w:lineRule="auto"/>
        <w:rPr>
          <w:rFonts w:ascii="Aptos" w:eastAsia="Yu Gothic" w:hAnsi="Aptos" w:cs="Arial"/>
          <w:color w:val="0A0A0A"/>
          <w:kern w:val="2"/>
          <w14:ligatures w14:val="standardContextual"/>
        </w:rPr>
      </w:pPr>
      <w:r w:rsidRPr="00E90E7F">
        <w:rPr>
          <w:rFonts w:ascii="Aptos" w:eastAsia="Yu Gothic" w:hAnsi="Aptos" w:cs="Arial"/>
          <w:color w:val="0A0A0A"/>
          <w:kern w:val="2"/>
          <w14:ligatures w14:val="standardContextual"/>
        </w:rPr>
        <w:t>2020-2023: 2230 dekar</w:t>
      </w:r>
    </w:p>
    <w:p w14:paraId="19012D71" w14:textId="77777777" w:rsidR="00E90E7F" w:rsidRPr="00E90E7F" w:rsidRDefault="00E90E7F" w:rsidP="00E90E7F">
      <w:pPr>
        <w:spacing w:line="259" w:lineRule="auto"/>
        <w:rPr>
          <w:rFonts w:ascii="Aptos" w:eastAsia="Yu Gothic" w:hAnsi="Aptos" w:cs="Arial"/>
          <w:kern w:val="2"/>
          <w14:ligatures w14:val="standardContextual"/>
        </w:rPr>
      </w:pPr>
      <w:r w:rsidRPr="00E90E7F">
        <w:rPr>
          <w:rFonts w:ascii="Aptos" w:eastAsia="Yu Gothic" w:hAnsi="Aptos" w:cs="Arial"/>
          <w:color w:val="0A0A0A"/>
          <w:kern w:val="2"/>
          <w14:ligatures w14:val="standardContextual"/>
        </w:rPr>
        <w:t xml:space="preserve">2016 - </w:t>
      </w:r>
      <w:r w:rsidRPr="00E90E7F">
        <w:rPr>
          <w:rFonts w:ascii="Aptos" w:eastAsia="Yu Gothic" w:hAnsi="Aptos" w:cs="Arial"/>
          <w:kern w:val="2"/>
          <w14:ligatures w14:val="standardContextual"/>
        </w:rPr>
        <w:t>2020: 2135 dekar</w:t>
      </w:r>
    </w:p>
    <w:p w14:paraId="5D38FE26" w14:textId="77777777" w:rsidR="00E90E7F" w:rsidRPr="00E90E7F" w:rsidRDefault="00E90E7F" w:rsidP="00E90E7F">
      <w:pPr>
        <w:spacing w:line="259" w:lineRule="auto"/>
        <w:rPr>
          <w:rFonts w:ascii="Aptos" w:eastAsia="Yu Gothic" w:hAnsi="Aptos" w:cs="Arial"/>
          <w:kern w:val="2"/>
          <w14:ligatures w14:val="standardContextual"/>
        </w:rPr>
      </w:pPr>
      <w:r w:rsidRPr="00E90E7F">
        <w:rPr>
          <w:rFonts w:ascii="Aptos" w:eastAsia="Aptos" w:hAnsi="Aptos" w:cs="Arial"/>
          <w:kern w:val="2"/>
          <w14:ligatures w14:val="standardContextual"/>
        </w:rPr>
        <w:t xml:space="preserve">Bakgrunnsarealene (areal bak hver fellingstillatelse) varierer noe rundt om i kommunen, og 7 av totalt 16 vald har valgt å ligge noe over minstearealet på 3000 daa. Dette kan indikere at beitetrykk ikke er et like stort problem i disse områdene. Av totalt 16 elgvald er 10 storvald med bestandsplan. </w:t>
      </w:r>
    </w:p>
    <w:p w14:paraId="6E7AD730" w14:textId="77777777" w:rsidR="00E90E7F" w:rsidRPr="00E90E7F" w:rsidRDefault="00E90E7F" w:rsidP="00E90E7F">
      <w:pPr>
        <w:spacing w:line="259" w:lineRule="auto"/>
        <w:rPr>
          <w:rFonts w:ascii="Aptos" w:eastAsia="Aptos" w:hAnsi="Aptos" w:cs="Arial"/>
          <w:kern w:val="2"/>
          <w14:ligatures w14:val="standardContextual"/>
        </w:rPr>
      </w:pPr>
    </w:p>
    <w:p w14:paraId="447F9455" w14:textId="70D14EED"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Etter en markant økning fra 2010, har gjennomsnittet for bakgrunnsarealet i hele kommunen hatt en nedgang siden 2016 til dags dato. Dette vil si at antall felte elg i kommunen har økt de siste årene. Se graf under. </w:t>
      </w:r>
    </w:p>
    <w:p w14:paraId="6D6A6AE6"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noProof/>
          <w:kern w:val="2"/>
          <w14:ligatures w14:val="standardContextual"/>
        </w:rPr>
        <w:drawing>
          <wp:inline distT="0" distB="0" distL="0" distR="0" wp14:anchorId="73391FBB" wp14:editId="71834529">
            <wp:extent cx="4559759" cy="2739168"/>
            <wp:effectExtent l="0" t="0" r="3810" b="0"/>
            <wp:docPr id="2065929597" name="Bilde 9" descr="Et bilde som inneholder tekst, Plottdiagram,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9759" cy="2739168"/>
                    </a:xfrm>
                    <a:prstGeom prst="rect">
                      <a:avLst/>
                    </a:prstGeom>
                  </pic:spPr>
                </pic:pic>
              </a:graphicData>
            </a:graphic>
          </wp:inline>
        </w:drawing>
      </w:r>
    </w:p>
    <w:p w14:paraId="3E322CBC" w14:textId="3A0EE337" w:rsid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Figur 11.</w:t>
      </w:r>
      <w:r w:rsidRPr="00E90E7F">
        <w:rPr>
          <w:rFonts w:ascii="Aptos" w:eastAsia="Aptos" w:hAnsi="Aptos" w:cs="Arial"/>
          <w:i/>
          <w:iCs/>
          <w:kern w:val="2"/>
          <w:sz w:val="18"/>
          <w:szCs w:val="18"/>
          <w14:ligatures w14:val="standardContextual"/>
        </w:rPr>
        <w:t xml:space="preserve"> Tellende areal bak </w:t>
      </w:r>
      <w:proofErr w:type="gramStart"/>
      <w:r w:rsidRPr="00E90E7F">
        <w:rPr>
          <w:rFonts w:ascii="Aptos" w:eastAsia="Aptos" w:hAnsi="Aptos" w:cs="Arial"/>
          <w:i/>
          <w:iCs/>
          <w:kern w:val="2"/>
          <w:sz w:val="18"/>
          <w:szCs w:val="18"/>
          <w14:ligatures w14:val="standardContextual"/>
        </w:rPr>
        <w:t>hver felte elg</w:t>
      </w:r>
      <w:proofErr w:type="gramEnd"/>
      <w:r w:rsidRPr="00E90E7F">
        <w:rPr>
          <w:rFonts w:ascii="Aptos" w:eastAsia="Aptos" w:hAnsi="Aptos" w:cs="Arial"/>
          <w:i/>
          <w:iCs/>
          <w:kern w:val="2"/>
          <w:sz w:val="18"/>
          <w:szCs w:val="18"/>
          <w14:ligatures w14:val="standardContextual"/>
        </w:rPr>
        <w:t xml:space="preserve"> per år i Ringerike.</w:t>
      </w:r>
    </w:p>
    <w:p w14:paraId="01C0B466" w14:textId="77777777" w:rsidR="00652C63" w:rsidRPr="00E90E7F" w:rsidRDefault="00652C63" w:rsidP="00E90E7F">
      <w:pPr>
        <w:spacing w:line="259" w:lineRule="auto"/>
        <w:rPr>
          <w:rFonts w:ascii="Aptos" w:eastAsia="Aptos" w:hAnsi="Aptos" w:cs="Arial"/>
          <w:i/>
          <w:iCs/>
          <w:kern w:val="2"/>
          <w:sz w:val="18"/>
          <w:szCs w:val="18"/>
          <w14:ligatures w14:val="standardContextual"/>
        </w:rPr>
      </w:pPr>
    </w:p>
    <w:p w14:paraId="25EAF267"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Oversikt over minsteareal i nabokommuner:</w:t>
      </w:r>
    </w:p>
    <w:tbl>
      <w:tblPr>
        <w:tblStyle w:val="Tabellrutenett1"/>
        <w:tblW w:w="0" w:type="auto"/>
        <w:tblLook w:val="04A0" w:firstRow="1" w:lastRow="0" w:firstColumn="1" w:lastColumn="0" w:noHBand="0" w:noVBand="1"/>
      </w:tblPr>
      <w:tblGrid>
        <w:gridCol w:w="3091"/>
        <w:gridCol w:w="3111"/>
        <w:gridCol w:w="2860"/>
      </w:tblGrid>
      <w:tr w:rsidR="00E90E7F" w:rsidRPr="00E90E7F" w14:paraId="50FC76EF" w14:textId="77777777" w:rsidTr="00A87BEC">
        <w:tc>
          <w:tcPr>
            <w:tcW w:w="3091" w:type="dxa"/>
          </w:tcPr>
          <w:p w14:paraId="4162258C" w14:textId="77777777" w:rsidR="00E90E7F" w:rsidRPr="00E90E7F" w:rsidRDefault="00E90E7F" w:rsidP="00E90E7F">
            <w:pPr>
              <w:spacing w:line="259" w:lineRule="auto"/>
              <w:rPr>
                <w:rFonts w:ascii="Aptos" w:eastAsia="Aptos" w:hAnsi="Aptos" w:cs="Arial"/>
                <w:b/>
                <w:bCs/>
              </w:rPr>
            </w:pPr>
            <w:r w:rsidRPr="00E90E7F">
              <w:rPr>
                <w:rFonts w:ascii="Aptos" w:eastAsia="Aptos" w:hAnsi="Aptos" w:cs="Arial"/>
                <w:b/>
                <w:bCs/>
              </w:rPr>
              <w:t>Kommune</w:t>
            </w:r>
          </w:p>
        </w:tc>
        <w:tc>
          <w:tcPr>
            <w:tcW w:w="3111" w:type="dxa"/>
          </w:tcPr>
          <w:p w14:paraId="6D473450" w14:textId="77777777" w:rsidR="00E90E7F" w:rsidRPr="00E90E7F" w:rsidRDefault="00E90E7F" w:rsidP="00E90E7F">
            <w:pPr>
              <w:spacing w:line="259" w:lineRule="auto"/>
              <w:rPr>
                <w:rFonts w:ascii="Aptos" w:eastAsia="Aptos" w:hAnsi="Aptos" w:cs="Arial"/>
                <w:b/>
                <w:bCs/>
              </w:rPr>
            </w:pPr>
            <w:proofErr w:type="spellStart"/>
            <w:r w:rsidRPr="00E90E7F">
              <w:rPr>
                <w:rFonts w:ascii="Aptos" w:eastAsia="Aptos" w:hAnsi="Aptos" w:cs="Arial"/>
                <w:b/>
                <w:bCs/>
              </w:rPr>
              <w:t>Minsteareal</w:t>
            </w:r>
            <w:proofErr w:type="spellEnd"/>
            <w:r w:rsidRPr="00E90E7F">
              <w:rPr>
                <w:rFonts w:ascii="Aptos" w:eastAsia="Aptos" w:hAnsi="Aptos" w:cs="Arial"/>
                <w:b/>
                <w:bCs/>
              </w:rPr>
              <w:t xml:space="preserve"> i </w:t>
            </w:r>
            <w:proofErr w:type="spellStart"/>
            <w:r w:rsidRPr="00E90E7F">
              <w:rPr>
                <w:rFonts w:ascii="Aptos" w:eastAsia="Aptos" w:hAnsi="Aptos" w:cs="Arial"/>
                <w:b/>
                <w:bCs/>
              </w:rPr>
              <w:t>dekar</w:t>
            </w:r>
            <w:proofErr w:type="spellEnd"/>
          </w:p>
        </w:tc>
        <w:tc>
          <w:tcPr>
            <w:tcW w:w="2860" w:type="dxa"/>
          </w:tcPr>
          <w:p w14:paraId="5FAED3B4" w14:textId="77777777" w:rsidR="00E90E7F" w:rsidRPr="00E90E7F" w:rsidRDefault="00E90E7F" w:rsidP="00E90E7F">
            <w:pPr>
              <w:rPr>
                <w:rFonts w:ascii="Aptos" w:eastAsia="Aptos" w:hAnsi="Aptos" w:cs="Arial"/>
                <w:b/>
                <w:bCs/>
              </w:rPr>
            </w:pPr>
            <w:proofErr w:type="spellStart"/>
            <w:r w:rsidRPr="00E90E7F">
              <w:rPr>
                <w:rFonts w:ascii="Aptos" w:eastAsia="Aptos" w:hAnsi="Aptos" w:cs="Arial"/>
                <w:b/>
                <w:bCs/>
              </w:rPr>
              <w:t>Beitetrykk</w:t>
            </w:r>
            <w:proofErr w:type="spellEnd"/>
          </w:p>
        </w:tc>
      </w:tr>
      <w:tr w:rsidR="00E90E7F" w:rsidRPr="00E90E7F" w14:paraId="601ABDF4" w14:textId="77777777" w:rsidTr="00A87BEC">
        <w:tc>
          <w:tcPr>
            <w:tcW w:w="3091" w:type="dxa"/>
          </w:tcPr>
          <w:p w14:paraId="006B80CD" w14:textId="77777777" w:rsidR="00E90E7F" w:rsidRPr="00E90E7F" w:rsidRDefault="00E90E7F" w:rsidP="00E90E7F">
            <w:pPr>
              <w:spacing w:line="259" w:lineRule="auto"/>
              <w:rPr>
                <w:rFonts w:ascii="Aptos" w:eastAsia="Aptos" w:hAnsi="Aptos" w:cs="Arial"/>
              </w:rPr>
            </w:pPr>
            <w:proofErr w:type="spellStart"/>
            <w:r w:rsidRPr="00E90E7F">
              <w:rPr>
                <w:rFonts w:ascii="Aptos" w:eastAsia="Aptos" w:hAnsi="Aptos" w:cs="Arial"/>
              </w:rPr>
              <w:t>Flå</w:t>
            </w:r>
            <w:proofErr w:type="spellEnd"/>
          </w:p>
        </w:tc>
        <w:tc>
          <w:tcPr>
            <w:tcW w:w="3111" w:type="dxa"/>
          </w:tcPr>
          <w:p w14:paraId="3738E102" w14:textId="77777777" w:rsidR="00E90E7F" w:rsidRPr="00E90E7F" w:rsidRDefault="00E90E7F" w:rsidP="00E90E7F">
            <w:pPr>
              <w:spacing w:line="259" w:lineRule="auto"/>
              <w:rPr>
                <w:rFonts w:ascii="Aptos" w:eastAsia="Aptos" w:hAnsi="Aptos" w:cs="Arial"/>
                <w:lang w:val="nb-NO"/>
              </w:rPr>
            </w:pPr>
            <w:r w:rsidRPr="00E90E7F">
              <w:rPr>
                <w:rFonts w:ascii="Aptos" w:eastAsia="Aptos" w:hAnsi="Aptos" w:cs="Arial"/>
                <w:lang w:val="nb-NO"/>
              </w:rPr>
              <w:t>3500 (mer i praksis)</w:t>
            </w:r>
          </w:p>
          <w:p w14:paraId="1C1CEDD6" w14:textId="77777777" w:rsidR="00E90E7F" w:rsidRPr="00E90E7F" w:rsidRDefault="00E90E7F" w:rsidP="00E90E7F">
            <w:pPr>
              <w:spacing w:line="259" w:lineRule="auto"/>
              <w:rPr>
                <w:rFonts w:ascii="Aptos" w:eastAsia="Aptos" w:hAnsi="Aptos" w:cs="Arial"/>
                <w:lang w:val="nb-NO"/>
              </w:rPr>
            </w:pPr>
            <w:r w:rsidRPr="00E90E7F">
              <w:rPr>
                <w:rFonts w:ascii="Aptos" w:eastAsia="Aptos" w:hAnsi="Aptos" w:cs="Arial"/>
                <w:lang w:val="nb-NO"/>
              </w:rPr>
              <w:t>5000 i Sørbygda (sør)</w:t>
            </w:r>
          </w:p>
        </w:tc>
        <w:tc>
          <w:tcPr>
            <w:tcW w:w="2860" w:type="dxa"/>
          </w:tcPr>
          <w:p w14:paraId="1CDCDD19" w14:textId="77777777" w:rsidR="00E90E7F" w:rsidRPr="00E90E7F" w:rsidRDefault="00E90E7F" w:rsidP="00E90E7F">
            <w:pPr>
              <w:rPr>
                <w:rFonts w:ascii="Aptos" w:eastAsia="Aptos" w:hAnsi="Aptos" w:cs="Arial"/>
              </w:rPr>
            </w:pPr>
            <w:proofErr w:type="spellStart"/>
            <w:r w:rsidRPr="00E90E7F">
              <w:rPr>
                <w:rFonts w:ascii="Aptos" w:eastAsia="Aptos" w:hAnsi="Aptos" w:cs="Arial"/>
              </w:rPr>
              <w:t>Lavt</w:t>
            </w:r>
            <w:proofErr w:type="spellEnd"/>
          </w:p>
        </w:tc>
      </w:tr>
      <w:tr w:rsidR="00E90E7F" w:rsidRPr="00E90E7F" w14:paraId="4D1BC31F" w14:textId="77777777" w:rsidTr="00A87BEC">
        <w:tc>
          <w:tcPr>
            <w:tcW w:w="3091" w:type="dxa"/>
          </w:tcPr>
          <w:p w14:paraId="7CF62A7B" w14:textId="77777777" w:rsidR="00E90E7F" w:rsidRPr="00E90E7F" w:rsidRDefault="00E90E7F" w:rsidP="00E90E7F">
            <w:pPr>
              <w:spacing w:line="259" w:lineRule="auto"/>
              <w:rPr>
                <w:rFonts w:ascii="Aptos" w:eastAsia="Aptos" w:hAnsi="Aptos" w:cs="Arial"/>
              </w:rPr>
            </w:pPr>
            <w:proofErr w:type="spellStart"/>
            <w:r w:rsidRPr="00E90E7F">
              <w:rPr>
                <w:rFonts w:ascii="Aptos" w:eastAsia="Aptos" w:hAnsi="Aptos" w:cs="Arial"/>
              </w:rPr>
              <w:t>Søndre</w:t>
            </w:r>
            <w:proofErr w:type="spellEnd"/>
            <w:r w:rsidRPr="00E90E7F">
              <w:rPr>
                <w:rFonts w:ascii="Aptos" w:eastAsia="Aptos" w:hAnsi="Aptos" w:cs="Arial"/>
              </w:rPr>
              <w:t xml:space="preserve"> Land</w:t>
            </w:r>
          </w:p>
        </w:tc>
        <w:tc>
          <w:tcPr>
            <w:tcW w:w="3111" w:type="dxa"/>
          </w:tcPr>
          <w:p w14:paraId="0AC89FA8" w14:textId="77777777" w:rsidR="00E90E7F" w:rsidRPr="00E90E7F" w:rsidRDefault="00E90E7F" w:rsidP="00E90E7F">
            <w:pPr>
              <w:spacing w:line="259" w:lineRule="auto"/>
              <w:rPr>
                <w:rFonts w:ascii="Aptos" w:eastAsia="Aptos" w:hAnsi="Aptos" w:cs="Arial"/>
              </w:rPr>
            </w:pPr>
            <w:r w:rsidRPr="00E90E7F">
              <w:rPr>
                <w:rFonts w:ascii="Aptos" w:eastAsia="Aptos" w:hAnsi="Aptos" w:cs="Arial"/>
              </w:rPr>
              <w:t>2500</w:t>
            </w:r>
          </w:p>
        </w:tc>
        <w:tc>
          <w:tcPr>
            <w:tcW w:w="2860" w:type="dxa"/>
          </w:tcPr>
          <w:p w14:paraId="4DA1A3F5" w14:textId="77777777" w:rsidR="00E90E7F" w:rsidRPr="00E90E7F" w:rsidRDefault="00E90E7F" w:rsidP="00E90E7F">
            <w:pPr>
              <w:rPr>
                <w:rFonts w:ascii="Aptos" w:eastAsia="Aptos" w:hAnsi="Aptos" w:cs="Arial"/>
              </w:rPr>
            </w:pPr>
            <w:proofErr w:type="spellStart"/>
            <w:r w:rsidRPr="00E90E7F">
              <w:rPr>
                <w:rFonts w:ascii="Aptos" w:eastAsia="Aptos" w:hAnsi="Aptos" w:cs="Arial"/>
              </w:rPr>
              <w:t>Moderat</w:t>
            </w:r>
            <w:proofErr w:type="spellEnd"/>
          </w:p>
        </w:tc>
      </w:tr>
      <w:tr w:rsidR="00E90E7F" w:rsidRPr="00E90E7F" w14:paraId="46D55DCB" w14:textId="77777777" w:rsidTr="00A87BEC">
        <w:tc>
          <w:tcPr>
            <w:tcW w:w="3091" w:type="dxa"/>
          </w:tcPr>
          <w:p w14:paraId="3D19634A" w14:textId="77777777" w:rsidR="00E90E7F" w:rsidRPr="00E90E7F" w:rsidRDefault="00E90E7F" w:rsidP="00E90E7F">
            <w:pPr>
              <w:spacing w:line="259" w:lineRule="auto"/>
              <w:rPr>
                <w:rFonts w:ascii="Aptos" w:eastAsia="Aptos" w:hAnsi="Aptos" w:cs="Arial"/>
              </w:rPr>
            </w:pPr>
            <w:proofErr w:type="spellStart"/>
            <w:r w:rsidRPr="00E90E7F">
              <w:rPr>
                <w:rFonts w:ascii="Aptos" w:eastAsia="Aptos" w:hAnsi="Aptos" w:cs="Arial"/>
              </w:rPr>
              <w:t>Sør</w:t>
            </w:r>
            <w:proofErr w:type="spellEnd"/>
            <w:r w:rsidRPr="00E90E7F">
              <w:rPr>
                <w:rFonts w:ascii="Aptos" w:eastAsia="Aptos" w:hAnsi="Aptos" w:cs="Arial"/>
              </w:rPr>
              <w:t>-Aurdal</w:t>
            </w:r>
          </w:p>
        </w:tc>
        <w:tc>
          <w:tcPr>
            <w:tcW w:w="3111" w:type="dxa"/>
          </w:tcPr>
          <w:p w14:paraId="1202DE5C" w14:textId="77777777" w:rsidR="00E90E7F" w:rsidRPr="00E90E7F" w:rsidRDefault="00E90E7F" w:rsidP="00E90E7F">
            <w:pPr>
              <w:spacing w:line="259" w:lineRule="auto"/>
              <w:rPr>
                <w:rFonts w:ascii="Aptos" w:eastAsia="Aptos" w:hAnsi="Aptos" w:cs="Arial"/>
              </w:rPr>
            </w:pPr>
            <w:r w:rsidRPr="00E90E7F">
              <w:rPr>
                <w:rFonts w:ascii="Aptos" w:eastAsia="Aptos" w:hAnsi="Aptos" w:cs="Arial"/>
              </w:rPr>
              <w:t>4000 (</w:t>
            </w:r>
            <w:proofErr w:type="spellStart"/>
            <w:r w:rsidRPr="00E90E7F">
              <w:rPr>
                <w:rFonts w:ascii="Aptos" w:eastAsia="Aptos" w:hAnsi="Aptos" w:cs="Arial"/>
              </w:rPr>
              <w:t>sør</w:t>
            </w:r>
            <w:proofErr w:type="spellEnd"/>
            <w:r w:rsidRPr="00E90E7F">
              <w:rPr>
                <w:rFonts w:ascii="Aptos" w:eastAsia="Aptos" w:hAnsi="Aptos" w:cs="Arial"/>
              </w:rPr>
              <w:t>) og 6000 (</w:t>
            </w:r>
            <w:proofErr w:type="spellStart"/>
            <w:r w:rsidRPr="00E90E7F">
              <w:rPr>
                <w:rFonts w:ascii="Aptos" w:eastAsia="Aptos" w:hAnsi="Aptos" w:cs="Arial"/>
              </w:rPr>
              <w:t>nord</w:t>
            </w:r>
            <w:proofErr w:type="spellEnd"/>
            <w:r w:rsidRPr="00E90E7F">
              <w:rPr>
                <w:rFonts w:ascii="Aptos" w:eastAsia="Aptos" w:hAnsi="Aptos" w:cs="Arial"/>
              </w:rPr>
              <w:t xml:space="preserve">) </w:t>
            </w:r>
            <w:proofErr w:type="spellStart"/>
            <w:r w:rsidRPr="00E90E7F">
              <w:rPr>
                <w:rFonts w:ascii="Aptos" w:eastAsia="Aptos" w:hAnsi="Aptos" w:cs="Arial"/>
              </w:rPr>
              <w:t>daa</w:t>
            </w:r>
            <w:proofErr w:type="spellEnd"/>
          </w:p>
        </w:tc>
        <w:tc>
          <w:tcPr>
            <w:tcW w:w="2860" w:type="dxa"/>
          </w:tcPr>
          <w:p w14:paraId="1319260C" w14:textId="77777777" w:rsidR="00E90E7F" w:rsidRPr="00E90E7F" w:rsidRDefault="00E90E7F" w:rsidP="00E90E7F">
            <w:pPr>
              <w:rPr>
                <w:rFonts w:ascii="Aptos" w:eastAsia="Aptos" w:hAnsi="Aptos" w:cs="Arial"/>
              </w:rPr>
            </w:pPr>
            <w:r w:rsidRPr="00E90E7F">
              <w:rPr>
                <w:rFonts w:ascii="Aptos" w:eastAsia="Aptos" w:hAnsi="Aptos" w:cs="Arial"/>
              </w:rPr>
              <w:t>Høyt</w:t>
            </w:r>
          </w:p>
        </w:tc>
      </w:tr>
      <w:tr w:rsidR="00E90E7F" w:rsidRPr="00E90E7F" w14:paraId="005D3D03" w14:textId="77777777" w:rsidTr="00A87BEC">
        <w:tc>
          <w:tcPr>
            <w:tcW w:w="3091" w:type="dxa"/>
          </w:tcPr>
          <w:p w14:paraId="027C20DF" w14:textId="77777777" w:rsidR="00E90E7F" w:rsidRPr="00E90E7F" w:rsidRDefault="00E90E7F" w:rsidP="00E90E7F">
            <w:pPr>
              <w:spacing w:line="259" w:lineRule="auto"/>
              <w:rPr>
                <w:rFonts w:ascii="Aptos" w:eastAsia="Aptos" w:hAnsi="Aptos" w:cs="Arial"/>
              </w:rPr>
            </w:pPr>
            <w:proofErr w:type="spellStart"/>
            <w:r w:rsidRPr="00E90E7F">
              <w:rPr>
                <w:rFonts w:ascii="Aptos" w:eastAsia="Aptos" w:hAnsi="Aptos" w:cs="Arial"/>
              </w:rPr>
              <w:t>Krødsherad</w:t>
            </w:r>
            <w:proofErr w:type="spellEnd"/>
          </w:p>
        </w:tc>
        <w:tc>
          <w:tcPr>
            <w:tcW w:w="3111" w:type="dxa"/>
          </w:tcPr>
          <w:p w14:paraId="6F05C29B" w14:textId="77777777" w:rsidR="00E90E7F" w:rsidRPr="00E90E7F" w:rsidRDefault="00E90E7F" w:rsidP="00E90E7F">
            <w:pPr>
              <w:spacing w:line="259" w:lineRule="auto"/>
              <w:rPr>
                <w:rFonts w:ascii="Aptos" w:eastAsia="Aptos" w:hAnsi="Aptos" w:cs="Arial"/>
              </w:rPr>
            </w:pPr>
            <w:r w:rsidRPr="00E90E7F">
              <w:rPr>
                <w:rFonts w:ascii="Aptos" w:eastAsia="Aptos" w:hAnsi="Aptos" w:cs="Arial"/>
              </w:rPr>
              <w:t xml:space="preserve">2000 (over 3000 </w:t>
            </w:r>
            <w:proofErr w:type="spellStart"/>
            <w:r w:rsidRPr="00E90E7F">
              <w:rPr>
                <w:rFonts w:ascii="Aptos" w:eastAsia="Aptos" w:hAnsi="Aptos" w:cs="Arial"/>
              </w:rPr>
              <w:t>i</w:t>
            </w:r>
            <w:proofErr w:type="spellEnd"/>
            <w:r w:rsidRPr="00E90E7F">
              <w:rPr>
                <w:rFonts w:ascii="Aptos" w:eastAsia="Aptos" w:hAnsi="Aptos" w:cs="Arial"/>
              </w:rPr>
              <w:t xml:space="preserve"> </w:t>
            </w:r>
            <w:proofErr w:type="spellStart"/>
            <w:r w:rsidRPr="00E90E7F">
              <w:rPr>
                <w:rFonts w:ascii="Aptos" w:eastAsia="Aptos" w:hAnsi="Aptos" w:cs="Arial"/>
              </w:rPr>
              <w:t>praksis</w:t>
            </w:r>
            <w:proofErr w:type="spellEnd"/>
            <w:r w:rsidRPr="00E90E7F">
              <w:rPr>
                <w:rFonts w:ascii="Aptos" w:eastAsia="Aptos" w:hAnsi="Aptos" w:cs="Arial"/>
              </w:rPr>
              <w:t>)</w:t>
            </w:r>
          </w:p>
        </w:tc>
        <w:tc>
          <w:tcPr>
            <w:tcW w:w="2860" w:type="dxa"/>
          </w:tcPr>
          <w:p w14:paraId="4B07ABF9" w14:textId="77777777" w:rsidR="00E90E7F" w:rsidRPr="00E90E7F" w:rsidRDefault="00E90E7F" w:rsidP="00E90E7F">
            <w:pPr>
              <w:rPr>
                <w:rFonts w:ascii="Aptos" w:eastAsia="Aptos" w:hAnsi="Aptos" w:cs="Arial"/>
              </w:rPr>
            </w:pPr>
            <w:r w:rsidRPr="00E90E7F">
              <w:rPr>
                <w:rFonts w:ascii="Aptos" w:eastAsia="Aptos" w:hAnsi="Aptos" w:cs="Arial"/>
              </w:rPr>
              <w:t>-</w:t>
            </w:r>
          </w:p>
        </w:tc>
      </w:tr>
      <w:tr w:rsidR="00E90E7F" w:rsidRPr="00E90E7F" w14:paraId="2797F06F" w14:textId="77777777" w:rsidTr="00A87BEC">
        <w:tc>
          <w:tcPr>
            <w:tcW w:w="3091" w:type="dxa"/>
          </w:tcPr>
          <w:p w14:paraId="13FA4F7E" w14:textId="77777777" w:rsidR="00E90E7F" w:rsidRPr="00E90E7F" w:rsidRDefault="00E90E7F" w:rsidP="00E90E7F">
            <w:pPr>
              <w:rPr>
                <w:rFonts w:ascii="Aptos" w:eastAsia="Aptos" w:hAnsi="Aptos" w:cs="Arial"/>
              </w:rPr>
            </w:pPr>
            <w:r w:rsidRPr="00E90E7F">
              <w:rPr>
                <w:rFonts w:ascii="Aptos" w:eastAsia="Aptos" w:hAnsi="Aptos" w:cs="Arial"/>
              </w:rPr>
              <w:t>Modum</w:t>
            </w:r>
          </w:p>
        </w:tc>
        <w:tc>
          <w:tcPr>
            <w:tcW w:w="3111" w:type="dxa"/>
          </w:tcPr>
          <w:p w14:paraId="04C85F7B" w14:textId="77777777" w:rsidR="00E90E7F" w:rsidRPr="00E90E7F" w:rsidRDefault="00E90E7F" w:rsidP="00E90E7F">
            <w:pPr>
              <w:rPr>
                <w:rFonts w:ascii="Aptos" w:eastAsia="Aptos" w:hAnsi="Aptos" w:cs="Arial"/>
              </w:rPr>
            </w:pPr>
            <w:r w:rsidRPr="00E90E7F">
              <w:rPr>
                <w:rFonts w:ascii="Aptos" w:eastAsia="Aptos" w:hAnsi="Aptos" w:cs="Arial"/>
              </w:rPr>
              <w:t>2500</w:t>
            </w:r>
          </w:p>
        </w:tc>
        <w:tc>
          <w:tcPr>
            <w:tcW w:w="2860" w:type="dxa"/>
          </w:tcPr>
          <w:p w14:paraId="1603B734" w14:textId="77777777" w:rsidR="00E90E7F" w:rsidRPr="00E90E7F" w:rsidRDefault="00E90E7F" w:rsidP="00E90E7F">
            <w:pPr>
              <w:rPr>
                <w:rFonts w:ascii="Aptos" w:eastAsia="Aptos" w:hAnsi="Aptos" w:cs="Arial"/>
              </w:rPr>
            </w:pPr>
            <w:r w:rsidRPr="00E90E7F">
              <w:rPr>
                <w:rFonts w:ascii="Aptos" w:eastAsia="Aptos" w:hAnsi="Aptos" w:cs="Arial"/>
              </w:rPr>
              <w:t>-</w:t>
            </w:r>
          </w:p>
        </w:tc>
      </w:tr>
      <w:tr w:rsidR="00E90E7F" w:rsidRPr="00E90E7F" w14:paraId="08A0FE2A" w14:textId="77777777" w:rsidTr="00A87BEC">
        <w:tc>
          <w:tcPr>
            <w:tcW w:w="3091" w:type="dxa"/>
          </w:tcPr>
          <w:p w14:paraId="0AEF943F" w14:textId="77777777" w:rsidR="00E90E7F" w:rsidRPr="00E90E7F" w:rsidRDefault="00E90E7F" w:rsidP="00E90E7F">
            <w:pPr>
              <w:rPr>
                <w:rFonts w:ascii="Aptos" w:eastAsia="Aptos" w:hAnsi="Aptos" w:cs="Arial"/>
              </w:rPr>
            </w:pPr>
            <w:r w:rsidRPr="00E90E7F">
              <w:rPr>
                <w:rFonts w:ascii="Aptos" w:eastAsia="Aptos" w:hAnsi="Aptos" w:cs="Arial"/>
              </w:rPr>
              <w:t>Hole</w:t>
            </w:r>
          </w:p>
        </w:tc>
        <w:tc>
          <w:tcPr>
            <w:tcW w:w="3111" w:type="dxa"/>
          </w:tcPr>
          <w:p w14:paraId="2416EA3D" w14:textId="77777777" w:rsidR="00E90E7F" w:rsidRPr="00E90E7F" w:rsidRDefault="00E90E7F" w:rsidP="00E90E7F">
            <w:pPr>
              <w:rPr>
                <w:rFonts w:ascii="Aptos" w:eastAsia="Aptos" w:hAnsi="Aptos" w:cs="Arial"/>
              </w:rPr>
            </w:pPr>
            <w:r w:rsidRPr="00E90E7F">
              <w:rPr>
                <w:rFonts w:ascii="Aptos" w:eastAsia="Aptos" w:hAnsi="Aptos" w:cs="Arial"/>
              </w:rPr>
              <w:t>2000</w:t>
            </w:r>
          </w:p>
        </w:tc>
        <w:tc>
          <w:tcPr>
            <w:tcW w:w="2860" w:type="dxa"/>
          </w:tcPr>
          <w:p w14:paraId="1E24E63A" w14:textId="77777777" w:rsidR="00E90E7F" w:rsidRPr="00E90E7F" w:rsidRDefault="00E90E7F" w:rsidP="00E90E7F">
            <w:pPr>
              <w:rPr>
                <w:rFonts w:ascii="Aptos" w:eastAsia="Aptos" w:hAnsi="Aptos" w:cs="Arial"/>
              </w:rPr>
            </w:pPr>
            <w:r w:rsidRPr="00E90E7F">
              <w:rPr>
                <w:rFonts w:ascii="Aptos" w:eastAsia="Aptos" w:hAnsi="Aptos" w:cs="Arial"/>
              </w:rPr>
              <w:t>-</w:t>
            </w:r>
          </w:p>
        </w:tc>
      </w:tr>
    </w:tbl>
    <w:p w14:paraId="2343427D" w14:textId="77777777" w:rsidR="00E90E7F" w:rsidRPr="00E90E7F" w:rsidRDefault="00E90E7F" w:rsidP="00E90E7F">
      <w:pPr>
        <w:spacing w:line="259" w:lineRule="auto"/>
        <w:rPr>
          <w:rFonts w:ascii="Aptos" w:eastAsia="Aptos" w:hAnsi="Aptos" w:cs="Arial"/>
          <w:b/>
          <w:bCs/>
          <w:kern w:val="2"/>
          <w:sz w:val="28"/>
          <w:szCs w:val="28"/>
          <w14:ligatures w14:val="standardContextual"/>
        </w:rPr>
      </w:pPr>
    </w:p>
    <w:p w14:paraId="665A75D9" w14:textId="77777777" w:rsidR="00E90E7F" w:rsidRPr="00E90E7F" w:rsidRDefault="00E90E7F" w:rsidP="00E90E7F">
      <w:pPr>
        <w:spacing w:line="259" w:lineRule="auto"/>
        <w:rPr>
          <w:rFonts w:ascii="Aptos" w:eastAsia="Aptos" w:hAnsi="Aptos" w:cs="Arial"/>
          <w:kern w:val="2"/>
          <w:sz w:val="28"/>
          <w:szCs w:val="28"/>
          <w14:ligatures w14:val="standardContextual"/>
        </w:rPr>
      </w:pPr>
      <w:r w:rsidRPr="00E90E7F">
        <w:rPr>
          <w:rFonts w:ascii="Aptos" w:eastAsia="Aptos" w:hAnsi="Aptos" w:cs="Arial"/>
          <w:b/>
          <w:bCs/>
          <w:kern w:val="2"/>
          <w:sz w:val="28"/>
          <w:szCs w:val="28"/>
          <w14:ligatures w14:val="standardContextual"/>
        </w:rPr>
        <w:t>Kommunedirektørens innstilling:</w:t>
      </w:r>
      <w:r w:rsidRPr="00E90E7F">
        <w:rPr>
          <w:rFonts w:ascii="Aptos" w:eastAsia="Aptos" w:hAnsi="Aptos" w:cs="Arial"/>
          <w:kern w:val="2"/>
          <w:sz w:val="28"/>
          <w:szCs w:val="28"/>
          <w14:ligatures w14:val="standardContextual"/>
        </w:rPr>
        <w:t xml:space="preserve"> </w:t>
      </w:r>
    </w:p>
    <w:p w14:paraId="3767E7C4"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På bakgrunn av informasjonen gitt i søknadene, vurderingene over, og statistikk fra Hjorteviltregisteret, vil kommunen foreslå å endre minstearealet for både vald Nes nordøst og vald Ruud/Brekkebygda til 2 000 dekar. Det foreslås å følge valdets grenser. </w:t>
      </w:r>
    </w:p>
    <w:p w14:paraId="28330D31" w14:textId="77777777" w:rsidR="00E90E7F" w:rsidRPr="00E90E7F" w:rsidRDefault="00E90E7F" w:rsidP="00E90E7F">
      <w:pPr>
        <w:spacing w:line="259" w:lineRule="auto"/>
        <w:rPr>
          <w:rFonts w:ascii="Aptos" w:eastAsia="Aptos" w:hAnsi="Aptos" w:cs="Arial"/>
          <w:kern w:val="2"/>
          <w14:ligatures w14:val="standardContextual"/>
        </w:rPr>
      </w:pPr>
    </w:p>
    <w:p w14:paraId="498DD31D"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noProof/>
          <w:kern w:val="2"/>
          <w14:ligatures w14:val="standardContextual"/>
        </w:rPr>
        <w:drawing>
          <wp:inline distT="0" distB="0" distL="0" distR="0" wp14:anchorId="54013C64" wp14:editId="4E76A3F7">
            <wp:extent cx="5518150" cy="3703705"/>
            <wp:effectExtent l="0" t="0" r="6350" b="0"/>
            <wp:docPr id="843182879" name="Bilde 5"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82879" name="Bilde 5" descr="Et bilde som inneholder kart, tekst, atlas&#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5521796" cy="3706152"/>
                    </a:xfrm>
                    <a:prstGeom prst="rect">
                      <a:avLst/>
                    </a:prstGeom>
                  </pic:spPr>
                </pic:pic>
              </a:graphicData>
            </a:graphic>
          </wp:inline>
        </w:drawing>
      </w:r>
    </w:p>
    <w:p w14:paraId="60E8CFDB" w14:textId="77777777" w:rsidR="00E90E7F" w:rsidRPr="00E90E7F" w:rsidRDefault="00E90E7F" w:rsidP="00E90E7F">
      <w:pPr>
        <w:spacing w:line="259" w:lineRule="auto"/>
        <w:rPr>
          <w:rFonts w:ascii="Aptos" w:eastAsia="Aptos" w:hAnsi="Aptos" w:cs="Arial"/>
          <w:kern w:val="2"/>
          <w:sz w:val="18"/>
          <w:szCs w:val="18"/>
          <w14:ligatures w14:val="standardContextual"/>
        </w:rPr>
      </w:pPr>
      <w:r w:rsidRPr="00E90E7F">
        <w:rPr>
          <w:rFonts w:ascii="Aptos" w:eastAsia="Aptos" w:hAnsi="Aptos" w:cs="Arial"/>
          <w:b/>
          <w:bCs/>
          <w:i/>
          <w:iCs/>
          <w:kern w:val="2"/>
          <w:sz w:val="18"/>
          <w:szCs w:val="18"/>
          <w14:ligatures w14:val="standardContextual"/>
        </w:rPr>
        <w:t xml:space="preserve">Figur 12. </w:t>
      </w:r>
      <w:r w:rsidRPr="00E90E7F">
        <w:rPr>
          <w:rFonts w:ascii="Aptos" w:eastAsia="Aptos" w:hAnsi="Aptos" w:cs="Arial"/>
          <w:kern w:val="2"/>
          <w:sz w:val="18"/>
          <w:szCs w:val="18"/>
          <w14:ligatures w14:val="standardContextual"/>
        </w:rPr>
        <w:t xml:space="preserve">Kart over grensene til vald Ruud/Brekkebygda per i dag. </w:t>
      </w:r>
    </w:p>
    <w:p w14:paraId="5E7AF9F8" w14:textId="77777777" w:rsidR="00E90E7F" w:rsidRPr="00E90E7F" w:rsidRDefault="00E90E7F" w:rsidP="00E90E7F">
      <w:pPr>
        <w:spacing w:line="259" w:lineRule="auto"/>
        <w:rPr>
          <w:rFonts w:ascii="Aptos" w:eastAsia="Aptos" w:hAnsi="Aptos" w:cs="Arial"/>
          <w:kern w:val="2"/>
          <w:sz w:val="18"/>
          <w:szCs w:val="18"/>
          <w14:ligatures w14:val="standardContextual"/>
        </w:rPr>
      </w:pPr>
    </w:p>
    <w:p w14:paraId="2ED49123" w14:textId="77777777" w:rsidR="00E90E7F" w:rsidRPr="00E90E7F" w:rsidRDefault="00E90E7F" w:rsidP="00E90E7F">
      <w:pPr>
        <w:spacing w:line="259" w:lineRule="auto"/>
        <w:rPr>
          <w:rFonts w:ascii="Aptos" w:eastAsia="Aptos" w:hAnsi="Aptos" w:cs="Arial"/>
          <w:kern w:val="2"/>
          <w:sz w:val="18"/>
          <w:szCs w:val="18"/>
          <w14:ligatures w14:val="standardContextual"/>
        </w:rPr>
      </w:pPr>
      <w:r w:rsidRPr="00E90E7F">
        <w:rPr>
          <w:rFonts w:ascii="Aptos" w:eastAsia="Aptos" w:hAnsi="Aptos" w:cs="Arial"/>
          <w:noProof/>
          <w:kern w:val="2"/>
          <w:sz w:val="18"/>
          <w:szCs w:val="18"/>
          <w14:ligatures w14:val="standardContextual"/>
        </w:rPr>
        <w:lastRenderedPageBreak/>
        <w:drawing>
          <wp:inline distT="0" distB="0" distL="0" distR="0" wp14:anchorId="387D1A31" wp14:editId="32628D03">
            <wp:extent cx="4819650" cy="4494429"/>
            <wp:effectExtent l="0" t="0" r="0" b="1905"/>
            <wp:docPr id="752057489" name="Bilde 6"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57489" name="Bilde 6" descr="Et bilde som inneholder kart, tekst, atlas&#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4823129" cy="4497673"/>
                    </a:xfrm>
                    <a:prstGeom prst="rect">
                      <a:avLst/>
                    </a:prstGeom>
                  </pic:spPr>
                </pic:pic>
              </a:graphicData>
            </a:graphic>
          </wp:inline>
        </w:drawing>
      </w:r>
    </w:p>
    <w:p w14:paraId="2BD0B0BA" w14:textId="77777777" w:rsidR="00E90E7F" w:rsidRPr="00E90E7F" w:rsidRDefault="00E90E7F" w:rsidP="00E90E7F">
      <w:pPr>
        <w:spacing w:line="259" w:lineRule="auto"/>
        <w:rPr>
          <w:rFonts w:ascii="Aptos" w:eastAsia="Aptos" w:hAnsi="Aptos" w:cs="Arial"/>
          <w:i/>
          <w:iCs/>
          <w:kern w:val="2"/>
          <w:sz w:val="18"/>
          <w:szCs w:val="18"/>
          <w14:ligatures w14:val="standardContextual"/>
        </w:rPr>
      </w:pPr>
      <w:r w:rsidRPr="00E90E7F">
        <w:rPr>
          <w:rFonts w:ascii="Aptos" w:eastAsia="Aptos" w:hAnsi="Aptos" w:cs="Arial"/>
          <w:b/>
          <w:bCs/>
          <w:i/>
          <w:iCs/>
          <w:kern w:val="2"/>
          <w:sz w:val="18"/>
          <w:szCs w:val="18"/>
          <w14:ligatures w14:val="standardContextual"/>
        </w:rPr>
        <w:t xml:space="preserve">Figur 13. </w:t>
      </w:r>
      <w:r w:rsidRPr="00E90E7F">
        <w:rPr>
          <w:rFonts w:ascii="Aptos" w:eastAsia="Aptos" w:hAnsi="Aptos" w:cs="Arial"/>
          <w:kern w:val="2"/>
          <w:sz w:val="18"/>
          <w:szCs w:val="18"/>
          <w14:ligatures w14:val="standardContextual"/>
        </w:rPr>
        <w:t>Kart over grensene til vald Nes nord-øst per i dag.</w:t>
      </w:r>
    </w:p>
    <w:p w14:paraId="00188E37" w14:textId="77777777" w:rsidR="00E90E7F" w:rsidRPr="00E90E7F" w:rsidRDefault="00E90E7F" w:rsidP="00E90E7F">
      <w:pPr>
        <w:spacing w:line="259" w:lineRule="auto"/>
        <w:rPr>
          <w:rFonts w:ascii="Aptos" w:eastAsia="Aptos" w:hAnsi="Aptos" w:cs="Arial"/>
          <w:kern w:val="2"/>
          <w14:ligatures w14:val="standardContextual"/>
        </w:rPr>
      </w:pPr>
    </w:p>
    <w:p w14:paraId="491481C3"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Innstillingen per i dag er å ikke ha mer enn to minsteareal i kommunen. Dette kan likevel vurderes å endres dersom det kommer innspill til dette. </w:t>
      </w:r>
    </w:p>
    <w:p w14:paraId="32C2EF02" w14:textId="77777777" w:rsidR="00E90E7F" w:rsidRPr="00E90E7F" w:rsidRDefault="00E90E7F" w:rsidP="00E90E7F">
      <w:pPr>
        <w:spacing w:line="259" w:lineRule="auto"/>
        <w:rPr>
          <w:rFonts w:ascii="Aptos" w:eastAsia="Aptos" w:hAnsi="Aptos" w:cs="Arial"/>
          <w:kern w:val="2"/>
          <w14:ligatures w14:val="standardContextual"/>
        </w:rPr>
      </w:pPr>
    </w:p>
    <w:p w14:paraId="7B57E6AE"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Se vedlegg for forslag til ny forskrift. </w:t>
      </w:r>
    </w:p>
    <w:p w14:paraId="7639A1EF" w14:textId="77777777" w:rsidR="00E90E7F" w:rsidRPr="00E90E7F" w:rsidRDefault="00E90E7F" w:rsidP="00E90E7F">
      <w:pPr>
        <w:spacing w:line="259" w:lineRule="auto"/>
        <w:rPr>
          <w:rFonts w:ascii="Aptos" w:eastAsia="Aptos" w:hAnsi="Aptos" w:cs="Arial"/>
          <w:kern w:val="2"/>
          <w14:ligatures w14:val="standardContextual"/>
        </w:rPr>
      </w:pPr>
    </w:p>
    <w:p w14:paraId="1C06506D" w14:textId="6E8C7395"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Forslaget sendes på høring, før høringsinnspill vurderes og den endelige forskriften vedtas av kommunestyret.</w:t>
      </w:r>
      <w:r w:rsidR="003C7291">
        <w:rPr>
          <w:rFonts w:ascii="Aptos" w:eastAsia="Aptos" w:hAnsi="Aptos" w:cs="Arial"/>
          <w:kern w:val="2"/>
          <w14:ligatures w14:val="standardContextual"/>
        </w:rPr>
        <w:t xml:space="preserve"> Frist for å komme med høringsinnspill </w:t>
      </w:r>
      <w:r w:rsidR="0003100E">
        <w:rPr>
          <w:rFonts w:ascii="Aptos" w:eastAsia="Aptos" w:hAnsi="Aptos" w:cs="Arial"/>
          <w:kern w:val="2"/>
          <w14:ligatures w14:val="standardContextual"/>
        </w:rPr>
        <w:t xml:space="preserve">er 30. januar 2025. </w:t>
      </w:r>
      <w:r w:rsidR="003C7291">
        <w:rPr>
          <w:rFonts w:ascii="Aptos" w:eastAsia="Aptos" w:hAnsi="Aptos" w:cs="Arial"/>
          <w:kern w:val="2"/>
          <w14:ligatures w14:val="standardContextual"/>
        </w:rPr>
        <w:t xml:space="preserve"> </w:t>
      </w:r>
    </w:p>
    <w:p w14:paraId="39483027" w14:textId="77777777" w:rsidR="00E90E7F" w:rsidRPr="00E90E7F" w:rsidRDefault="00E90E7F" w:rsidP="00E90E7F">
      <w:pPr>
        <w:spacing w:line="259" w:lineRule="auto"/>
        <w:rPr>
          <w:rFonts w:ascii="Aptos" w:eastAsia="Aptos" w:hAnsi="Aptos" w:cs="Arial"/>
          <w:b/>
          <w:kern w:val="2"/>
          <w14:ligatures w14:val="standardContextual"/>
        </w:rPr>
      </w:pPr>
    </w:p>
    <w:p w14:paraId="216C17BE" w14:textId="77777777" w:rsidR="00E90E7F" w:rsidRPr="00E90E7F" w:rsidRDefault="00E90E7F" w:rsidP="00E90E7F">
      <w:pPr>
        <w:spacing w:line="259" w:lineRule="auto"/>
        <w:rPr>
          <w:rFonts w:ascii="Aptos" w:eastAsia="Aptos" w:hAnsi="Aptos" w:cs="Arial"/>
          <w:kern w:val="2"/>
          <w:sz w:val="28"/>
          <w:szCs w:val="28"/>
          <w14:ligatures w14:val="standardContextual"/>
        </w:rPr>
      </w:pPr>
      <w:r w:rsidRPr="00E90E7F">
        <w:rPr>
          <w:rFonts w:ascii="Aptos" w:eastAsia="Aptos" w:hAnsi="Aptos" w:cs="Arial"/>
          <w:b/>
          <w:kern w:val="2"/>
          <w:sz w:val="28"/>
          <w:szCs w:val="28"/>
          <w14:ligatures w14:val="standardContextual"/>
        </w:rPr>
        <w:t>Aktuelle lover, forskrifter, avtaler m.m</w:t>
      </w:r>
      <w:r w:rsidRPr="00E90E7F">
        <w:rPr>
          <w:rFonts w:ascii="Aptos" w:eastAsia="Aptos" w:hAnsi="Aptos" w:cs="Arial"/>
          <w:kern w:val="2"/>
          <w:sz w:val="28"/>
          <w:szCs w:val="28"/>
          <w14:ligatures w14:val="standardContextual"/>
        </w:rPr>
        <w:t>.:</w:t>
      </w:r>
    </w:p>
    <w:p w14:paraId="4AD7AA1E"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Viltloven: </w:t>
      </w:r>
      <w:hyperlink r:id="rId22" w:history="1">
        <w:r w:rsidRPr="00E90E7F">
          <w:rPr>
            <w:rFonts w:ascii="Aptos" w:eastAsia="Aptos" w:hAnsi="Aptos" w:cs="Arial"/>
            <w:color w:val="467886"/>
            <w:kern w:val="2"/>
            <w:u w:val="single"/>
            <w14:ligatures w14:val="standardContextual"/>
          </w:rPr>
          <w:t>https://lovdata.no/lov/1981</w:t>
        </w:r>
      </w:hyperlink>
      <w:hyperlink r:id="rId23" w:history="1">
        <w:r w:rsidRPr="00E90E7F">
          <w:rPr>
            <w:rFonts w:ascii="Aptos" w:eastAsia="Aptos" w:hAnsi="Aptos" w:cs="Arial"/>
            <w:color w:val="467886"/>
            <w:kern w:val="2"/>
            <w:u w:val="single"/>
            <w14:ligatures w14:val="standardContextual"/>
          </w:rPr>
          <w:t>-</w:t>
        </w:r>
      </w:hyperlink>
      <w:hyperlink r:id="rId24" w:history="1">
        <w:r w:rsidRPr="00E90E7F">
          <w:rPr>
            <w:rFonts w:ascii="Aptos" w:eastAsia="Aptos" w:hAnsi="Aptos" w:cs="Arial"/>
            <w:color w:val="467886"/>
            <w:kern w:val="2"/>
            <w:u w:val="single"/>
            <w14:ligatures w14:val="standardContextual"/>
          </w:rPr>
          <w:t>05</w:t>
        </w:r>
      </w:hyperlink>
      <w:hyperlink r:id="rId25" w:history="1">
        <w:r w:rsidRPr="00E90E7F">
          <w:rPr>
            <w:rFonts w:ascii="Aptos" w:eastAsia="Aptos" w:hAnsi="Aptos" w:cs="Arial"/>
            <w:color w:val="467886"/>
            <w:kern w:val="2"/>
            <w:u w:val="single"/>
            <w14:ligatures w14:val="standardContextual"/>
          </w:rPr>
          <w:t>-</w:t>
        </w:r>
      </w:hyperlink>
      <w:hyperlink r:id="rId26" w:history="1">
        <w:r w:rsidRPr="00E90E7F">
          <w:rPr>
            <w:rFonts w:ascii="Aptos" w:eastAsia="Aptos" w:hAnsi="Aptos" w:cs="Arial"/>
            <w:color w:val="467886"/>
            <w:kern w:val="2"/>
            <w:u w:val="single"/>
            <w14:ligatures w14:val="standardContextual"/>
          </w:rPr>
          <w:t>29</w:t>
        </w:r>
      </w:hyperlink>
      <w:hyperlink r:id="rId27" w:history="1">
        <w:r w:rsidRPr="00E90E7F">
          <w:rPr>
            <w:rFonts w:ascii="Aptos" w:eastAsia="Aptos" w:hAnsi="Aptos" w:cs="Arial"/>
            <w:color w:val="467886"/>
            <w:kern w:val="2"/>
            <w:u w:val="single"/>
            <w14:ligatures w14:val="standardContextual"/>
          </w:rPr>
          <w:t>-</w:t>
        </w:r>
      </w:hyperlink>
      <w:hyperlink r:id="rId28" w:history="1">
        <w:r w:rsidRPr="00E90E7F">
          <w:rPr>
            <w:rFonts w:ascii="Aptos" w:eastAsia="Aptos" w:hAnsi="Aptos" w:cs="Arial"/>
            <w:color w:val="467886"/>
            <w:kern w:val="2"/>
            <w:u w:val="single"/>
            <w14:ligatures w14:val="standardContextual"/>
          </w:rPr>
          <w:t>38</w:t>
        </w:r>
      </w:hyperlink>
    </w:p>
    <w:p w14:paraId="4EA60F6C" w14:textId="77777777" w:rsidR="00E90E7F" w:rsidRPr="00E90E7F" w:rsidRDefault="00E90E7F" w:rsidP="00E90E7F">
      <w:pPr>
        <w:spacing w:line="259" w:lineRule="auto"/>
        <w:rPr>
          <w:rFonts w:ascii="Aptos" w:eastAsia="Aptos" w:hAnsi="Aptos" w:cs="Arial"/>
          <w:kern w:val="2"/>
          <w:u w:val="single"/>
          <w14:ligatures w14:val="standardContextual"/>
        </w:rPr>
      </w:pPr>
      <w:r w:rsidRPr="00E90E7F">
        <w:rPr>
          <w:rFonts w:ascii="Aptos" w:eastAsia="Aptos" w:hAnsi="Aptos" w:cs="Arial"/>
          <w:kern w:val="2"/>
          <w14:ligatures w14:val="standardContextual"/>
        </w:rPr>
        <w:t xml:space="preserve">Forskrift om forvaltning av hjortevilt: </w:t>
      </w:r>
      <w:hyperlink r:id="rId29">
        <w:r w:rsidRPr="00E90E7F">
          <w:rPr>
            <w:rFonts w:ascii="Aptos" w:eastAsia="Aptos" w:hAnsi="Aptos" w:cs="Arial"/>
            <w:color w:val="467886"/>
            <w:kern w:val="2"/>
            <w:u w:val="single"/>
            <w14:ligatures w14:val="standardContextual"/>
          </w:rPr>
          <w:t>https://lovdata.no/forskrift/2016</w:t>
        </w:r>
      </w:hyperlink>
      <w:hyperlink r:id="rId30">
        <w:r w:rsidRPr="00E90E7F">
          <w:rPr>
            <w:rFonts w:ascii="Aptos" w:eastAsia="Aptos" w:hAnsi="Aptos" w:cs="Arial"/>
            <w:color w:val="467886"/>
            <w:kern w:val="2"/>
            <w:u w:val="single"/>
            <w14:ligatures w14:val="standardContextual"/>
          </w:rPr>
          <w:t>-</w:t>
        </w:r>
      </w:hyperlink>
      <w:hyperlink r:id="rId31">
        <w:r w:rsidRPr="00E90E7F">
          <w:rPr>
            <w:rFonts w:ascii="Aptos" w:eastAsia="Aptos" w:hAnsi="Aptos" w:cs="Arial"/>
            <w:color w:val="467886"/>
            <w:kern w:val="2"/>
            <w:u w:val="single"/>
            <w14:ligatures w14:val="standardContextual"/>
          </w:rPr>
          <w:t>01</w:t>
        </w:r>
      </w:hyperlink>
      <w:hyperlink r:id="rId32">
        <w:r w:rsidRPr="00E90E7F">
          <w:rPr>
            <w:rFonts w:ascii="Aptos" w:eastAsia="Aptos" w:hAnsi="Aptos" w:cs="Arial"/>
            <w:color w:val="467886"/>
            <w:kern w:val="2"/>
            <w:u w:val="single"/>
            <w14:ligatures w14:val="standardContextual"/>
          </w:rPr>
          <w:t>-</w:t>
        </w:r>
      </w:hyperlink>
      <w:hyperlink r:id="rId33">
        <w:r w:rsidRPr="00E90E7F">
          <w:rPr>
            <w:rFonts w:ascii="Aptos" w:eastAsia="Aptos" w:hAnsi="Aptos" w:cs="Arial"/>
            <w:color w:val="467886"/>
            <w:kern w:val="2"/>
            <w:u w:val="single"/>
            <w14:ligatures w14:val="standardContextual"/>
          </w:rPr>
          <w:t>08</w:t>
        </w:r>
      </w:hyperlink>
      <w:hyperlink r:id="rId34">
        <w:r w:rsidRPr="00E90E7F">
          <w:rPr>
            <w:rFonts w:ascii="Aptos" w:eastAsia="Aptos" w:hAnsi="Aptos" w:cs="Arial"/>
            <w:color w:val="467886"/>
            <w:kern w:val="2"/>
            <w:u w:val="single"/>
            <w14:ligatures w14:val="standardContextual"/>
          </w:rPr>
          <w:t>-</w:t>
        </w:r>
      </w:hyperlink>
      <w:hyperlink r:id="rId35">
        <w:r w:rsidRPr="00E90E7F">
          <w:rPr>
            <w:rFonts w:ascii="Aptos" w:eastAsia="Aptos" w:hAnsi="Aptos" w:cs="Arial"/>
            <w:color w:val="467886"/>
            <w:kern w:val="2"/>
            <w:u w:val="single"/>
            <w14:ligatures w14:val="standardContextual"/>
          </w:rPr>
          <w:t>12</w:t>
        </w:r>
      </w:hyperlink>
    </w:p>
    <w:p w14:paraId="53AA89DC"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 xml:space="preserve">Forskrift om forvaltning av hjortevilt – med kommentar: </w:t>
      </w:r>
      <w:hyperlink r:id="rId36">
        <w:r w:rsidRPr="00E90E7F">
          <w:rPr>
            <w:rFonts w:ascii="Aptos" w:eastAsia="Aptos" w:hAnsi="Aptos" w:cs="Aptos"/>
            <w:color w:val="467886"/>
            <w:kern w:val="2"/>
            <w:u w:val="single"/>
            <w14:ligatures w14:val="standardContextual"/>
          </w:rPr>
          <w:t>https://www.miljodirektoratet.no/globalassets/publikasjoner/m478/m478.pdf</w:t>
        </w:r>
      </w:hyperlink>
      <w:r w:rsidRPr="00E90E7F">
        <w:rPr>
          <w:rFonts w:ascii="Aptos" w:eastAsia="Aptos" w:hAnsi="Aptos" w:cs="Aptos"/>
          <w:kern w:val="2"/>
          <w14:ligatures w14:val="standardContextual"/>
        </w:rPr>
        <w:t xml:space="preserve"> </w:t>
      </w:r>
    </w:p>
    <w:p w14:paraId="50779EC7" w14:textId="77777777" w:rsidR="00E90E7F" w:rsidRPr="00E90E7F" w:rsidRDefault="00E90E7F" w:rsidP="00E90E7F">
      <w:pPr>
        <w:spacing w:line="259" w:lineRule="auto"/>
        <w:rPr>
          <w:rFonts w:ascii="Aptos" w:eastAsia="Aptos" w:hAnsi="Aptos" w:cs="Arial"/>
          <w:kern w:val="2"/>
          <w14:ligatures w14:val="standardContextual"/>
        </w:rPr>
      </w:pPr>
      <w:r w:rsidRPr="00E90E7F">
        <w:rPr>
          <w:rFonts w:ascii="Aptos" w:eastAsia="Aptos" w:hAnsi="Aptos" w:cs="Arial"/>
          <w:kern w:val="2"/>
          <w14:ligatures w14:val="standardContextual"/>
        </w:rPr>
        <w:t>Forskrift om minsteareal for jakt etter elg, hjort og rådyr, Ringerike kommune, Buskerud.</w:t>
      </w:r>
    </w:p>
    <w:p w14:paraId="6FD82481" w14:textId="599B7742" w:rsidR="00652C63" w:rsidRPr="00072AE3" w:rsidRDefault="00E90E7F" w:rsidP="00072AE3">
      <w:pPr>
        <w:spacing w:line="259" w:lineRule="auto"/>
        <w:rPr>
          <w:rFonts w:ascii="Aptos" w:eastAsia="Aptos" w:hAnsi="Aptos" w:cs="Arial"/>
          <w:kern w:val="2"/>
          <w:u w:val="single"/>
          <w14:ligatures w14:val="standardContextual"/>
        </w:rPr>
      </w:pPr>
      <w:hyperlink r:id="rId37">
        <w:r w:rsidRPr="00E90E7F">
          <w:rPr>
            <w:rFonts w:ascii="Aptos" w:eastAsia="Aptos" w:hAnsi="Aptos" w:cs="Arial"/>
            <w:color w:val="467886"/>
            <w:kern w:val="2"/>
            <w:u w:val="single"/>
            <w14:ligatures w14:val="standardContextual"/>
          </w:rPr>
          <w:t>https://lovdata.no/dokument/LF/forskrift/2003-04-23-528?q=minsteareal%20elg%20ringerike</w:t>
        </w:r>
      </w:hyperlink>
    </w:p>
    <w:p w14:paraId="2530DEA9" w14:textId="324293DF" w:rsidR="00652C63" w:rsidRPr="00EB4D77" w:rsidRDefault="00652C63" w:rsidP="00D07EFB">
      <w:pPr>
        <w:tabs>
          <w:tab w:val="left" w:pos="1785"/>
        </w:tabs>
        <w:rPr>
          <w:rFonts w:cs="Arial"/>
        </w:rPr>
      </w:pPr>
      <w:r>
        <w:rPr>
          <w:rFonts w:cs="Arial"/>
        </w:rPr>
        <w:t xml:space="preserve"> </w:t>
      </w:r>
    </w:p>
    <w:p w14:paraId="04F7F62E" w14:textId="77777777" w:rsidR="009D7AC5" w:rsidRPr="00260F84" w:rsidRDefault="009D7AC5">
      <w:pPr>
        <w:rPr>
          <w:rFonts w:cs="Arial"/>
        </w:rPr>
      </w:pPr>
    </w:p>
    <w:p w14:paraId="37ABF8CF" w14:textId="77777777" w:rsidR="009E29F2" w:rsidRPr="00260F84" w:rsidRDefault="009E29F2">
      <w:pPr>
        <w:rPr>
          <w:rFonts w:cs="Arial"/>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1"/>
      </w:tblGrid>
      <w:tr w:rsidR="001643C2" w:rsidRPr="00260F84" w14:paraId="4C3B8E02" w14:textId="77777777" w:rsidTr="005123F8">
        <w:tc>
          <w:tcPr>
            <w:tcW w:w="4606" w:type="dxa"/>
          </w:tcPr>
          <w:p w14:paraId="60F52EB2" w14:textId="77777777" w:rsidR="001643C2" w:rsidRPr="00260F84" w:rsidRDefault="001643C2" w:rsidP="005123F8">
            <w:pPr>
              <w:keepNext/>
              <w:rPr>
                <w:rFonts w:cs="Arial"/>
              </w:rPr>
            </w:pPr>
            <w:r w:rsidRPr="00260F84">
              <w:rPr>
                <w:rFonts w:cs="Arial"/>
              </w:rPr>
              <w:lastRenderedPageBreak/>
              <w:t>Med hilsen</w:t>
            </w:r>
          </w:p>
        </w:tc>
        <w:tc>
          <w:tcPr>
            <w:tcW w:w="4606" w:type="dxa"/>
          </w:tcPr>
          <w:p w14:paraId="390D3F20" w14:textId="77777777" w:rsidR="001643C2" w:rsidRPr="00260F84" w:rsidRDefault="001643C2" w:rsidP="005123F8">
            <w:pPr>
              <w:keepNext/>
              <w:rPr>
                <w:rFonts w:cs="Arial"/>
              </w:rPr>
            </w:pPr>
          </w:p>
        </w:tc>
      </w:tr>
      <w:tr w:rsidR="001643C2" w:rsidRPr="00260F84" w14:paraId="0E220641" w14:textId="77777777" w:rsidTr="005123F8">
        <w:tc>
          <w:tcPr>
            <w:tcW w:w="4606" w:type="dxa"/>
          </w:tcPr>
          <w:p w14:paraId="23C3C556" w14:textId="77777777" w:rsidR="001643C2" w:rsidRPr="00260F84" w:rsidRDefault="001643C2" w:rsidP="005123F8">
            <w:pPr>
              <w:keepNext/>
              <w:rPr>
                <w:rFonts w:cs="Arial"/>
              </w:rPr>
            </w:pPr>
          </w:p>
          <w:p w14:paraId="28762938" w14:textId="77777777" w:rsidR="001643C2" w:rsidRPr="00260F84" w:rsidRDefault="001643C2" w:rsidP="005123F8">
            <w:pPr>
              <w:keepNext/>
              <w:rPr>
                <w:rFonts w:cs="Arial"/>
              </w:rPr>
            </w:pPr>
          </w:p>
          <w:p w14:paraId="58180CEE" w14:textId="77777777" w:rsidR="001643C2" w:rsidRPr="00260F84" w:rsidRDefault="001643C2" w:rsidP="005123F8">
            <w:pPr>
              <w:keepNext/>
              <w:rPr>
                <w:rFonts w:cs="Arial"/>
              </w:rPr>
            </w:pPr>
          </w:p>
        </w:tc>
        <w:tc>
          <w:tcPr>
            <w:tcW w:w="4606" w:type="dxa"/>
          </w:tcPr>
          <w:p w14:paraId="2DB4DA28" w14:textId="77777777" w:rsidR="001643C2" w:rsidRPr="00260F84" w:rsidRDefault="001643C2" w:rsidP="005123F8">
            <w:pPr>
              <w:keepNext/>
              <w:rPr>
                <w:rFonts w:cs="Arial"/>
              </w:rPr>
            </w:pPr>
          </w:p>
        </w:tc>
      </w:tr>
      <w:tr w:rsidR="001643C2" w:rsidRPr="00260F84" w14:paraId="7FD96C4D" w14:textId="77777777" w:rsidTr="005123F8">
        <w:sdt>
          <w:sdtPr>
            <w:rPr>
              <w:rFonts w:cs="Arial"/>
            </w:rPr>
            <w:alias w:val="SoaLdr_Navn"/>
            <w:tag w:val="SoaLdr_Navn"/>
            <w:id w:val="-1634467821"/>
            <w:placeholder>
              <w:docPart w:val="DefaultPlaceholder_-1854013440"/>
            </w:placeholder>
            <w:dataBinding w:xpath="/document/body/SoaLdr_Navn" w:storeItemID="{C98F5539-33F1-4BC3-89C2-B4EDF3932EAD}"/>
            <w:text/>
          </w:sdtPr>
          <w:sdtEndPr/>
          <w:sdtContent>
            <w:bookmarkStart w:id="13" w:name="SoaLdr_Navn" w:displacedByCustomXml="prev"/>
            <w:tc>
              <w:tcPr>
                <w:tcW w:w="4606" w:type="dxa"/>
              </w:tcPr>
              <w:p w14:paraId="4A56974C" w14:textId="7EC8E13D" w:rsidR="001643C2" w:rsidRPr="00260F84" w:rsidRDefault="001643C2" w:rsidP="005123F8">
                <w:pPr>
                  <w:keepNext/>
                  <w:rPr>
                    <w:rFonts w:cs="Arial"/>
                  </w:rPr>
                </w:pPr>
                <w:r w:rsidRPr="00260F84">
                  <w:rPr>
                    <w:rFonts w:cs="Arial"/>
                  </w:rPr>
                  <w:t>Lisa Grenlund Langebro</w:t>
                </w:r>
              </w:p>
            </w:tc>
          </w:sdtContent>
        </w:sdt>
        <w:bookmarkEnd w:id="13" w:displacedByCustomXml="next"/>
        <w:sdt>
          <w:sdtPr>
            <w:rPr>
              <w:rFonts w:cs="Arial"/>
            </w:rPr>
            <w:alias w:val="Sbr_Navn"/>
            <w:tag w:val="Sbr_Navn"/>
            <w:id w:val="-981928580"/>
            <w:placeholder>
              <w:docPart w:val="DefaultPlaceholder_-1854013440"/>
            </w:placeholder>
            <w:dataBinding w:xpath="/document/body/Sbr_Navn" w:storeItemID="{C98F5539-33F1-4BC3-89C2-B4EDF3932EAD}"/>
            <w:text/>
          </w:sdtPr>
          <w:sdtEndPr/>
          <w:sdtContent>
            <w:bookmarkStart w:id="14" w:name="Sbr_Navn" w:displacedByCustomXml="prev"/>
            <w:tc>
              <w:tcPr>
                <w:tcW w:w="4606" w:type="dxa"/>
              </w:tcPr>
              <w:p w14:paraId="76F71479" w14:textId="75120971" w:rsidR="001643C2" w:rsidRPr="00260F84" w:rsidRDefault="001643C2" w:rsidP="005123F8">
                <w:pPr>
                  <w:keepNext/>
                  <w:rPr>
                    <w:rFonts w:cs="Arial"/>
                  </w:rPr>
                </w:pPr>
                <w:r w:rsidRPr="00260F84">
                  <w:rPr>
                    <w:rFonts w:cs="Arial"/>
                  </w:rPr>
                  <w:t>Alja Helene Irena Mannaart</w:t>
                </w:r>
              </w:p>
            </w:tc>
          </w:sdtContent>
        </w:sdt>
        <w:bookmarkEnd w:id="14"/>
      </w:tr>
      <w:tr w:rsidR="001643C2" w:rsidRPr="00260F84" w14:paraId="49C23CCA" w14:textId="77777777" w:rsidTr="005123F8">
        <w:sdt>
          <w:sdtPr>
            <w:rPr>
              <w:rFonts w:cs="Arial"/>
            </w:rPr>
            <w:alias w:val="SoaLdr_Tittel"/>
            <w:tag w:val="SoaLdr_Tittel"/>
            <w:id w:val="-83236864"/>
            <w:placeholder>
              <w:docPart w:val="DefaultPlaceholder_-1854013440"/>
            </w:placeholder>
            <w:dataBinding w:xpath="/document/body/SoaLdr_Tittel" w:storeItemID="{C98F5539-33F1-4BC3-89C2-B4EDF3932EAD}"/>
            <w:text/>
          </w:sdtPr>
          <w:sdtEndPr/>
          <w:sdtContent>
            <w:bookmarkStart w:id="15" w:name="SoaLdr_Tittel" w:displacedByCustomXml="prev"/>
            <w:tc>
              <w:tcPr>
                <w:tcW w:w="4606" w:type="dxa"/>
              </w:tcPr>
              <w:p w14:paraId="531CBA09" w14:textId="2290F1B9" w:rsidR="001643C2" w:rsidRPr="00260F84" w:rsidRDefault="001643C2" w:rsidP="005123F8">
                <w:pPr>
                  <w:keepNext/>
                  <w:rPr>
                    <w:rFonts w:cs="Arial"/>
                  </w:rPr>
                </w:pPr>
                <w:r w:rsidRPr="00260F84">
                  <w:rPr>
                    <w:rFonts w:cs="Arial"/>
                  </w:rPr>
                  <w:t>avdelingsleder</w:t>
                </w:r>
              </w:p>
            </w:tc>
          </w:sdtContent>
        </w:sdt>
        <w:bookmarkEnd w:id="15" w:displacedByCustomXml="next"/>
        <w:sdt>
          <w:sdtPr>
            <w:rPr>
              <w:rFonts w:cs="Arial"/>
            </w:rPr>
            <w:alias w:val="Sbr_Tittel"/>
            <w:tag w:val="Sbr_Tittel"/>
            <w:id w:val="-155693494"/>
            <w:placeholder>
              <w:docPart w:val="DefaultPlaceholder_-1854013440"/>
            </w:placeholder>
            <w:dataBinding w:xpath="/document/body/Sbr_Tittel" w:storeItemID="{C98F5539-33F1-4BC3-89C2-B4EDF3932EAD}"/>
            <w:text/>
          </w:sdtPr>
          <w:sdtEndPr/>
          <w:sdtContent>
            <w:bookmarkStart w:id="16" w:name="Sbr_Tittel" w:displacedByCustomXml="prev"/>
            <w:tc>
              <w:tcPr>
                <w:tcW w:w="4606" w:type="dxa"/>
              </w:tcPr>
              <w:p w14:paraId="1019D30C" w14:textId="1A86C18A" w:rsidR="001643C2" w:rsidRPr="00260F84" w:rsidRDefault="001643C2" w:rsidP="005123F8">
                <w:pPr>
                  <w:keepNext/>
                  <w:rPr>
                    <w:rFonts w:cs="Arial"/>
                  </w:rPr>
                </w:pPr>
                <w:r w:rsidRPr="00260F84">
                  <w:rPr>
                    <w:rFonts w:cs="Arial"/>
                  </w:rPr>
                  <w:t>rådgiver</w:t>
                </w:r>
              </w:p>
            </w:tc>
          </w:sdtContent>
        </w:sdt>
        <w:bookmarkEnd w:id="16"/>
      </w:tr>
    </w:tbl>
    <w:p w14:paraId="4E6B5857" w14:textId="77777777" w:rsidR="00C0392A" w:rsidRPr="00260F84" w:rsidRDefault="00C0392A" w:rsidP="00C0392A">
      <w:pPr>
        <w:keepNext/>
        <w:rPr>
          <w:rFonts w:cs="Arial"/>
        </w:rPr>
      </w:pPr>
    </w:p>
    <w:p w14:paraId="0728D3A8" w14:textId="77777777" w:rsidR="00C0392A" w:rsidRPr="00260F84" w:rsidRDefault="00C0392A" w:rsidP="00C0392A">
      <w:pPr>
        <w:keepNext/>
        <w:rPr>
          <w:rFonts w:cs="Arial"/>
          <w:i/>
          <w:sz w:val="18"/>
        </w:rPr>
      </w:pPr>
      <w:r w:rsidRPr="00260F84">
        <w:rPr>
          <w:rFonts w:cs="Arial"/>
          <w:i/>
          <w:sz w:val="18"/>
        </w:rPr>
        <w:t>Dokumentet er elektronisk godkjent og har derfor ingen signatur</w:t>
      </w:r>
    </w:p>
    <w:p w14:paraId="444C8389" w14:textId="77777777" w:rsidR="009D7AC5" w:rsidRPr="00260F84" w:rsidRDefault="009D7AC5">
      <w:pPr>
        <w:rPr>
          <w:rFonts w:cs="Arial"/>
        </w:rPr>
      </w:pPr>
    </w:p>
    <w:p w14:paraId="465EFEC1" w14:textId="106E0D67" w:rsidR="00C0392A" w:rsidRDefault="00C0392A" w:rsidP="001A2814">
      <w:pPr>
        <w:rPr>
          <w:rFonts w:cs="Arial"/>
        </w:rPr>
      </w:pPr>
    </w:p>
    <w:p w14:paraId="2CFAC09E" w14:textId="77777777" w:rsidR="00C15946" w:rsidRDefault="00C15946" w:rsidP="00C15946">
      <w:pPr>
        <w:rPr>
          <w:rFonts w:cs="Arial"/>
        </w:rPr>
      </w:pPr>
    </w:p>
    <w:tbl>
      <w:tblPr>
        <w:tblW w:w="9512" w:type="dxa"/>
        <w:tblInd w:w="-14" w:type="dxa"/>
        <w:tblLayout w:type="fixed"/>
        <w:tblLook w:val="04A0" w:firstRow="1" w:lastRow="0" w:firstColumn="1" w:lastColumn="0" w:noHBand="0" w:noVBand="1"/>
      </w:tblPr>
      <w:tblGrid>
        <w:gridCol w:w="2566"/>
        <w:gridCol w:w="2126"/>
        <w:gridCol w:w="709"/>
        <w:gridCol w:w="1701"/>
        <w:gridCol w:w="2410"/>
      </w:tblGrid>
      <w:tr w:rsidR="00C15946" w:rsidRPr="00260F84" w14:paraId="4C8E8398" w14:textId="77777777" w:rsidTr="00010B36">
        <w:trPr>
          <w:tblHeader/>
        </w:trPr>
        <w:tc>
          <w:tcPr>
            <w:tcW w:w="2566" w:type="dxa"/>
          </w:tcPr>
          <w:p w14:paraId="2ABC3721" w14:textId="77777777" w:rsidR="00C15946" w:rsidRDefault="00C15946" w:rsidP="00010B36">
            <w:pPr>
              <w:spacing w:after="60"/>
              <w:rPr>
                <w:rFonts w:cs="Arial"/>
              </w:rPr>
            </w:pPr>
            <w:r w:rsidRPr="00260F84">
              <w:rPr>
                <w:rFonts w:cs="Arial"/>
                <w:b/>
              </w:rPr>
              <w:t>Mottakere</w:t>
            </w:r>
          </w:p>
        </w:tc>
        <w:tc>
          <w:tcPr>
            <w:tcW w:w="2126" w:type="dxa"/>
          </w:tcPr>
          <w:p w14:paraId="119BBCA4" w14:textId="6E2523AA" w:rsidR="00C15946" w:rsidRPr="008841FF" w:rsidRDefault="00C15946" w:rsidP="00010B36">
            <w:pPr>
              <w:spacing w:after="60"/>
              <w:rPr>
                <w:rFonts w:cs="Arial"/>
                <w:b/>
              </w:rPr>
            </w:pPr>
          </w:p>
        </w:tc>
        <w:tc>
          <w:tcPr>
            <w:tcW w:w="709" w:type="dxa"/>
          </w:tcPr>
          <w:p w14:paraId="1EA09647" w14:textId="66874313" w:rsidR="00C15946" w:rsidRPr="008841FF" w:rsidRDefault="00C15946" w:rsidP="00010B36">
            <w:pPr>
              <w:spacing w:after="60"/>
              <w:rPr>
                <w:rFonts w:cs="Arial"/>
                <w:b/>
              </w:rPr>
            </w:pPr>
          </w:p>
        </w:tc>
        <w:tc>
          <w:tcPr>
            <w:tcW w:w="1701" w:type="dxa"/>
          </w:tcPr>
          <w:p w14:paraId="11B1EC33" w14:textId="5A46BB2B" w:rsidR="00C15946" w:rsidRPr="008841FF" w:rsidRDefault="00C15946" w:rsidP="00010B36">
            <w:pPr>
              <w:spacing w:after="60"/>
              <w:rPr>
                <w:rFonts w:cs="Arial"/>
                <w:b/>
              </w:rPr>
            </w:pPr>
          </w:p>
        </w:tc>
        <w:tc>
          <w:tcPr>
            <w:tcW w:w="2410" w:type="dxa"/>
          </w:tcPr>
          <w:p w14:paraId="71BF2229" w14:textId="0570FA80" w:rsidR="00C15946" w:rsidRPr="008841FF" w:rsidRDefault="00C15946" w:rsidP="00010B36">
            <w:pPr>
              <w:spacing w:after="60"/>
              <w:rPr>
                <w:rFonts w:cs="Arial"/>
                <w:b/>
              </w:rPr>
            </w:pPr>
          </w:p>
        </w:tc>
      </w:tr>
      <w:tr w:rsidR="00C15946" w:rsidRPr="00260F84" w14:paraId="02420DDD" w14:textId="77777777" w:rsidTr="00010B36">
        <w:tc>
          <w:tcPr>
            <w:tcW w:w="2566" w:type="dxa"/>
          </w:tcPr>
          <w:p w14:paraId="125B2C13" w14:textId="7E6243B2" w:rsidR="00C15946" w:rsidRPr="00260F84" w:rsidRDefault="00C60EA4" w:rsidP="00010B36">
            <w:pPr>
              <w:spacing w:after="60"/>
              <w:rPr>
                <w:rFonts w:cs="Arial"/>
              </w:rPr>
            </w:pPr>
            <w:sdt>
              <w:sdtPr>
                <w:rPr>
                  <w:rFonts w:cs="Arial"/>
                </w:rPr>
                <w:alias w:val="Sdm_TblAvsmot__Sdm_Amnavn___1___1"/>
                <w:tag w:val="Sdm_TblAvsmot__Sdm_Amnavn___1___1"/>
                <w:id w:val="44330753"/>
                <w:dataBinding w:xpath="/document/body/Sdm_TblAvsmot/table/row[1]/cell[1]" w:storeItemID="{C98F5539-33F1-4BC3-89C2-B4EDF3932EAD}"/>
                <w:text/>
              </w:sdtPr>
              <w:sdtEndPr/>
              <w:sdtContent>
                <w:bookmarkStart w:id="17" w:name="Sdm_TblAvsmot__Sdm_Amnavn___1___1"/>
                <w:r w:rsidR="00E775CF">
                  <w:rPr>
                    <w:rFonts w:cs="Arial"/>
                  </w:rPr>
                  <w:t>Anders Skarsgard</w:t>
                </w:r>
              </w:sdtContent>
            </w:sdt>
            <w:bookmarkEnd w:id="17"/>
          </w:p>
        </w:tc>
        <w:tc>
          <w:tcPr>
            <w:tcW w:w="2126" w:type="dxa"/>
          </w:tcPr>
          <w:p w14:paraId="4EB67DD0" w14:textId="2DF45B39" w:rsidR="00C15946" w:rsidRPr="00260F84" w:rsidRDefault="00C60EA4" w:rsidP="00010B36">
            <w:pPr>
              <w:spacing w:after="60"/>
              <w:rPr>
                <w:rFonts w:cs="Arial"/>
              </w:rPr>
            </w:pPr>
            <w:sdt>
              <w:sdtPr>
                <w:rPr>
                  <w:rFonts w:cs="Arial"/>
                </w:rPr>
                <w:alias w:val="Sdm_TblAvsmot__Sdm_Amadr___1___2"/>
                <w:tag w:val="Sdm_TblAvsmot__Sdm_Amadr___1___2"/>
                <w:id w:val="90107257"/>
                <w:dataBinding w:xpath="/document/body/Sdm_TblAvsmot/table/row[1]/cell[2]" w:storeItemID="{C98F5539-33F1-4BC3-89C2-B4EDF3932EAD}"/>
                <w:text/>
              </w:sdtPr>
              <w:sdtEndPr/>
              <w:sdtContent>
                <w:bookmarkStart w:id="18" w:name="Sdm_TblAvsmot__Sdm_Amadr___1___2"/>
                <w:r w:rsidR="00E775CF">
                  <w:rPr>
                    <w:rFonts w:cs="Arial"/>
                  </w:rPr>
                  <w:t>Østbyveien 19</w:t>
                </w:r>
              </w:sdtContent>
            </w:sdt>
            <w:bookmarkEnd w:id="18"/>
          </w:p>
        </w:tc>
        <w:tc>
          <w:tcPr>
            <w:tcW w:w="709" w:type="dxa"/>
          </w:tcPr>
          <w:p w14:paraId="4A057525" w14:textId="78F727EB" w:rsidR="00C15946" w:rsidRPr="00260F84" w:rsidRDefault="00C60EA4" w:rsidP="00010B36">
            <w:pPr>
              <w:spacing w:after="60"/>
              <w:rPr>
                <w:rFonts w:cs="Arial"/>
              </w:rPr>
            </w:pPr>
            <w:sdt>
              <w:sdtPr>
                <w:rPr>
                  <w:rFonts w:cs="Arial"/>
                </w:rPr>
                <w:alias w:val="Sdm_TblAvsmot__Sdm_AMpostnr___1___3"/>
                <w:tag w:val="Sdm_TblAvsmot__Sdm_AMpostnr___1___3"/>
                <w:id w:val="181911760"/>
                <w:dataBinding w:xpath="/document/body/Sdm_TblAvsmot/table/row[1]/cell[3]" w:storeItemID="{C98F5539-33F1-4BC3-89C2-B4EDF3932EAD}"/>
                <w:text/>
              </w:sdtPr>
              <w:sdtEndPr/>
              <w:sdtContent>
                <w:bookmarkStart w:id="19" w:name="Sdm_TblAvsmot__Sdm_AMpostnr___1___3"/>
                <w:r w:rsidR="00E775CF">
                  <w:rPr>
                    <w:rFonts w:cs="Arial"/>
                  </w:rPr>
                  <w:t>3512</w:t>
                </w:r>
              </w:sdtContent>
            </w:sdt>
            <w:bookmarkEnd w:id="19"/>
          </w:p>
        </w:tc>
        <w:tc>
          <w:tcPr>
            <w:tcW w:w="1701" w:type="dxa"/>
          </w:tcPr>
          <w:p w14:paraId="4E6BEB73" w14:textId="59492F29" w:rsidR="00C15946" w:rsidRPr="00260F84" w:rsidRDefault="00C60EA4" w:rsidP="00010B36">
            <w:pPr>
              <w:spacing w:after="60"/>
              <w:rPr>
                <w:rFonts w:cs="Arial"/>
              </w:rPr>
            </w:pPr>
            <w:sdt>
              <w:sdtPr>
                <w:rPr>
                  <w:rFonts w:cs="Arial"/>
                </w:rPr>
                <w:alias w:val="Sdm_TblAvsmot__Sdm_AMPoststed___1___4"/>
                <w:tag w:val="Sdm_TblAvsmot__Sdm_AMPoststed___1___4"/>
                <w:id w:val="38299470"/>
                <w:dataBinding w:xpath="/document/body/Sdm_TblAvsmot/table/row[1]/cell[4]" w:storeItemID="{C98F5539-33F1-4BC3-89C2-B4EDF3932EAD}"/>
                <w:text/>
              </w:sdtPr>
              <w:sdtEndPr/>
              <w:sdtContent>
                <w:bookmarkStart w:id="20" w:name="Sdm_TblAvsmot__Sdm_AMPoststed___1___4"/>
                <w:r w:rsidR="00E775CF">
                  <w:rPr>
                    <w:rFonts w:cs="Arial"/>
                  </w:rPr>
                  <w:t>Hønefoss</w:t>
                </w:r>
              </w:sdtContent>
            </w:sdt>
            <w:bookmarkEnd w:id="20"/>
          </w:p>
        </w:tc>
        <w:tc>
          <w:tcPr>
            <w:tcW w:w="2410" w:type="dxa"/>
          </w:tcPr>
          <w:p w14:paraId="1D3480E8" w14:textId="231675A7" w:rsidR="00C15946" w:rsidRDefault="00C60EA4" w:rsidP="00010B36">
            <w:pPr>
              <w:spacing w:after="60"/>
              <w:rPr>
                <w:rFonts w:cs="Arial"/>
                <w:vanish/>
              </w:rPr>
            </w:pPr>
            <w:sdt>
              <w:sdtPr>
                <w:rPr>
                  <w:rFonts w:eastAsia="Times New Roman" w:cs="Times New Roman"/>
                  <w:vanish/>
                </w:rPr>
                <w:alias w:val="Sdm_TblAvsmot__Tilsoa_navn___1___5"/>
                <w:tag w:val="Sdm_TblAvsmot__Tilsoa_navn___1___5"/>
                <w:id w:val="1472732"/>
                <w:placeholder>
                  <w:docPart w:val="0B145BCF7E474B6CBD7E8C710BBB6C11"/>
                </w:placeholder>
                <w:dataBinding w:xpath="/document/body/Sdm_TblAvsmot/table/row[1]/cell[5]" w:storeItemID="{C98F5539-33F1-4BC3-89C2-B4EDF3932EAD}"/>
                <w:text/>
              </w:sdtPr>
              <w:sdtEndPr/>
              <w:sdtContent>
                <w:bookmarkStart w:id="21" w:name="Sdm_TblAvsmot__Tilsoa_navn___1___5"/>
                <w:r>
                  <w:rPr>
                    <w:rFonts w:eastAsia="Times New Roman" w:cs="Times New Roman"/>
                    <w:vanish/>
                  </w:rPr>
                  <w:t xml:space="preserve"> </w:t>
                </w:r>
              </w:sdtContent>
            </w:sdt>
            <w:bookmarkEnd w:id="21"/>
          </w:p>
        </w:tc>
      </w:tr>
      <w:tr w:rsidR="00C15946" w:rsidRPr="00260F84" w14:paraId="63D74478" w14:textId="77777777" w:rsidTr="00010B36">
        <w:tc>
          <w:tcPr>
            <w:tcW w:w="2566" w:type="dxa"/>
          </w:tcPr>
          <w:p w14:paraId="22D2EBE4" w14:textId="77777777" w:rsidR="00C15946" w:rsidRPr="00260F84" w:rsidRDefault="00C60EA4" w:rsidP="00010B36">
            <w:pPr>
              <w:spacing w:after="60"/>
              <w:rPr>
                <w:rFonts w:cs="Arial"/>
              </w:rPr>
            </w:pPr>
            <w:sdt>
              <w:sdtPr>
                <w:rPr>
                  <w:rFonts w:cs="Arial"/>
                </w:rPr>
                <w:alias w:val="Sdm_TblAvsmot__Sdm_Amnavn___2___1"/>
                <w:tag w:val="Sdm_TblAvsmot__Sdm_Amnavn___2___1"/>
                <w:id w:val="4086300"/>
                <w:dataBinding w:xpath="/document/body/Sdm_TblAvsmot/table/row[2]/cell[1]" w:storeItemID="{C98F5539-33F1-4BC3-89C2-B4EDF3932EAD}"/>
                <w:text/>
              </w:sdtPr>
              <w:sdtEndPr/>
              <w:sdtContent>
                <w:bookmarkStart w:id="22" w:name="Sdm_TblAvsmot__Sdm_Amnavn___2___1"/>
                <w:r w:rsidR="00E775CF">
                  <w:rPr>
                    <w:rFonts w:cs="Arial"/>
                  </w:rPr>
                  <w:t>Astrid Berg Langvandsbråten</w:t>
                </w:r>
              </w:sdtContent>
            </w:sdt>
            <w:bookmarkEnd w:id="22"/>
          </w:p>
        </w:tc>
        <w:tc>
          <w:tcPr>
            <w:tcW w:w="2126" w:type="dxa"/>
          </w:tcPr>
          <w:p w14:paraId="10B0506A" w14:textId="77777777" w:rsidR="00C15946" w:rsidRPr="00260F84" w:rsidRDefault="00C60EA4" w:rsidP="00010B36">
            <w:pPr>
              <w:spacing w:after="60"/>
              <w:rPr>
                <w:rFonts w:cs="Arial"/>
              </w:rPr>
            </w:pPr>
            <w:sdt>
              <w:sdtPr>
                <w:rPr>
                  <w:rFonts w:cs="Arial"/>
                </w:rPr>
                <w:alias w:val="Sdm_TblAvsmot__Sdm_Amadr___2___2"/>
                <w:tag w:val="Sdm_TblAvsmot__Sdm_Amadr___2___2"/>
                <w:id w:val="74904028"/>
                <w:dataBinding w:xpath="/document/body/Sdm_TblAvsmot/table/row[2]/cell[2]" w:storeItemID="{C98F5539-33F1-4BC3-89C2-B4EDF3932EAD}"/>
                <w:text/>
              </w:sdtPr>
              <w:sdtEndPr/>
              <w:sdtContent>
                <w:bookmarkStart w:id="23" w:name="Sdm_TblAvsmot__Sdm_Amadr___2___2"/>
                <w:r w:rsidR="00E775CF">
                  <w:rPr>
                    <w:rFonts w:cs="Arial"/>
                  </w:rPr>
                  <w:t>Brekkebygdveien 339</w:t>
                </w:r>
              </w:sdtContent>
            </w:sdt>
            <w:bookmarkEnd w:id="23"/>
          </w:p>
        </w:tc>
        <w:tc>
          <w:tcPr>
            <w:tcW w:w="709" w:type="dxa"/>
          </w:tcPr>
          <w:p w14:paraId="5709AA07" w14:textId="77777777" w:rsidR="00C15946" w:rsidRPr="00260F84" w:rsidRDefault="00C60EA4" w:rsidP="00010B36">
            <w:pPr>
              <w:spacing w:after="60"/>
              <w:rPr>
                <w:rFonts w:cs="Arial"/>
              </w:rPr>
            </w:pPr>
            <w:sdt>
              <w:sdtPr>
                <w:rPr>
                  <w:rFonts w:cs="Arial"/>
                </w:rPr>
                <w:alias w:val="Sdm_TblAvsmot__Sdm_AMpostnr___2___3"/>
                <w:tag w:val="Sdm_TblAvsmot__Sdm_AMpostnr___2___3"/>
                <w:id w:val="87149571"/>
                <w:dataBinding w:xpath="/document/body/Sdm_TblAvsmot/table/row[2]/cell[3]" w:storeItemID="{C98F5539-33F1-4BC3-89C2-B4EDF3932EAD}"/>
                <w:text/>
              </w:sdtPr>
              <w:sdtEndPr/>
              <w:sdtContent>
                <w:bookmarkStart w:id="24" w:name="Sdm_TblAvsmot__Sdm_AMpostnr___2___3"/>
                <w:r w:rsidR="00E775CF">
                  <w:rPr>
                    <w:rFonts w:cs="Arial"/>
                  </w:rPr>
                  <w:t>3534</w:t>
                </w:r>
              </w:sdtContent>
            </w:sdt>
            <w:bookmarkEnd w:id="24"/>
          </w:p>
        </w:tc>
        <w:tc>
          <w:tcPr>
            <w:tcW w:w="1701" w:type="dxa"/>
          </w:tcPr>
          <w:p w14:paraId="28CCBF3D" w14:textId="77777777" w:rsidR="00C15946" w:rsidRPr="00260F84" w:rsidRDefault="00C60EA4" w:rsidP="00010B36">
            <w:pPr>
              <w:spacing w:after="60"/>
              <w:rPr>
                <w:rFonts w:cs="Arial"/>
              </w:rPr>
            </w:pPr>
            <w:sdt>
              <w:sdtPr>
                <w:rPr>
                  <w:rFonts w:cs="Arial"/>
                </w:rPr>
                <w:alias w:val="Sdm_TblAvsmot__Sdm_AMPoststed___2___4"/>
                <w:tag w:val="Sdm_TblAvsmot__Sdm_AMPoststed___2___4"/>
                <w:id w:val="313096700"/>
                <w:dataBinding w:xpath="/document/body/Sdm_TblAvsmot/table/row[2]/cell[4]" w:storeItemID="{C98F5539-33F1-4BC3-89C2-B4EDF3932EAD}"/>
                <w:text/>
              </w:sdtPr>
              <w:sdtEndPr/>
              <w:sdtContent>
                <w:bookmarkStart w:id="25" w:name="Sdm_TblAvsmot__Sdm_AMPoststed___2___4"/>
                <w:r w:rsidR="00E775CF">
                  <w:rPr>
                    <w:rFonts w:cs="Arial"/>
                  </w:rPr>
                  <w:t>Sokna</w:t>
                </w:r>
              </w:sdtContent>
            </w:sdt>
            <w:bookmarkEnd w:id="25"/>
          </w:p>
        </w:tc>
        <w:tc>
          <w:tcPr>
            <w:tcW w:w="2410" w:type="dxa"/>
          </w:tcPr>
          <w:p w14:paraId="51D141D4" w14:textId="0CD92019" w:rsidR="00C15946" w:rsidRDefault="00C60EA4" w:rsidP="00010B36">
            <w:pPr>
              <w:spacing w:after="60"/>
              <w:rPr>
                <w:rFonts w:cs="Arial"/>
                <w:vanish/>
              </w:rPr>
            </w:pPr>
            <w:sdt>
              <w:sdtPr>
                <w:rPr>
                  <w:rFonts w:eastAsia="Times New Roman" w:cs="Times New Roman"/>
                  <w:vanish/>
                </w:rPr>
                <w:alias w:val="Sdm_TblAvsmot__Tilsoa_navn___2___5"/>
                <w:tag w:val="Sdm_TblAvsmot__Tilsoa_navn___2___5"/>
                <w:id w:val="118846490"/>
                <w:placeholder>
                  <w:docPart w:val="0B145BCF7E474B6CBD7E8C710BBB6C11"/>
                </w:placeholder>
                <w:dataBinding w:xpath="/document/body/Sdm_TblAvsmot/table/row[2]/cell[5]" w:storeItemID="{C98F5539-33F1-4BC3-89C2-B4EDF3932EAD}"/>
                <w:text/>
              </w:sdtPr>
              <w:sdtEndPr/>
              <w:sdtContent>
                <w:bookmarkStart w:id="26" w:name="Sdm_TblAvsmot__Tilsoa_navn___2___5"/>
                <w:r>
                  <w:rPr>
                    <w:rFonts w:eastAsia="Times New Roman" w:cs="Times New Roman"/>
                    <w:vanish/>
                  </w:rPr>
                  <w:t xml:space="preserve"> </w:t>
                </w:r>
              </w:sdtContent>
            </w:sdt>
            <w:bookmarkEnd w:id="26"/>
          </w:p>
        </w:tc>
      </w:tr>
      <w:tr w:rsidR="00C15946" w:rsidRPr="00260F84" w14:paraId="33932265" w14:textId="77777777" w:rsidTr="00010B36">
        <w:tc>
          <w:tcPr>
            <w:tcW w:w="2566" w:type="dxa"/>
          </w:tcPr>
          <w:p w14:paraId="546AA35B" w14:textId="77777777" w:rsidR="00C15946" w:rsidRPr="00260F84" w:rsidRDefault="00C60EA4" w:rsidP="00010B36">
            <w:pPr>
              <w:spacing w:after="60"/>
              <w:rPr>
                <w:rFonts w:cs="Arial"/>
              </w:rPr>
            </w:pPr>
            <w:sdt>
              <w:sdtPr>
                <w:rPr>
                  <w:rFonts w:cs="Arial"/>
                </w:rPr>
                <w:alias w:val="Sdm_TblAvsmot__Sdm_Amnavn___3___1"/>
                <w:tag w:val="Sdm_TblAvsmot__Sdm_Amnavn___3___1"/>
                <w:id w:val="64317486"/>
                <w:dataBinding w:xpath="/document/body/Sdm_TblAvsmot/table/row[3]/cell[1]" w:storeItemID="{C98F5539-33F1-4BC3-89C2-B4EDF3932EAD}"/>
                <w:text/>
              </w:sdtPr>
              <w:sdtEndPr/>
              <w:sdtContent>
                <w:bookmarkStart w:id="27" w:name="Sdm_TblAvsmot__Sdm_Amnavn___3___1"/>
                <w:r w:rsidR="00E775CF">
                  <w:rPr>
                    <w:rFonts w:cs="Arial"/>
                  </w:rPr>
                  <w:t>Benedicte Heieren Hundhammer</w:t>
                </w:r>
              </w:sdtContent>
            </w:sdt>
            <w:bookmarkEnd w:id="27"/>
          </w:p>
        </w:tc>
        <w:tc>
          <w:tcPr>
            <w:tcW w:w="2126" w:type="dxa"/>
          </w:tcPr>
          <w:p w14:paraId="1A09CC40" w14:textId="77777777" w:rsidR="00C15946" w:rsidRPr="00260F84" w:rsidRDefault="00C60EA4" w:rsidP="00010B36">
            <w:pPr>
              <w:spacing w:after="60"/>
              <w:rPr>
                <w:rFonts w:cs="Arial"/>
              </w:rPr>
            </w:pPr>
            <w:sdt>
              <w:sdtPr>
                <w:rPr>
                  <w:rFonts w:cs="Arial"/>
                </w:rPr>
                <w:alias w:val="Sdm_TblAvsmot__Sdm_Amadr___3___2"/>
                <w:tag w:val="Sdm_TblAvsmot__Sdm_Amadr___3___2"/>
                <w:id w:val="234142497"/>
                <w:dataBinding w:xpath="/document/body/Sdm_TblAvsmot/table/row[3]/cell[2]" w:storeItemID="{C98F5539-33F1-4BC3-89C2-B4EDF3932EAD}"/>
                <w:text/>
              </w:sdtPr>
              <w:sdtEndPr/>
              <w:sdtContent>
                <w:bookmarkStart w:id="28" w:name="Sdm_TblAvsmot__Sdm_Amadr___3___2"/>
                <w:r w:rsidR="00E775CF">
                  <w:rPr>
                    <w:rFonts w:cs="Arial"/>
                  </w:rPr>
                  <w:t>Sandakerveien 377</w:t>
                </w:r>
              </w:sdtContent>
            </w:sdt>
            <w:bookmarkEnd w:id="28"/>
          </w:p>
        </w:tc>
        <w:tc>
          <w:tcPr>
            <w:tcW w:w="709" w:type="dxa"/>
          </w:tcPr>
          <w:p w14:paraId="04ED8633" w14:textId="77777777" w:rsidR="00C15946" w:rsidRPr="00260F84" w:rsidRDefault="00C60EA4" w:rsidP="00010B36">
            <w:pPr>
              <w:spacing w:after="60"/>
              <w:rPr>
                <w:rFonts w:cs="Arial"/>
              </w:rPr>
            </w:pPr>
            <w:sdt>
              <w:sdtPr>
                <w:rPr>
                  <w:rFonts w:cs="Arial"/>
                </w:rPr>
                <w:alias w:val="Sdm_TblAvsmot__Sdm_AMpostnr___3___3"/>
                <w:tag w:val="Sdm_TblAvsmot__Sdm_AMpostnr___3___3"/>
                <w:id w:val="31491964"/>
                <w:dataBinding w:xpath="/document/body/Sdm_TblAvsmot/table/row[3]/cell[3]" w:storeItemID="{C98F5539-33F1-4BC3-89C2-B4EDF3932EAD}"/>
                <w:text/>
              </w:sdtPr>
              <w:sdtEndPr/>
              <w:sdtContent>
                <w:bookmarkStart w:id="29" w:name="Sdm_TblAvsmot__Sdm_AMpostnr___3___3"/>
                <w:r w:rsidR="00E775CF">
                  <w:rPr>
                    <w:rFonts w:cs="Arial"/>
                  </w:rPr>
                  <w:t>3519</w:t>
                </w:r>
              </w:sdtContent>
            </w:sdt>
            <w:bookmarkEnd w:id="29"/>
          </w:p>
        </w:tc>
        <w:tc>
          <w:tcPr>
            <w:tcW w:w="1701" w:type="dxa"/>
          </w:tcPr>
          <w:p w14:paraId="274208ED" w14:textId="77777777" w:rsidR="00C15946" w:rsidRPr="00260F84" w:rsidRDefault="00C60EA4" w:rsidP="00010B36">
            <w:pPr>
              <w:spacing w:after="60"/>
              <w:rPr>
                <w:rFonts w:cs="Arial"/>
              </w:rPr>
            </w:pPr>
            <w:sdt>
              <w:sdtPr>
                <w:rPr>
                  <w:rFonts w:cs="Arial"/>
                </w:rPr>
                <w:alias w:val="Sdm_TblAvsmot__Sdm_AMPoststed___3___4"/>
                <w:tag w:val="Sdm_TblAvsmot__Sdm_AMPoststed___3___4"/>
                <w:id w:val="457579975"/>
                <w:dataBinding w:xpath="/document/body/Sdm_TblAvsmot/table/row[3]/cell[4]" w:storeItemID="{C98F5539-33F1-4BC3-89C2-B4EDF3932EAD}"/>
                <w:text/>
              </w:sdtPr>
              <w:sdtEndPr/>
              <w:sdtContent>
                <w:bookmarkStart w:id="30" w:name="Sdm_TblAvsmot__Sdm_AMPoststed___3___4"/>
                <w:r w:rsidR="00E775CF">
                  <w:rPr>
                    <w:rFonts w:cs="Arial"/>
                  </w:rPr>
                  <w:t>Hønefoss</w:t>
                </w:r>
              </w:sdtContent>
            </w:sdt>
            <w:bookmarkEnd w:id="30"/>
          </w:p>
        </w:tc>
        <w:tc>
          <w:tcPr>
            <w:tcW w:w="2410" w:type="dxa"/>
          </w:tcPr>
          <w:p w14:paraId="2B5D40FE" w14:textId="1CAD781B" w:rsidR="00C15946" w:rsidRDefault="00C60EA4" w:rsidP="00010B36">
            <w:pPr>
              <w:spacing w:after="60"/>
              <w:rPr>
                <w:rFonts w:cs="Arial"/>
                <w:vanish/>
              </w:rPr>
            </w:pPr>
            <w:sdt>
              <w:sdtPr>
                <w:rPr>
                  <w:rFonts w:eastAsia="Times New Roman" w:cs="Times New Roman"/>
                  <w:vanish/>
                </w:rPr>
                <w:alias w:val="Sdm_TblAvsmot__Tilsoa_navn___3___5"/>
                <w:tag w:val="Sdm_TblAvsmot__Tilsoa_navn___3___5"/>
                <w:id w:val="270774498"/>
                <w:placeholder>
                  <w:docPart w:val="0B145BCF7E474B6CBD7E8C710BBB6C11"/>
                </w:placeholder>
                <w:dataBinding w:xpath="/document/body/Sdm_TblAvsmot/table/row[3]/cell[5]" w:storeItemID="{C98F5539-33F1-4BC3-89C2-B4EDF3932EAD}"/>
                <w:text/>
              </w:sdtPr>
              <w:sdtEndPr/>
              <w:sdtContent>
                <w:bookmarkStart w:id="31" w:name="Sdm_TblAvsmot__Tilsoa_navn___3___5"/>
                <w:r>
                  <w:rPr>
                    <w:rFonts w:eastAsia="Times New Roman" w:cs="Times New Roman"/>
                    <w:vanish/>
                  </w:rPr>
                  <w:t xml:space="preserve"> </w:t>
                </w:r>
              </w:sdtContent>
            </w:sdt>
            <w:bookmarkEnd w:id="31"/>
          </w:p>
        </w:tc>
      </w:tr>
      <w:tr w:rsidR="00C15946" w:rsidRPr="00260F84" w14:paraId="3F21652B" w14:textId="77777777" w:rsidTr="00010B36">
        <w:tc>
          <w:tcPr>
            <w:tcW w:w="2566" w:type="dxa"/>
          </w:tcPr>
          <w:p w14:paraId="2E9B5987" w14:textId="77777777" w:rsidR="00C15946" w:rsidRPr="00260F84" w:rsidRDefault="00C60EA4" w:rsidP="00010B36">
            <w:pPr>
              <w:spacing w:after="60"/>
              <w:rPr>
                <w:rFonts w:cs="Arial"/>
              </w:rPr>
            </w:pPr>
            <w:sdt>
              <w:sdtPr>
                <w:rPr>
                  <w:rFonts w:cs="Arial"/>
                </w:rPr>
                <w:alias w:val="Sdm_TblAvsmot__Sdm_Amnavn___4___1"/>
                <w:tag w:val="Sdm_TblAvsmot__Sdm_Amnavn___4___1"/>
                <w:id w:val="172581213"/>
                <w:dataBinding w:xpath="/document/body/Sdm_TblAvsmot/table/row[4]/cell[1]" w:storeItemID="{C98F5539-33F1-4BC3-89C2-B4EDF3932EAD}"/>
                <w:text/>
              </w:sdtPr>
              <w:sdtEndPr/>
              <w:sdtContent>
                <w:bookmarkStart w:id="32" w:name="Sdm_TblAvsmot__Sdm_Amnavn___4___1"/>
                <w:r w:rsidR="00E775CF">
                  <w:rPr>
                    <w:rFonts w:cs="Arial"/>
                  </w:rPr>
                  <w:t>Buskerud Fylkeskommune</w:t>
                </w:r>
              </w:sdtContent>
            </w:sdt>
            <w:bookmarkEnd w:id="32"/>
          </w:p>
        </w:tc>
        <w:tc>
          <w:tcPr>
            <w:tcW w:w="2126" w:type="dxa"/>
          </w:tcPr>
          <w:p w14:paraId="18C66BE8" w14:textId="77777777" w:rsidR="00C15946" w:rsidRPr="00260F84" w:rsidRDefault="00C60EA4" w:rsidP="00010B36">
            <w:pPr>
              <w:spacing w:after="60"/>
              <w:rPr>
                <w:rFonts w:cs="Arial"/>
              </w:rPr>
            </w:pPr>
            <w:sdt>
              <w:sdtPr>
                <w:rPr>
                  <w:rFonts w:cs="Arial"/>
                </w:rPr>
                <w:alias w:val="Sdm_TblAvsmot__Sdm_Amadr___4___2"/>
                <w:tag w:val="Sdm_TblAvsmot__Sdm_Amadr___4___2"/>
                <w:id w:val="18912772"/>
                <w:dataBinding w:xpath="/document/body/Sdm_TblAvsmot/table/row[4]/cell[2]" w:storeItemID="{C98F5539-33F1-4BC3-89C2-B4EDF3932EAD}"/>
                <w:text/>
              </w:sdtPr>
              <w:sdtEndPr/>
              <w:sdtContent>
                <w:bookmarkStart w:id="33" w:name="Sdm_TblAvsmot__Sdm_Amadr___4___2"/>
                <w:r w:rsidR="00E775CF">
                  <w:rPr>
                    <w:rFonts w:cs="Arial"/>
                  </w:rPr>
                  <w:t>Hauges gate 89</w:t>
                </w:r>
              </w:sdtContent>
            </w:sdt>
            <w:bookmarkEnd w:id="33"/>
          </w:p>
        </w:tc>
        <w:tc>
          <w:tcPr>
            <w:tcW w:w="709" w:type="dxa"/>
          </w:tcPr>
          <w:p w14:paraId="0F267149" w14:textId="77777777" w:rsidR="00C15946" w:rsidRPr="00260F84" w:rsidRDefault="00C60EA4" w:rsidP="00010B36">
            <w:pPr>
              <w:spacing w:after="60"/>
              <w:rPr>
                <w:rFonts w:cs="Arial"/>
              </w:rPr>
            </w:pPr>
            <w:sdt>
              <w:sdtPr>
                <w:rPr>
                  <w:rFonts w:cs="Arial"/>
                </w:rPr>
                <w:alias w:val="Sdm_TblAvsmot__Sdm_AMpostnr___4___3"/>
                <w:tag w:val="Sdm_TblAvsmot__Sdm_AMpostnr___4___3"/>
                <w:id w:val="174336115"/>
                <w:dataBinding w:xpath="/document/body/Sdm_TblAvsmot/table/row[4]/cell[3]" w:storeItemID="{C98F5539-33F1-4BC3-89C2-B4EDF3932EAD}"/>
                <w:text/>
              </w:sdtPr>
              <w:sdtEndPr/>
              <w:sdtContent>
                <w:bookmarkStart w:id="34" w:name="Sdm_TblAvsmot__Sdm_AMpostnr___4___3"/>
                <w:r w:rsidR="00E775CF">
                  <w:rPr>
                    <w:rFonts w:cs="Arial"/>
                  </w:rPr>
                  <w:t>3019</w:t>
                </w:r>
              </w:sdtContent>
            </w:sdt>
            <w:bookmarkEnd w:id="34"/>
          </w:p>
        </w:tc>
        <w:tc>
          <w:tcPr>
            <w:tcW w:w="1701" w:type="dxa"/>
          </w:tcPr>
          <w:p w14:paraId="50D4B45E" w14:textId="77777777" w:rsidR="00C15946" w:rsidRPr="00260F84" w:rsidRDefault="00C60EA4" w:rsidP="00010B36">
            <w:pPr>
              <w:spacing w:after="60"/>
              <w:rPr>
                <w:rFonts w:cs="Arial"/>
              </w:rPr>
            </w:pPr>
            <w:sdt>
              <w:sdtPr>
                <w:rPr>
                  <w:rFonts w:cs="Arial"/>
                </w:rPr>
                <w:alias w:val="Sdm_TblAvsmot__Sdm_AMPoststed___4___4"/>
                <w:tag w:val="Sdm_TblAvsmot__Sdm_AMPoststed___4___4"/>
                <w:id w:val="232506126"/>
                <w:dataBinding w:xpath="/document/body/Sdm_TblAvsmot/table/row[4]/cell[4]" w:storeItemID="{C98F5539-33F1-4BC3-89C2-B4EDF3932EAD}"/>
                <w:text/>
              </w:sdtPr>
              <w:sdtEndPr/>
              <w:sdtContent>
                <w:bookmarkStart w:id="35" w:name="Sdm_TblAvsmot__Sdm_AMPoststed___4___4"/>
                <w:r w:rsidR="00E775CF">
                  <w:rPr>
                    <w:rFonts w:cs="Arial"/>
                  </w:rPr>
                  <w:t>Drammen</w:t>
                </w:r>
              </w:sdtContent>
            </w:sdt>
            <w:bookmarkEnd w:id="35"/>
          </w:p>
        </w:tc>
        <w:tc>
          <w:tcPr>
            <w:tcW w:w="2410" w:type="dxa"/>
          </w:tcPr>
          <w:p w14:paraId="0B18527E" w14:textId="230AA1EC" w:rsidR="00C15946" w:rsidRDefault="00C60EA4" w:rsidP="00010B36">
            <w:pPr>
              <w:spacing w:after="60"/>
              <w:rPr>
                <w:rFonts w:cs="Arial"/>
                <w:vanish/>
              </w:rPr>
            </w:pPr>
            <w:sdt>
              <w:sdtPr>
                <w:rPr>
                  <w:rFonts w:eastAsia="Times New Roman" w:cs="Times New Roman"/>
                  <w:vanish/>
                </w:rPr>
                <w:alias w:val="Sdm_TblAvsmot__Tilsoa_navn___4___5"/>
                <w:tag w:val="Sdm_TblAvsmot__Tilsoa_navn___4___5"/>
                <w:id w:val="99916572"/>
                <w:placeholder>
                  <w:docPart w:val="0B145BCF7E474B6CBD7E8C710BBB6C11"/>
                </w:placeholder>
                <w:dataBinding w:xpath="/document/body/Sdm_TblAvsmot/table/row[4]/cell[5]" w:storeItemID="{C98F5539-33F1-4BC3-89C2-B4EDF3932EAD}"/>
                <w:text/>
              </w:sdtPr>
              <w:sdtEndPr/>
              <w:sdtContent>
                <w:bookmarkStart w:id="36" w:name="Sdm_TblAvsmot__Tilsoa_navn___4___5"/>
                <w:r>
                  <w:rPr>
                    <w:rFonts w:eastAsia="Times New Roman" w:cs="Times New Roman"/>
                    <w:vanish/>
                  </w:rPr>
                  <w:t xml:space="preserve"> </w:t>
                </w:r>
              </w:sdtContent>
            </w:sdt>
            <w:bookmarkEnd w:id="36"/>
          </w:p>
        </w:tc>
      </w:tr>
      <w:tr w:rsidR="00C15946" w:rsidRPr="00260F84" w14:paraId="6B20A1B2" w14:textId="77777777" w:rsidTr="00010B36">
        <w:tc>
          <w:tcPr>
            <w:tcW w:w="2566" w:type="dxa"/>
          </w:tcPr>
          <w:p w14:paraId="7F3301B4" w14:textId="77777777" w:rsidR="00C15946" w:rsidRPr="00260F84" w:rsidRDefault="00C60EA4" w:rsidP="00010B36">
            <w:pPr>
              <w:spacing w:after="60"/>
              <w:rPr>
                <w:rFonts w:cs="Arial"/>
              </w:rPr>
            </w:pPr>
            <w:sdt>
              <w:sdtPr>
                <w:rPr>
                  <w:rFonts w:cs="Arial"/>
                </w:rPr>
                <w:alias w:val="Sdm_TblAvsmot__Sdm_Amnavn___5___1"/>
                <w:tag w:val="Sdm_TblAvsmot__Sdm_Amnavn___5___1"/>
                <w:id w:val="200677500"/>
                <w:dataBinding w:xpath="/document/body/Sdm_TblAvsmot/table/row[5]/cell[1]" w:storeItemID="{C98F5539-33F1-4BC3-89C2-B4EDF3932EAD}"/>
                <w:text/>
              </w:sdtPr>
              <w:sdtEndPr/>
              <w:sdtContent>
                <w:bookmarkStart w:id="37" w:name="Sdm_TblAvsmot__Sdm_Amnavn___5___1"/>
                <w:r w:rsidR="00E775CF">
                  <w:rPr>
                    <w:rFonts w:cs="Arial"/>
                  </w:rPr>
                  <w:t>Bærum Kommune</w:t>
                </w:r>
              </w:sdtContent>
            </w:sdt>
            <w:bookmarkEnd w:id="37"/>
          </w:p>
        </w:tc>
        <w:tc>
          <w:tcPr>
            <w:tcW w:w="2126" w:type="dxa"/>
          </w:tcPr>
          <w:p w14:paraId="62D5437C" w14:textId="77777777" w:rsidR="00C15946" w:rsidRPr="00260F84" w:rsidRDefault="00C60EA4" w:rsidP="00010B36">
            <w:pPr>
              <w:spacing w:after="60"/>
              <w:rPr>
                <w:rFonts w:cs="Arial"/>
              </w:rPr>
            </w:pPr>
            <w:sdt>
              <w:sdtPr>
                <w:rPr>
                  <w:rFonts w:cs="Arial"/>
                </w:rPr>
                <w:alias w:val="Sdm_TblAvsmot__Sdm_Amadr___5___2"/>
                <w:tag w:val="Sdm_TblAvsmot__Sdm_Amadr___5___2"/>
                <w:id w:val="87335275"/>
                <w:dataBinding w:xpath="/document/body/Sdm_TblAvsmot/table/row[5]/cell[2]" w:storeItemID="{C98F5539-33F1-4BC3-89C2-B4EDF3932EAD}"/>
                <w:text/>
              </w:sdtPr>
              <w:sdtEndPr/>
              <w:sdtContent>
                <w:bookmarkStart w:id="38" w:name="Sdm_TblAvsmot__Sdm_Amadr___5___2"/>
                <w:r w:rsidR="00E775CF">
                  <w:rPr>
                    <w:rFonts w:cs="Arial"/>
                  </w:rPr>
                  <w:t>Transport Postboks 700</w:t>
                </w:r>
              </w:sdtContent>
            </w:sdt>
            <w:bookmarkEnd w:id="38"/>
          </w:p>
        </w:tc>
        <w:tc>
          <w:tcPr>
            <w:tcW w:w="709" w:type="dxa"/>
          </w:tcPr>
          <w:p w14:paraId="2A8AD7DF" w14:textId="77777777" w:rsidR="00C15946" w:rsidRPr="00260F84" w:rsidRDefault="00C60EA4" w:rsidP="00010B36">
            <w:pPr>
              <w:spacing w:after="60"/>
              <w:rPr>
                <w:rFonts w:cs="Arial"/>
              </w:rPr>
            </w:pPr>
            <w:sdt>
              <w:sdtPr>
                <w:rPr>
                  <w:rFonts w:cs="Arial"/>
                </w:rPr>
                <w:alias w:val="Sdm_TblAvsmot__Sdm_AMpostnr___5___3"/>
                <w:tag w:val="Sdm_TblAvsmot__Sdm_AMpostnr___5___3"/>
                <w:id w:val="428002740"/>
                <w:dataBinding w:xpath="/document/body/Sdm_TblAvsmot/table/row[5]/cell[3]" w:storeItemID="{C98F5539-33F1-4BC3-89C2-B4EDF3932EAD}"/>
                <w:text/>
              </w:sdtPr>
              <w:sdtEndPr/>
              <w:sdtContent>
                <w:bookmarkStart w:id="39" w:name="Sdm_TblAvsmot__Sdm_AMpostnr___5___3"/>
                <w:r w:rsidR="00E775CF">
                  <w:rPr>
                    <w:rFonts w:cs="Arial"/>
                  </w:rPr>
                  <w:t>1304</w:t>
                </w:r>
              </w:sdtContent>
            </w:sdt>
            <w:bookmarkEnd w:id="39"/>
          </w:p>
        </w:tc>
        <w:tc>
          <w:tcPr>
            <w:tcW w:w="1701" w:type="dxa"/>
          </w:tcPr>
          <w:p w14:paraId="2B88481A" w14:textId="77777777" w:rsidR="00C15946" w:rsidRPr="00260F84" w:rsidRDefault="00C60EA4" w:rsidP="00010B36">
            <w:pPr>
              <w:spacing w:after="60"/>
              <w:rPr>
                <w:rFonts w:cs="Arial"/>
              </w:rPr>
            </w:pPr>
            <w:sdt>
              <w:sdtPr>
                <w:rPr>
                  <w:rFonts w:cs="Arial"/>
                </w:rPr>
                <w:alias w:val="Sdm_TblAvsmot__Sdm_AMPoststed___5___4"/>
                <w:tag w:val="Sdm_TblAvsmot__Sdm_AMPoststed___5___4"/>
                <w:id w:val="220004211"/>
                <w:dataBinding w:xpath="/document/body/Sdm_TblAvsmot/table/row[5]/cell[4]" w:storeItemID="{C98F5539-33F1-4BC3-89C2-B4EDF3932EAD}"/>
                <w:text/>
              </w:sdtPr>
              <w:sdtEndPr/>
              <w:sdtContent>
                <w:bookmarkStart w:id="40" w:name="Sdm_TblAvsmot__Sdm_AMPoststed___5___4"/>
                <w:r w:rsidR="00E775CF">
                  <w:rPr>
                    <w:rFonts w:cs="Arial"/>
                  </w:rPr>
                  <w:t>Sandvika</w:t>
                </w:r>
              </w:sdtContent>
            </w:sdt>
            <w:bookmarkEnd w:id="40"/>
          </w:p>
        </w:tc>
        <w:tc>
          <w:tcPr>
            <w:tcW w:w="2410" w:type="dxa"/>
          </w:tcPr>
          <w:p w14:paraId="2642C8DE" w14:textId="2C2F2BBB" w:rsidR="00C15946" w:rsidRDefault="00C60EA4" w:rsidP="00010B36">
            <w:pPr>
              <w:spacing w:after="60"/>
              <w:rPr>
                <w:rFonts w:cs="Arial"/>
                <w:vanish/>
              </w:rPr>
            </w:pPr>
            <w:sdt>
              <w:sdtPr>
                <w:rPr>
                  <w:rFonts w:eastAsia="Times New Roman" w:cs="Times New Roman"/>
                  <w:vanish/>
                </w:rPr>
                <w:alias w:val="Sdm_TblAvsmot__Tilsoa_navn___5___5"/>
                <w:tag w:val="Sdm_TblAvsmot__Tilsoa_navn___5___5"/>
                <w:id w:val="485315472"/>
                <w:placeholder>
                  <w:docPart w:val="0B145BCF7E474B6CBD7E8C710BBB6C11"/>
                </w:placeholder>
                <w:dataBinding w:xpath="/document/body/Sdm_TblAvsmot/table/row[5]/cell[5]" w:storeItemID="{C98F5539-33F1-4BC3-89C2-B4EDF3932EAD}"/>
                <w:text/>
              </w:sdtPr>
              <w:sdtEndPr/>
              <w:sdtContent>
                <w:bookmarkStart w:id="41" w:name="Sdm_TblAvsmot__Tilsoa_navn___5___5"/>
                <w:r>
                  <w:rPr>
                    <w:rFonts w:eastAsia="Times New Roman" w:cs="Times New Roman"/>
                    <w:vanish/>
                  </w:rPr>
                  <w:t xml:space="preserve"> </w:t>
                </w:r>
              </w:sdtContent>
            </w:sdt>
            <w:bookmarkEnd w:id="41"/>
          </w:p>
        </w:tc>
      </w:tr>
      <w:tr w:rsidR="00C15946" w:rsidRPr="00260F84" w14:paraId="741145FB" w14:textId="77777777" w:rsidTr="00010B36">
        <w:tc>
          <w:tcPr>
            <w:tcW w:w="2566" w:type="dxa"/>
          </w:tcPr>
          <w:p w14:paraId="5DE81A94" w14:textId="77777777" w:rsidR="00C15946" w:rsidRPr="00260F84" w:rsidRDefault="00C60EA4" w:rsidP="00010B36">
            <w:pPr>
              <w:spacing w:after="60"/>
              <w:rPr>
                <w:rFonts w:cs="Arial"/>
              </w:rPr>
            </w:pPr>
            <w:sdt>
              <w:sdtPr>
                <w:rPr>
                  <w:rFonts w:cs="Arial"/>
                </w:rPr>
                <w:alias w:val="Sdm_TblAvsmot__Sdm_Amnavn___6___1"/>
                <w:tag w:val="Sdm_TblAvsmot__Sdm_Amnavn___6___1"/>
                <w:id w:val="47310655"/>
                <w:dataBinding w:xpath="/document/body/Sdm_TblAvsmot/table/row[6]/cell[1]" w:storeItemID="{C98F5539-33F1-4BC3-89C2-B4EDF3932EAD}"/>
                <w:text/>
              </w:sdtPr>
              <w:sdtEndPr/>
              <w:sdtContent>
                <w:bookmarkStart w:id="42" w:name="Sdm_TblAvsmot__Sdm_Amnavn___6___1"/>
                <w:r w:rsidR="00E775CF">
                  <w:rPr>
                    <w:rFonts w:cs="Arial"/>
                  </w:rPr>
                  <w:t>Dagfinn Myrvold</w:t>
                </w:r>
              </w:sdtContent>
            </w:sdt>
            <w:bookmarkEnd w:id="42"/>
          </w:p>
        </w:tc>
        <w:tc>
          <w:tcPr>
            <w:tcW w:w="2126" w:type="dxa"/>
          </w:tcPr>
          <w:p w14:paraId="2C5095C7" w14:textId="77777777" w:rsidR="00C15946" w:rsidRPr="00260F84" w:rsidRDefault="00C60EA4" w:rsidP="00010B36">
            <w:pPr>
              <w:spacing w:after="60"/>
              <w:rPr>
                <w:rFonts w:cs="Arial"/>
              </w:rPr>
            </w:pPr>
            <w:sdt>
              <w:sdtPr>
                <w:rPr>
                  <w:rFonts w:cs="Arial"/>
                </w:rPr>
                <w:alias w:val="Sdm_TblAvsmot__Sdm_Amadr___6___2"/>
                <w:tag w:val="Sdm_TblAvsmot__Sdm_Amadr___6___2"/>
                <w:id w:val="303711642"/>
                <w:dataBinding w:xpath="/document/body/Sdm_TblAvsmot/table/row[6]/cell[2]" w:storeItemID="{C98F5539-33F1-4BC3-89C2-B4EDF3932EAD}"/>
                <w:text/>
              </w:sdtPr>
              <w:sdtEndPr/>
              <w:sdtContent>
                <w:bookmarkStart w:id="43" w:name="Sdm_TblAvsmot__Sdm_Amadr___6___2"/>
                <w:r w:rsidR="00E775CF">
                  <w:rPr>
                    <w:rFonts w:cs="Arial"/>
                  </w:rPr>
                  <w:t>Torsrudveien 41</w:t>
                </w:r>
              </w:sdtContent>
            </w:sdt>
            <w:bookmarkEnd w:id="43"/>
          </w:p>
        </w:tc>
        <w:tc>
          <w:tcPr>
            <w:tcW w:w="709" w:type="dxa"/>
          </w:tcPr>
          <w:p w14:paraId="2A8ED05B" w14:textId="77777777" w:rsidR="00C15946" w:rsidRPr="00260F84" w:rsidRDefault="00C60EA4" w:rsidP="00010B36">
            <w:pPr>
              <w:spacing w:after="60"/>
              <w:rPr>
                <w:rFonts w:cs="Arial"/>
              </w:rPr>
            </w:pPr>
            <w:sdt>
              <w:sdtPr>
                <w:rPr>
                  <w:rFonts w:cs="Arial"/>
                </w:rPr>
                <w:alias w:val="Sdm_TblAvsmot__Sdm_AMpostnr___6___3"/>
                <w:tag w:val="Sdm_TblAvsmot__Sdm_AMpostnr___6___3"/>
                <w:id w:val="315582505"/>
                <w:dataBinding w:xpath="/document/body/Sdm_TblAvsmot/table/row[6]/cell[3]" w:storeItemID="{C98F5539-33F1-4BC3-89C2-B4EDF3932EAD}"/>
                <w:text/>
              </w:sdtPr>
              <w:sdtEndPr/>
              <w:sdtContent>
                <w:bookmarkStart w:id="44" w:name="Sdm_TblAvsmot__Sdm_AMpostnr___6___3"/>
                <w:r w:rsidR="00E775CF">
                  <w:rPr>
                    <w:rFonts w:cs="Arial"/>
                  </w:rPr>
                  <w:t>3430</w:t>
                </w:r>
              </w:sdtContent>
            </w:sdt>
            <w:bookmarkEnd w:id="44"/>
          </w:p>
        </w:tc>
        <w:tc>
          <w:tcPr>
            <w:tcW w:w="1701" w:type="dxa"/>
          </w:tcPr>
          <w:p w14:paraId="43DBFD76" w14:textId="77777777" w:rsidR="00C15946" w:rsidRPr="00260F84" w:rsidRDefault="00C60EA4" w:rsidP="00010B36">
            <w:pPr>
              <w:spacing w:after="60"/>
              <w:rPr>
                <w:rFonts w:cs="Arial"/>
              </w:rPr>
            </w:pPr>
            <w:sdt>
              <w:sdtPr>
                <w:rPr>
                  <w:rFonts w:cs="Arial"/>
                </w:rPr>
                <w:alias w:val="Sdm_TblAvsmot__Sdm_AMPoststed___6___4"/>
                <w:tag w:val="Sdm_TblAvsmot__Sdm_AMPoststed___6___4"/>
                <w:id w:val="400890872"/>
                <w:dataBinding w:xpath="/document/body/Sdm_TblAvsmot/table/row[6]/cell[4]" w:storeItemID="{C98F5539-33F1-4BC3-89C2-B4EDF3932EAD}"/>
                <w:text/>
              </w:sdtPr>
              <w:sdtEndPr/>
              <w:sdtContent>
                <w:bookmarkStart w:id="45" w:name="Sdm_TblAvsmot__Sdm_AMPoststed___6___4"/>
                <w:r w:rsidR="00E775CF">
                  <w:rPr>
                    <w:rFonts w:cs="Arial"/>
                  </w:rPr>
                  <w:t>Spikkestad</w:t>
                </w:r>
              </w:sdtContent>
            </w:sdt>
            <w:bookmarkEnd w:id="45"/>
          </w:p>
        </w:tc>
        <w:tc>
          <w:tcPr>
            <w:tcW w:w="2410" w:type="dxa"/>
          </w:tcPr>
          <w:p w14:paraId="69977FDE" w14:textId="3BD9CF1B" w:rsidR="00C15946" w:rsidRDefault="00C60EA4" w:rsidP="00010B36">
            <w:pPr>
              <w:spacing w:after="60"/>
              <w:rPr>
                <w:rFonts w:cs="Arial"/>
                <w:vanish/>
              </w:rPr>
            </w:pPr>
            <w:sdt>
              <w:sdtPr>
                <w:rPr>
                  <w:rFonts w:eastAsia="Times New Roman" w:cs="Times New Roman"/>
                  <w:vanish/>
                </w:rPr>
                <w:alias w:val="Sdm_TblAvsmot__Tilsoa_navn___6___5"/>
                <w:tag w:val="Sdm_TblAvsmot__Tilsoa_navn___6___5"/>
                <w:id w:val="309739923"/>
                <w:placeholder>
                  <w:docPart w:val="0B145BCF7E474B6CBD7E8C710BBB6C11"/>
                </w:placeholder>
                <w:dataBinding w:xpath="/document/body/Sdm_TblAvsmot/table/row[6]/cell[5]" w:storeItemID="{C98F5539-33F1-4BC3-89C2-B4EDF3932EAD}"/>
                <w:text/>
              </w:sdtPr>
              <w:sdtEndPr/>
              <w:sdtContent>
                <w:bookmarkStart w:id="46" w:name="Sdm_TblAvsmot__Tilsoa_navn___6___5"/>
                <w:r>
                  <w:rPr>
                    <w:rFonts w:eastAsia="Times New Roman" w:cs="Times New Roman"/>
                    <w:vanish/>
                  </w:rPr>
                  <w:t xml:space="preserve"> </w:t>
                </w:r>
              </w:sdtContent>
            </w:sdt>
            <w:bookmarkEnd w:id="46"/>
          </w:p>
        </w:tc>
      </w:tr>
      <w:tr w:rsidR="00C15946" w:rsidRPr="00260F84" w14:paraId="0EC7B576" w14:textId="77777777" w:rsidTr="00010B36">
        <w:tc>
          <w:tcPr>
            <w:tcW w:w="2566" w:type="dxa"/>
          </w:tcPr>
          <w:p w14:paraId="55B6A252" w14:textId="77777777" w:rsidR="00C15946" w:rsidRPr="00260F84" w:rsidRDefault="00C60EA4" w:rsidP="00010B36">
            <w:pPr>
              <w:spacing w:after="60"/>
              <w:rPr>
                <w:rFonts w:cs="Arial"/>
              </w:rPr>
            </w:pPr>
            <w:sdt>
              <w:sdtPr>
                <w:rPr>
                  <w:rFonts w:cs="Arial"/>
                </w:rPr>
                <w:alias w:val="Sdm_TblAvsmot__Sdm_Amnavn___7___1"/>
                <w:tag w:val="Sdm_TblAvsmot__Sdm_Amnavn___7___1"/>
                <w:id w:val="357639948"/>
                <w:dataBinding w:xpath="/document/body/Sdm_TblAvsmot/table/row[7]/cell[1]" w:storeItemID="{C98F5539-33F1-4BC3-89C2-B4EDF3932EAD}"/>
                <w:text/>
              </w:sdtPr>
              <w:sdtEndPr/>
              <w:sdtContent>
                <w:bookmarkStart w:id="47" w:name="Sdm_TblAvsmot__Sdm_Amnavn___7___1"/>
                <w:r w:rsidR="00E775CF">
                  <w:rPr>
                    <w:rFonts w:cs="Arial"/>
                  </w:rPr>
                  <w:t>Elling Helgesen Tuft</w:t>
                </w:r>
              </w:sdtContent>
            </w:sdt>
            <w:bookmarkEnd w:id="47"/>
          </w:p>
        </w:tc>
        <w:tc>
          <w:tcPr>
            <w:tcW w:w="2126" w:type="dxa"/>
          </w:tcPr>
          <w:p w14:paraId="5A7E129B" w14:textId="77777777" w:rsidR="00C15946" w:rsidRPr="00260F84" w:rsidRDefault="00C60EA4" w:rsidP="00010B36">
            <w:pPr>
              <w:spacing w:after="60"/>
              <w:rPr>
                <w:rFonts w:cs="Arial"/>
              </w:rPr>
            </w:pPr>
            <w:sdt>
              <w:sdtPr>
                <w:rPr>
                  <w:rFonts w:cs="Arial"/>
                </w:rPr>
                <w:alias w:val="Sdm_TblAvsmot__Sdm_Amadr___7___2"/>
                <w:tag w:val="Sdm_TblAvsmot__Sdm_Amadr___7___2"/>
                <w:id w:val="579406695"/>
                <w:dataBinding w:xpath="/document/body/Sdm_TblAvsmot/table/row[7]/cell[2]" w:storeItemID="{C98F5539-33F1-4BC3-89C2-B4EDF3932EAD}"/>
                <w:text/>
              </w:sdtPr>
              <w:sdtEndPr/>
              <w:sdtContent>
                <w:bookmarkStart w:id="48" w:name="Sdm_TblAvsmot__Sdm_Amadr___7___2"/>
                <w:r w:rsidR="00E775CF">
                  <w:rPr>
                    <w:rFonts w:cs="Arial"/>
                  </w:rPr>
                  <w:t>Nordmoveien 19</w:t>
                </w:r>
              </w:sdtContent>
            </w:sdt>
            <w:bookmarkEnd w:id="48"/>
          </w:p>
        </w:tc>
        <w:tc>
          <w:tcPr>
            <w:tcW w:w="709" w:type="dxa"/>
          </w:tcPr>
          <w:p w14:paraId="319CB6F3" w14:textId="77777777" w:rsidR="00C15946" w:rsidRPr="00260F84" w:rsidRDefault="00C60EA4" w:rsidP="00010B36">
            <w:pPr>
              <w:spacing w:after="60"/>
              <w:rPr>
                <w:rFonts w:cs="Arial"/>
              </w:rPr>
            </w:pPr>
            <w:sdt>
              <w:sdtPr>
                <w:rPr>
                  <w:rFonts w:cs="Arial"/>
                </w:rPr>
                <w:alias w:val="Sdm_TblAvsmot__Sdm_AMpostnr___7___3"/>
                <w:tag w:val="Sdm_TblAvsmot__Sdm_AMpostnr___7___3"/>
                <w:id w:val="243801464"/>
                <w:dataBinding w:xpath="/document/body/Sdm_TblAvsmot/table/row[7]/cell[3]" w:storeItemID="{C98F5539-33F1-4BC3-89C2-B4EDF3932EAD}"/>
                <w:text/>
              </w:sdtPr>
              <w:sdtEndPr/>
              <w:sdtContent>
                <w:bookmarkStart w:id="49" w:name="Sdm_TblAvsmot__Sdm_AMpostnr___7___3"/>
                <w:r w:rsidR="00E775CF">
                  <w:rPr>
                    <w:rFonts w:cs="Arial"/>
                  </w:rPr>
                  <w:t>3534</w:t>
                </w:r>
              </w:sdtContent>
            </w:sdt>
            <w:bookmarkEnd w:id="49"/>
          </w:p>
        </w:tc>
        <w:tc>
          <w:tcPr>
            <w:tcW w:w="1701" w:type="dxa"/>
          </w:tcPr>
          <w:p w14:paraId="64235EAB" w14:textId="77777777" w:rsidR="00C15946" w:rsidRPr="00260F84" w:rsidRDefault="00C60EA4" w:rsidP="00010B36">
            <w:pPr>
              <w:spacing w:after="60"/>
              <w:rPr>
                <w:rFonts w:cs="Arial"/>
              </w:rPr>
            </w:pPr>
            <w:sdt>
              <w:sdtPr>
                <w:rPr>
                  <w:rFonts w:cs="Arial"/>
                </w:rPr>
                <w:alias w:val="Sdm_TblAvsmot__Sdm_AMPoststed___7___4"/>
                <w:tag w:val="Sdm_TblAvsmot__Sdm_AMPoststed___7___4"/>
                <w:id w:val="222489531"/>
                <w:dataBinding w:xpath="/document/body/Sdm_TblAvsmot/table/row[7]/cell[4]" w:storeItemID="{C98F5539-33F1-4BC3-89C2-B4EDF3932EAD}"/>
                <w:text/>
              </w:sdtPr>
              <w:sdtEndPr/>
              <w:sdtContent>
                <w:bookmarkStart w:id="50" w:name="Sdm_TblAvsmot__Sdm_AMPoststed___7___4"/>
                <w:r w:rsidR="00E775CF">
                  <w:rPr>
                    <w:rFonts w:cs="Arial"/>
                  </w:rPr>
                  <w:t>Sokna</w:t>
                </w:r>
              </w:sdtContent>
            </w:sdt>
            <w:bookmarkEnd w:id="50"/>
          </w:p>
        </w:tc>
        <w:tc>
          <w:tcPr>
            <w:tcW w:w="2410" w:type="dxa"/>
          </w:tcPr>
          <w:p w14:paraId="3BF3B085" w14:textId="6C262DFE" w:rsidR="00C15946" w:rsidRDefault="00C60EA4" w:rsidP="00010B36">
            <w:pPr>
              <w:spacing w:after="60"/>
              <w:rPr>
                <w:rFonts w:cs="Arial"/>
                <w:vanish/>
              </w:rPr>
            </w:pPr>
            <w:sdt>
              <w:sdtPr>
                <w:rPr>
                  <w:rFonts w:eastAsia="Times New Roman" w:cs="Times New Roman"/>
                  <w:vanish/>
                </w:rPr>
                <w:alias w:val="Sdm_TblAvsmot__Tilsoa_navn___7___5"/>
                <w:tag w:val="Sdm_TblAvsmot__Tilsoa_navn___7___5"/>
                <w:id w:val="90296470"/>
                <w:placeholder>
                  <w:docPart w:val="0B145BCF7E474B6CBD7E8C710BBB6C11"/>
                </w:placeholder>
                <w:dataBinding w:xpath="/document/body/Sdm_TblAvsmot/table/row[7]/cell[5]" w:storeItemID="{C98F5539-33F1-4BC3-89C2-B4EDF3932EAD}"/>
                <w:text/>
              </w:sdtPr>
              <w:sdtEndPr/>
              <w:sdtContent>
                <w:bookmarkStart w:id="51" w:name="Sdm_TblAvsmot__Tilsoa_navn___7___5"/>
                <w:r>
                  <w:rPr>
                    <w:rFonts w:eastAsia="Times New Roman" w:cs="Times New Roman"/>
                    <w:vanish/>
                  </w:rPr>
                  <w:t xml:space="preserve"> </w:t>
                </w:r>
              </w:sdtContent>
            </w:sdt>
            <w:bookmarkEnd w:id="51"/>
          </w:p>
        </w:tc>
      </w:tr>
      <w:tr w:rsidR="00C15946" w:rsidRPr="00260F84" w14:paraId="20D17EBE" w14:textId="77777777" w:rsidTr="00010B36">
        <w:tc>
          <w:tcPr>
            <w:tcW w:w="2566" w:type="dxa"/>
          </w:tcPr>
          <w:p w14:paraId="1E892CDC" w14:textId="77777777" w:rsidR="00C15946" w:rsidRPr="00260F84" w:rsidRDefault="00C60EA4" w:rsidP="00010B36">
            <w:pPr>
              <w:spacing w:after="60"/>
              <w:rPr>
                <w:rFonts w:cs="Arial"/>
              </w:rPr>
            </w:pPr>
            <w:sdt>
              <w:sdtPr>
                <w:rPr>
                  <w:rFonts w:cs="Arial"/>
                </w:rPr>
                <w:alias w:val="Sdm_TblAvsmot__Sdm_Amnavn___8___1"/>
                <w:tag w:val="Sdm_TblAvsmot__Sdm_Amnavn___8___1"/>
                <w:id w:val="669334603"/>
                <w:dataBinding w:xpath="/document/body/Sdm_TblAvsmot/table/row[8]/cell[1]" w:storeItemID="{C98F5539-33F1-4BC3-89C2-B4EDF3932EAD}"/>
                <w:text/>
              </w:sdtPr>
              <w:sdtEndPr/>
              <w:sdtContent>
                <w:bookmarkStart w:id="52" w:name="Sdm_TblAvsmot__Sdm_Amnavn___8___1"/>
                <w:r w:rsidR="00E775CF">
                  <w:rPr>
                    <w:rFonts w:cs="Arial"/>
                  </w:rPr>
                  <w:t>Espen Johannes Christophersen</w:t>
                </w:r>
              </w:sdtContent>
            </w:sdt>
            <w:bookmarkEnd w:id="52"/>
          </w:p>
        </w:tc>
        <w:tc>
          <w:tcPr>
            <w:tcW w:w="2126" w:type="dxa"/>
          </w:tcPr>
          <w:p w14:paraId="0F8AC838" w14:textId="77777777" w:rsidR="00C15946" w:rsidRPr="00260F84" w:rsidRDefault="00C60EA4" w:rsidP="00010B36">
            <w:pPr>
              <w:spacing w:after="60"/>
              <w:rPr>
                <w:rFonts w:cs="Arial"/>
              </w:rPr>
            </w:pPr>
            <w:sdt>
              <w:sdtPr>
                <w:rPr>
                  <w:rFonts w:cs="Arial"/>
                </w:rPr>
                <w:alias w:val="Sdm_TblAvsmot__Sdm_Amadr___8___2"/>
                <w:tag w:val="Sdm_TblAvsmot__Sdm_Amadr___8___2"/>
                <w:id w:val="445465544"/>
                <w:dataBinding w:xpath="/document/body/Sdm_TblAvsmot/table/row[8]/cell[2]" w:storeItemID="{C98F5539-33F1-4BC3-89C2-B4EDF3932EAD}"/>
                <w:text/>
              </w:sdtPr>
              <w:sdtEndPr/>
              <w:sdtContent>
                <w:bookmarkStart w:id="53" w:name="Sdm_TblAvsmot__Sdm_Amadr___8___2"/>
                <w:r w:rsidR="00E775CF">
                  <w:rPr>
                    <w:rFonts w:cs="Arial"/>
                  </w:rPr>
                  <w:t>Ådalsveien 224</w:t>
                </w:r>
              </w:sdtContent>
            </w:sdt>
            <w:bookmarkEnd w:id="53"/>
          </w:p>
        </w:tc>
        <w:tc>
          <w:tcPr>
            <w:tcW w:w="709" w:type="dxa"/>
          </w:tcPr>
          <w:p w14:paraId="5A2FCD15" w14:textId="77777777" w:rsidR="00C15946" w:rsidRPr="00260F84" w:rsidRDefault="00C60EA4" w:rsidP="00010B36">
            <w:pPr>
              <w:spacing w:after="60"/>
              <w:rPr>
                <w:rFonts w:cs="Arial"/>
              </w:rPr>
            </w:pPr>
            <w:sdt>
              <w:sdtPr>
                <w:rPr>
                  <w:rFonts w:cs="Arial"/>
                </w:rPr>
                <w:alias w:val="Sdm_TblAvsmot__Sdm_AMpostnr___8___3"/>
                <w:tag w:val="Sdm_TblAvsmot__Sdm_AMpostnr___8___3"/>
                <w:id w:val="717627645"/>
                <w:dataBinding w:xpath="/document/body/Sdm_TblAvsmot/table/row[8]/cell[3]" w:storeItemID="{C98F5539-33F1-4BC3-89C2-B4EDF3932EAD}"/>
                <w:text/>
              </w:sdtPr>
              <w:sdtEndPr/>
              <w:sdtContent>
                <w:bookmarkStart w:id="54" w:name="Sdm_TblAvsmot__Sdm_AMpostnr___8___3"/>
                <w:r w:rsidR="00E775CF">
                  <w:rPr>
                    <w:rFonts w:cs="Arial"/>
                  </w:rPr>
                  <w:t>3525</w:t>
                </w:r>
              </w:sdtContent>
            </w:sdt>
            <w:bookmarkEnd w:id="54"/>
          </w:p>
        </w:tc>
        <w:tc>
          <w:tcPr>
            <w:tcW w:w="1701" w:type="dxa"/>
          </w:tcPr>
          <w:p w14:paraId="76DB7611" w14:textId="77777777" w:rsidR="00C15946" w:rsidRPr="00260F84" w:rsidRDefault="00C60EA4" w:rsidP="00010B36">
            <w:pPr>
              <w:spacing w:after="60"/>
              <w:rPr>
                <w:rFonts w:cs="Arial"/>
              </w:rPr>
            </w:pPr>
            <w:sdt>
              <w:sdtPr>
                <w:rPr>
                  <w:rFonts w:cs="Arial"/>
                </w:rPr>
                <w:alias w:val="Sdm_TblAvsmot__Sdm_AMPoststed___8___4"/>
                <w:tag w:val="Sdm_TblAvsmot__Sdm_AMPoststed___8___4"/>
                <w:id w:val="68501820"/>
                <w:dataBinding w:xpath="/document/body/Sdm_TblAvsmot/table/row[8]/cell[4]" w:storeItemID="{C98F5539-33F1-4BC3-89C2-B4EDF3932EAD}"/>
                <w:text/>
              </w:sdtPr>
              <w:sdtEndPr/>
              <w:sdtContent>
                <w:bookmarkStart w:id="55" w:name="Sdm_TblAvsmot__Sdm_AMPoststed___8___4"/>
                <w:r w:rsidR="00E775CF">
                  <w:rPr>
                    <w:rFonts w:cs="Arial"/>
                  </w:rPr>
                  <w:t>Hallingby</w:t>
                </w:r>
              </w:sdtContent>
            </w:sdt>
            <w:bookmarkEnd w:id="55"/>
          </w:p>
        </w:tc>
        <w:tc>
          <w:tcPr>
            <w:tcW w:w="2410" w:type="dxa"/>
          </w:tcPr>
          <w:p w14:paraId="5C4D6967" w14:textId="3751DCF8" w:rsidR="00C15946" w:rsidRDefault="00C60EA4" w:rsidP="00010B36">
            <w:pPr>
              <w:spacing w:after="60"/>
              <w:rPr>
                <w:rFonts w:cs="Arial"/>
                <w:vanish/>
              </w:rPr>
            </w:pPr>
            <w:sdt>
              <w:sdtPr>
                <w:rPr>
                  <w:rFonts w:eastAsia="Times New Roman" w:cs="Times New Roman"/>
                  <w:vanish/>
                </w:rPr>
                <w:alias w:val="Sdm_TblAvsmot__Tilsoa_navn___8___5"/>
                <w:tag w:val="Sdm_TblAvsmot__Tilsoa_navn___8___5"/>
                <w:id w:val="852300812"/>
                <w:placeholder>
                  <w:docPart w:val="0B145BCF7E474B6CBD7E8C710BBB6C11"/>
                </w:placeholder>
                <w:dataBinding w:xpath="/document/body/Sdm_TblAvsmot/table/row[8]/cell[5]" w:storeItemID="{C98F5539-33F1-4BC3-89C2-B4EDF3932EAD}"/>
                <w:text/>
              </w:sdtPr>
              <w:sdtEndPr/>
              <w:sdtContent>
                <w:bookmarkStart w:id="56" w:name="Sdm_TblAvsmot__Tilsoa_navn___8___5"/>
                <w:r>
                  <w:rPr>
                    <w:rFonts w:eastAsia="Times New Roman" w:cs="Times New Roman"/>
                    <w:vanish/>
                  </w:rPr>
                  <w:t xml:space="preserve"> </w:t>
                </w:r>
              </w:sdtContent>
            </w:sdt>
            <w:bookmarkEnd w:id="56"/>
          </w:p>
        </w:tc>
      </w:tr>
      <w:tr w:rsidR="00C15946" w:rsidRPr="00260F84" w14:paraId="2FFB8ED3" w14:textId="77777777" w:rsidTr="00010B36">
        <w:tc>
          <w:tcPr>
            <w:tcW w:w="2566" w:type="dxa"/>
          </w:tcPr>
          <w:p w14:paraId="1FF80F33" w14:textId="77777777" w:rsidR="00C15946" w:rsidRPr="00260F84" w:rsidRDefault="00C60EA4" w:rsidP="00010B36">
            <w:pPr>
              <w:spacing w:after="60"/>
              <w:rPr>
                <w:rFonts w:cs="Arial"/>
              </w:rPr>
            </w:pPr>
            <w:sdt>
              <w:sdtPr>
                <w:rPr>
                  <w:rFonts w:cs="Arial"/>
                </w:rPr>
                <w:alias w:val="Sdm_TblAvsmot__Sdm_Amnavn___9___1"/>
                <w:tag w:val="Sdm_TblAvsmot__Sdm_Amnavn___9___1"/>
                <w:id w:val="149284984"/>
                <w:dataBinding w:xpath="/document/body/Sdm_TblAvsmot/table/row[9]/cell[1]" w:storeItemID="{C98F5539-33F1-4BC3-89C2-B4EDF3932EAD}"/>
                <w:text/>
              </w:sdtPr>
              <w:sdtEndPr/>
              <w:sdtContent>
                <w:bookmarkStart w:id="57" w:name="Sdm_TblAvsmot__Sdm_Amnavn___9___1"/>
                <w:r w:rsidR="00E775CF">
                  <w:rPr>
                    <w:rFonts w:cs="Arial"/>
                  </w:rPr>
                  <w:t>Flå Kommune</w:t>
                </w:r>
              </w:sdtContent>
            </w:sdt>
            <w:bookmarkEnd w:id="57"/>
          </w:p>
        </w:tc>
        <w:tc>
          <w:tcPr>
            <w:tcW w:w="2126" w:type="dxa"/>
          </w:tcPr>
          <w:p w14:paraId="0A6BD8A5" w14:textId="77777777" w:rsidR="00C15946" w:rsidRPr="00260F84" w:rsidRDefault="00C60EA4" w:rsidP="00010B36">
            <w:pPr>
              <w:spacing w:after="60"/>
              <w:rPr>
                <w:rFonts w:cs="Arial"/>
              </w:rPr>
            </w:pPr>
            <w:sdt>
              <w:sdtPr>
                <w:rPr>
                  <w:rFonts w:cs="Arial"/>
                </w:rPr>
                <w:alias w:val="Sdm_TblAvsmot__Sdm_Amadr___9___2"/>
                <w:tag w:val="Sdm_TblAvsmot__Sdm_Amadr___9___2"/>
                <w:id w:val="321904296"/>
                <w:dataBinding w:xpath="/document/body/Sdm_TblAvsmot/table/row[9]/cell[2]" w:storeItemID="{C98F5539-33F1-4BC3-89C2-B4EDF3932EAD}"/>
                <w:text/>
              </w:sdtPr>
              <w:sdtEndPr/>
              <w:sdtContent>
                <w:bookmarkStart w:id="58" w:name="Sdm_TblAvsmot__Sdm_Amadr___9___2"/>
                <w:r w:rsidR="00E775CF">
                  <w:rPr>
                    <w:rFonts w:cs="Arial"/>
                  </w:rPr>
                  <w:t>Sentrumsvegen 24</w:t>
                </w:r>
              </w:sdtContent>
            </w:sdt>
            <w:bookmarkEnd w:id="58"/>
          </w:p>
        </w:tc>
        <w:tc>
          <w:tcPr>
            <w:tcW w:w="709" w:type="dxa"/>
          </w:tcPr>
          <w:p w14:paraId="6662DF7F" w14:textId="77777777" w:rsidR="00C15946" w:rsidRPr="00260F84" w:rsidRDefault="00C60EA4" w:rsidP="00010B36">
            <w:pPr>
              <w:spacing w:after="60"/>
              <w:rPr>
                <w:rFonts w:cs="Arial"/>
              </w:rPr>
            </w:pPr>
            <w:sdt>
              <w:sdtPr>
                <w:rPr>
                  <w:rFonts w:cs="Arial"/>
                </w:rPr>
                <w:alias w:val="Sdm_TblAvsmot__Sdm_AMpostnr___9___3"/>
                <w:tag w:val="Sdm_TblAvsmot__Sdm_AMpostnr___9___3"/>
                <w:id w:val="550122400"/>
                <w:dataBinding w:xpath="/document/body/Sdm_TblAvsmot/table/row[9]/cell[3]" w:storeItemID="{C98F5539-33F1-4BC3-89C2-B4EDF3932EAD}"/>
                <w:text/>
              </w:sdtPr>
              <w:sdtEndPr/>
              <w:sdtContent>
                <w:bookmarkStart w:id="59" w:name="Sdm_TblAvsmot__Sdm_AMpostnr___9___3"/>
                <w:r w:rsidR="00E775CF">
                  <w:rPr>
                    <w:rFonts w:cs="Arial"/>
                  </w:rPr>
                  <w:t>3539</w:t>
                </w:r>
              </w:sdtContent>
            </w:sdt>
            <w:bookmarkEnd w:id="59"/>
          </w:p>
        </w:tc>
        <w:tc>
          <w:tcPr>
            <w:tcW w:w="1701" w:type="dxa"/>
          </w:tcPr>
          <w:p w14:paraId="7A24F5C2" w14:textId="77777777" w:rsidR="00C15946" w:rsidRPr="00260F84" w:rsidRDefault="00C60EA4" w:rsidP="00010B36">
            <w:pPr>
              <w:spacing w:after="60"/>
              <w:rPr>
                <w:rFonts w:cs="Arial"/>
              </w:rPr>
            </w:pPr>
            <w:sdt>
              <w:sdtPr>
                <w:rPr>
                  <w:rFonts w:cs="Arial"/>
                </w:rPr>
                <w:alias w:val="Sdm_TblAvsmot__Sdm_AMPoststed___9___4"/>
                <w:tag w:val="Sdm_TblAvsmot__Sdm_AMPoststed___9___4"/>
                <w:id w:val="849182191"/>
                <w:dataBinding w:xpath="/document/body/Sdm_TblAvsmot/table/row[9]/cell[4]" w:storeItemID="{C98F5539-33F1-4BC3-89C2-B4EDF3932EAD}"/>
                <w:text/>
              </w:sdtPr>
              <w:sdtEndPr/>
              <w:sdtContent>
                <w:bookmarkStart w:id="60" w:name="Sdm_TblAvsmot__Sdm_AMPoststed___9___4"/>
                <w:r w:rsidR="00E775CF">
                  <w:rPr>
                    <w:rFonts w:cs="Arial"/>
                  </w:rPr>
                  <w:t>Flå</w:t>
                </w:r>
              </w:sdtContent>
            </w:sdt>
            <w:bookmarkEnd w:id="60"/>
          </w:p>
        </w:tc>
        <w:tc>
          <w:tcPr>
            <w:tcW w:w="2410" w:type="dxa"/>
          </w:tcPr>
          <w:p w14:paraId="76F4FF85" w14:textId="2F55AEB8" w:rsidR="00C15946" w:rsidRDefault="00C60EA4" w:rsidP="00010B36">
            <w:pPr>
              <w:spacing w:after="60"/>
              <w:rPr>
                <w:rFonts w:cs="Arial"/>
                <w:vanish/>
              </w:rPr>
            </w:pPr>
            <w:sdt>
              <w:sdtPr>
                <w:rPr>
                  <w:rFonts w:eastAsia="Times New Roman" w:cs="Times New Roman"/>
                  <w:vanish/>
                </w:rPr>
                <w:alias w:val="Sdm_TblAvsmot__Tilsoa_navn___9___5"/>
                <w:tag w:val="Sdm_TblAvsmot__Tilsoa_navn___9___5"/>
                <w:id w:val="433900872"/>
                <w:placeholder>
                  <w:docPart w:val="0B145BCF7E474B6CBD7E8C710BBB6C11"/>
                </w:placeholder>
                <w:dataBinding w:xpath="/document/body/Sdm_TblAvsmot/table/row[9]/cell[5]" w:storeItemID="{C98F5539-33F1-4BC3-89C2-B4EDF3932EAD}"/>
                <w:text/>
              </w:sdtPr>
              <w:sdtEndPr/>
              <w:sdtContent>
                <w:bookmarkStart w:id="61" w:name="Sdm_TblAvsmot__Tilsoa_navn___9___5"/>
                <w:r>
                  <w:rPr>
                    <w:rFonts w:eastAsia="Times New Roman" w:cs="Times New Roman"/>
                    <w:vanish/>
                  </w:rPr>
                  <w:t xml:space="preserve"> </w:t>
                </w:r>
              </w:sdtContent>
            </w:sdt>
            <w:bookmarkEnd w:id="61"/>
          </w:p>
        </w:tc>
      </w:tr>
      <w:tr w:rsidR="00C15946" w:rsidRPr="00260F84" w14:paraId="51348B94" w14:textId="77777777" w:rsidTr="00010B36">
        <w:tc>
          <w:tcPr>
            <w:tcW w:w="2566" w:type="dxa"/>
          </w:tcPr>
          <w:p w14:paraId="60A2F1B8" w14:textId="77777777" w:rsidR="00C15946" w:rsidRPr="00260F84" w:rsidRDefault="00C60EA4" w:rsidP="00010B36">
            <w:pPr>
              <w:spacing w:after="60"/>
              <w:rPr>
                <w:rFonts w:cs="Arial"/>
              </w:rPr>
            </w:pPr>
            <w:sdt>
              <w:sdtPr>
                <w:rPr>
                  <w:rFonts w:cs="Arial"/>
                </w:rPr>
                <w:alias w:val="Sdm_TblAvsmot__Sdm_Amnavn___10___1"/>
                <w:tag w:val="Sdm_TblAvsmot__Sdm_Amnavn___10___1"/>
                <w:id w:val="628998588"/>
                <w:dataBinding w:xpath="/document/body/Sdm_TblAvsmot/table/row[10]/cell[1]" w:storeItemID="{C98F5539-33F1-4BC3-89C2-B4EDF3932EAD}"/>
                <w:text/>
              </w:sdtPr>
              <w:sdtEndPr/>
              <w:sdtContent>
                <w:bookmarkStart w:id="62" w:name="Sdm_TblAvsmot__Sdm_Amnavn___10___1"/>
                <w:r w:rsidR="00E775CF">
                  <w:rPr>
                    <w:rFonts w:cs="Arial"/>
                  </w:rPr>
                  <w:t>Hans Christian Bjerketveit</w:t>
                </w:r>
              </w:sdtContent>
            </w:sdt>
            <w:bookmarkEnd w:id="62"/>
          </w:p>
        </w:tc>
        <w:tc>
          <w:tcPr>
            <w:tcW w:w="2126" w:type="dxa"/>
          </w:tcPr>
          <w:p w14:paraId="661FFB1B" w14:textId="77777777" w:rsidR="00C15946" w:rsidRPr="00260F84" w:rsidRDefault="00C60EA4" w:rsidP="00010B36">
            <w:pPr>
              <w:spacing w:after="60"/>
              <w:rPr>
                <w:rFonts w:cs="Arial"/>
              </w:rPr>
            </w:pPr>
            <w:sdt>
              <w:sdtPr>
                <w:rPr>
                  <w:rFonts w:cs="Arial"/>
                </w:rPr>
                <w:alias w:val="Sdm_TblAvsmot__Sdm_Amadr___10___2"/>
                <w:tag w:val="Sdm_TblAvsmot__Sdm_Amadr___10___2"/>
                <w:id w:val="67767220"/>
                <w:dataBinding w:xpath="/document/body/Sdm_TblAvsmot/table/row[10]/cell[2]" w:storeItemID="{C98F5539-33F1-4BC3-89C2-B4EDF3932EAD}"/>
                <w:text/>
              </w:sdtPr>
              <w:sdtEndPr/>
              <w:sdtContent>
                <w:bookmarkStart w:id="63" w:name="Sdm_TblAvsmot__Sdm_Amadr___10___2"/>
                <w:r w:rsidR="00E775CF">
                  <w:rPr>
                    <w:rFonts w:cs="Arial"/>
                  </w:rPr>
                  <w:t>Knestanggata 21</w:t>
                </w:r>
              </w:sdtContent>
            </w:sdt>
            <w:bookmarkEnd w:id="63"/>
          </w:p>
        </w:tc>
        <w:tc>
          <w:tcPr>
            <w:tcW w:w="709" w:type="dxa"/>
          </w:tcPr>
          <w:p w14:paraId="73F11DC9" w14:textId="77777777" w:rsidR="00C15946" w:rsidRPr="00260F84" w:rsidRDefault="00C60EA4" w:rsidP="00010B36">
            <w:pPr>
              <w:spacing w:after="60"/>
              <w:rPr>
                <w:rFonts w:cs="Arial"/>
              </w:rPr>
            </w:pPr>
            <w:sdt>
              <w:sdtPr>
                <w:rPr>
                  <w:rFonts w:cs="Arial"/>
                </w:rPr>
                <w:alias w:val="Sdm_TblAvsmot__Sdm_AMpostnr___10___3"/>
                <w:tag w:val="Sdm_TblAvsmot__Sdm_AMpostnr___10___3"/>
                <w:id w:val="438834913"/>
                <w:dataBinding w:xpath="/document/body/Sdm_TblAvsmot/table/row[10]/cell[3]" w:storeItemID="{C98F5539-33F1-4BC3-89C2-B4EDF3932EAD}"/>
                <w:text/>
              </w:sdtPr>
              <w:sdtEndPr/>
              <w:sdtContent>
                <w:bookmarkStart w:id="64" w:name="Sdm_TblAvsmot__Sdm_AMpostnr___10___3"/>
                <w:r w:rsidR="00E775CF">
                  <w:rPr>
                    <w:rFonts w:cs="Arial"/>
                  </w:rPr>
                  <w:t>3514</w:t>
                </w:r>
              </w:sdtContent>
            </w:sdt>
            <w:bookmarkEnd w:id="64"/>
          </w:p>
        </w:tc>
        <w:tc>
          <w:tcPr>
            <w:tcW w:w="1701" w:type="dxa"/>
          </w:tcPr>
          <w:p w14:paraId="0410A634" w14:textId="77777777" w:rsidR="00C15946" w:rsidRPr="00260F84" w:rsidRDefault="00C60EA4" w:rsidP="00010B36">
            <w:pPr>
              <w:spacing w:after="60"/>
              <w:rPr>
                <w:rFonts w:cs="Arial"/>
              </w:rPr>
            </w:pPr>
            <w:sdt>
              <w:sdtPr>
                <w:rPr>
                  <w:rFonts w:cs="Arial"/>
                </w:rPr>
                <w:alias w:val="Sdm_TblAvsmot__Sdm_AMPoststed___10___4"/>
                <w:tag w:val="Sdm_TblAvsmot__Sdm_AMPoststed___10___4"/>
                <w:id w:val="55700100"/>
                <w:dataBinding w:xpath="/document/body/Sdm_TblAvsmot/table/row[10]/cell[4]" w:storeItemID="{C98F5539-33F1-4BC3-89C2-B4EDF3932EAD}"/>
                <w:text/>
              </w:sdtPr>
              <w:sdtEndPr/>
              <w:sdtContent>
                <w:bookmarkStart w:id="65" w:name="Sdm_TblAvsmot__Sdm_AMPoststed___10___4"/>
                <w:r w:rsidR="00E775CF">
                  <w:rPr>
                    <w:rFonts w:cs="Arial"/>
                  </w:rPr>
                  <w:t>Hønefoss</w:t>
                </w:r>
              </w:sdtContent>
            </w:sdt>
            <w:bookmarkEnd w:id="65"/>
          </w:p>
        </w:tc>
        <w:tc>
          <w:tcPr>
            <w:tcW w:w="2410" w:type="dxa"/>
          </w:tcPr>
          <w:p w14:paraId="0DC4C7E0" w14:textId="75F295C7" w:rsidR="00C15946" w:rsidRDefault="00C60EA4" w:rsidP="00010B36">
            <w:pPr>
              <w:spacing w:after="60"/>
              <w:rPr>
                <w:rFonts w:cs="Arial"/>
                <w:vanish/>
              </w:rPr>
            </w:pPr>
            <w:sdt>
              <w:sdtPr>
                <w:rPr>
                  <w:rFonts w:eastAsia="Times New Roman" w:cs="Times New Roman"/>
                  <w:vanish/>
                </w:rPr>
                <w:alias w:val="Sdm_TblAvsmot__Tilsoa_navn___10___5"/>
                <w:tag w:val="Sdm_TblAvsmot__Tilsoa_navn___10___5"/>
                <w:id w:val="382687695"/>
                <w:placeholder>
                  <w:docPart w:val="0B145BCF7E474B6CBD7E8C710BBB6C11"/>
                </w:placeholder>
                <w:dataBinding w:xpath="/document/body/Sdm_TblAvsmot/table/row[10]/cell[5]" w:storeItemID="{C98F5539-33F1-4BC3-89C2-B4EDF3932EAD}"/>
                <w:text/>
              </w:sdtPr>
              <w:sdtEndPr/>
              <w:sdtContent>
                <w:bookmarkStart w:id="66" w:name="Sdm_TblAvsmot__Tilsoa_navn___10___5"/>
                <w:r>
                  <w:rPr>
                    <w:rFonts w:eastAsia="Times New Roman" w:cs="Times New Roman"/>
                    <w:vanish/>
                  </w:rPr>
                  <w:t xml:space="preserve"> </w:t>
                </w:r>
              </w:sdtContent>
            </w:sdt>
            <w:bookmarkEnd w:id="66"/>
          </w:p>
        </w:tc>
      </w:tr>
      <w:tr w:rsidR="00C15946" w:rsidRPr="00260F84" w14:paraId="49BFD5C5" w14:textId="77777777" w:rsidTr="00010B36">
        <w:tc>
          <w:tcPr>
            <w:tcW w:w="2566" w:type="dxa"/>
          </w:tcPr>
          <w:p w14:paraId="67DB973D" w14:textId="77777777" w:rsidR="00C15946" w:rsidRPr="00260F84" w:rsidRDefault="00C60EA4" w:rsidP="00010B36">
            <w:pPr>
              <w:spacing w:after="60"/>
              <w:rPr>
                <w:rFonts w:cs="Arial"/>
              </w:rPr>
            </w:pPr>
            <w:sdt>
              <w:sdtPr>
                <w:rPr>
                  <w:rFonts w:cs="Arial"/>
                </w:rPr>
                <w:alias w:val="Sdm_TblAvsmot__Sdm_Amnavn___11___1"/>
                <w:tag w:val="Sdm_TblAvsmot__Sdm_Amnavn___11___1"/>
                <w:id w:val="753132530"/>
                <w:dataBinding w:xpath="/document/body/Sdm_TblAvsmot/table/row[11]/cell[1]" w:storeItemID="{C98F5539-33F1-4BC3-89C2-B4EDF3932EAD}"/>
                <w:text/>
              </w:sdtPr>
              <w:sdtEndPr/>
              <w:sdtContent>
                <w:bookmarkStart w:id="67" w:name="Sdm_TblAvsmot__Sdm_Amnavn___11___1"/>
                <w:r w:rsidR="00E775CF">
                  <w:rPr>
                    <w:rFonts w:cs="Arial"/>
                  </w:rPr>
                  <w:t>Helge Syver Holte</w:t>
                </w:r>
              </w:sdtContent>
            </w:sdt>
            <w:bookmarkEnd w:id="67"/>
          </w:p>
        </w:tc>
        <w:tc>
          <w:tcPr>
            <w:tcW w:w="2126" w:type="dxa"/>
          </w:tcPr>
          <w:p w14:paraId="6E45DD45" w14:textId="77777777" w:rsidR="00C15946" w:rsidRPr="00260F84" w:rsidRDefault="00C60EA4" w:rsidP="00010B36">
            <w:pPr>
              <w:spacing w:after="60"/>
              <w:rPr>
                <w:rFonts w:cs="Arial"/>
              </w:rPr>
            </w:pPr>
            <w:sdt>
              <w:sdtPr>
                <w:rPr>
                  <w:rFonts w:cs="Arial"/>
                </w:rPr>
                <w:alias w:val="Sdm_TblAvsmot__Sdm_Amadr___11___2"/>
                <w:tag w:val="Sdm_TblAvsmot__Sdm_Amadr___11___2"/>
                <w:id w:val="230113576"/>
                <w:dataBinding w:xpath="/document/body/Sdm_TblAvsmot/table/row[11]/cell[2]" w:storeItemID="{C98F5539-33F1-4BC3-89C2-B4EDF3932EAD}"/>
                <w:text/>
              </w:sdtPr>
              <w:sdtEndPr/>
              <w:sdtContent>
                <w:bookmarkStart w:id="68" w:name="Sdm_TblAvsmot__Sdm_Amadr___11___2"/>
                <w:r w:rsidR="00E775CF">
                  <w:rPr>
                    <w:rFonts w:cs="Arial"/>
                  </w:rPr>
                  <w:t>Østsideveien 91</w:t>
                </w:r>
              </w:sdtContent>
            </w:sdt>
            <w:bookmarkEnd w:id="68"/>
          </w:p>
        </w:tc>
        <w:tc>
          <w:tcPr>
            <w:tcW w:w="709" w:type="dxa"/>
          </w:tcPr>
          <w:p w14:paraId="09467F4E" w14:textId="77777777" w:rsidR="00C15946" w:rsidRPr="00260F84" w:rsidRDefault="00C60EA4" w:rsidP="00010B36">
            <w:pPr>
              <w:spacing w:after="60"/>
              <w:rPr>
                <w:rFonts w:cs="Arial"/>
              </w:rPr>
            </w:pPr>
            <w:sdt>
              <w:sdtPr>
                <w:rPr>
                  <w:rFonts w:cs="Arial"/>
                </w:rPr>
                <w:alias w:val="Sdm_TblAvsmot__Sdm_AMpostnr___11___3"/>
                <w:tag w:val="Sdm_TblAvsmot__Sdm_AMpostnr___11___3"/>
                <w:id w:val="328748436"/>
                <w:dataBinding w:xpath="/document/body/Sdm_TblAvsmot/table/row[11]/cell[3]" w:storeItemID="{C98F5539-33F1-4BC3-89C2-B4EDF3932EAD}"/>
                <w:text/>
              </w:sdtPr>
              <w:sdtEndPr/>
              <w:sdtContent>
                <w:bookmarkStart w:id="69" w:name="Sdm_TblAvsmot__Sdm_AMpostnr___11___3"/>
                <w:r w:rsidR="00E775CF">
                  <w:rPr>
                    <w:rFonts w:cs="Arial"/>
                  </w:rPr>
                  <w:t>3524</w:t>
                </w:r>
              </w:sdtContent>
            </w:sdt>
            <w:bookmarkEnd w:id="69"/>
          </w:p>
        </w:tc>
        <w:tc>
          <w:tcPr>
            <w:tcW w:w="1701" w:type="dxa"/>
          </w:tcPr>
          <w:p w14:paraId="708E81B7" w14:textId="77777777" w:rsidR="00C15946" w:rsidRPr="00260F84" w:rsidRDefault="00C60EA4" w:rsidP="00010B36">
            <w:pPr>
              <w:spacing w:after="60"/>
              <w:rPr>
                <w:rFonts w:cs="Arial"/>
              </w:rPr>
            </w:pPr>
            <w:sdt>
              <w:sdtPr>
                <w:rPr>
                  <w:rFonts w:cs="Arial"/>
                </w:rPr>
                <w:alias w:val="Sdm_TblAvsmot__Sdm_AMPoststed___11___4"/>
                <w:tag w:val="Sdm_TblAvsmot__Sdm_AMPoststed___11___4"/>
                <w:id w:val="1014493610"/>
                <w:dataBinding w:xpath="/document/body/Sdm_TblAvsmot/table/row[11]/cell[4]" w:storeItemID="{C98F5539-33F1-4BC3-89C2-B4EDF3932EAD}"/>
                <w:text/>
              </w:sdtPr>
              <w:sdtEndPr/>
              <w:sdtContent>
                <w:bookmarkStart w:id="70" w:name="Sdm_TblAvsmot__Sdm_AMPoststed___11___4"/>
                <w:r w:rsidR="00E775CF">
                  <w:rPr>
                    <w:rFonts w:cs="Arial"/>
                  </w:rPr>
                  <w:t>Nes I Ådal</w:t>
                </w:r>
              </w:sdtContent>
            </w:sdt>
            <w:bookmarkEnd w:id="70"/>
          </w:p>
        </w:tc>
        <w:tc>
          <w:tcPr>
            <w:tcW w:w="2410" w:type="dxa"/>
          </w:tcPr>
          <w:p w14:paraId="26133408" w14:textId="6D07A059" w:rsidR="00C15946" w:rsidRDefault="00C60EA4" w:rsidP="00010B36">
            <w:pPr>
              <w:spacing w:after="60"/>
              <w:rPr>
                <w:rFonts w:cs="Arial"/>
                <w:vanish/>
              </w:rPr>
            </w:pPr>
            <w:sdt>
              <w:sdtPr>
                <w:rPr>
                  <w:rFonts w:eastAsia="Times New Roman" w:cs="Times New Roman"/>
                  <w:vanish/>
                </w:rPr>
                <w:alias w:val="Sdm_TblAvsmot__Tilsoa_navn___11___5"/>
                <w:tag w:val="Sdm_TblAvsmot__Tilsoa_navn___11___5"/>
                <w:id w:val="950948838"/>
                <w:placeholder>
                  <w:docPart w:val="0B145BCF7E474B6CBD7E8C710BBB6C11"/>
                </w:placeholder>
                <w:dataBinding w:xpath="/document/body/Sdm_TblAvsmot/table/row[11]/cell[5]" w:storeItemID="{C98F5539-33F1-4BC3-89C2-B4EDF3932EAD}"/>
                <w:text/>
              </w:sdtPr>
              <w:sdtEndPr/>
              <w:sdtContent>
                <w:bookmarkStart w:id="71" w:name="Sdm_TblAvsmot__Tilsoa_navn___11___5"/>
                <w:r>
                  <w:rPr>
                    <w:rFonts w:eastAsia="Times New Roman" w:cs="Times New Roman"/>
                    <w:vanish/>
                  </w:rPr>
                  <w:t xml:space="preserve"> </w:t>
                </w:r>
              </w:sdtContent>
            </w:sdt>
            <w:bookmarkEnd w:id="71"/>
          </w:p>
        </w:tc>
      </w:tr>
      <w:tr w:rsidR="00C15946" w:rsidRPr="00260F84" w14:paraId="053C632B" w14:textId="77777777" w:rsidTr="00010B36">
        <w:tc>
          <w:tcPr>
            <w:tcW w:w="2566" w:type="dxa"/>
          </w:tcPr>
          <w:p w14:paraId="5F78CF9D" w14:textId="77777777" w:rsidR="00C15946" w:rsidRPr="00260F84" w:rsidRDefault="00C60EA4" w:rsidP="00010B36">
            <w:pPr>
              <w:spacing w:after="60"/>
              <w:rPr>
                <w:rFonts w:cs="Arial"/>
              </w:rPr>
            </w:pPr>
            <w:sdt>
              <w:sdtPr>
                <w:rPr>
                  <w:rFonts w:cs="Arial"/>
                </w:rPr>
                <w:alias w:val="Sdm_TblAvsmot__Sdm_Amnavn___12___1"/>
                <w:tag w:val="Sdm_TblAvsmot__Sdm_Amnavn___12___1"/>
                <w:id w:val="250059194"/>
                <w:dataBinding w:xpath="/document/body/Sdm_TblAvsmot/table/row[12]/cell[1]" w:storeItemID="{C98F5539-33F1-4BC3-89C2-B4EDF3932EAD}"/>
                <w:text/>
              </w:sdtPr>
              <w:sdtEndPr/>
              <w:sdtContent>
                <w:bookmarkStart w:id="72" w:name="Sdm_TblAvsmot__Sdm_Amnavn___12___1"/>
                <w:r w:rsidR="00E775CF">
                  <w:rPr>
                    <w:rFonts w:cs="Arial"/>
                  </w:rPr>
                  <w:t>Hole Kommune</w:t>
                </w:r>
              </w:sdtContent>
            </w:sdt>
            <w:bookmarkEnd w:id="72"/>
          </w:p>
        </w:tc>
        <w:tc>
          <w:tcPr>
            <w:tcW w:w="2126" w:type="dxa"/>
          </w:tcPr>
          <w:p w14:paraId="38C1AD33" w14:textId="77777777" w:rsidR="00C15946" w:rsidRPr="00260F84" w:rsidRDefault="00C60EA4" w:rsidP="00010B36">
            <w:pPr>
              <w:spacing w:after="60"/>
              <w:rPr>
                <w:rFonts w:cs="Arial"/>
              </w:rPr>
            </w:pPr>
            <w:sdt>
              <w:sdtPr>
                <w:rPr>
                  <w:rFonts w:cs="Arial"/>
                </w:rPr>
                <w:alias w:val="Sdm_TblAvsmot__Sdm_Amadr___12___2"/>
                <w:tag w:val="Sdm_TblAvsmot__Sdm_Amadr___12___2"/>
                <w:id w:val="872918712"/>
                <w:dataBinding w:xpath="/document/body/Sdm_TblAvsmot/table/row[12]/cell[2]" w:storeItemID="{C98F5539-33F1-4BC3-89C2-B4EDF3932EAD}"/>
                <w:text/>
              </w:sdtPr>
              <w:sdtEndPr/>
              <w:sdtContent>
                <w:bookmarkStart w:id="73" w:name="Sdm_TblAvsmot__Sdm_Amadr___12___2"/>
                <w:r w:rsidR="00E775CF">
                  <w:rPr>
                    <w:rFonts w:cs="Arial"/>
                  </w:rPr>
                  <w:t>Viksveien 30</w:t>
                </w:r>
              </w:sdtContent>
            </w:sdt>
            <w:bookmarkEnd w:id="73"/>
          </w:p>
        </w:tc>
        <w:tc>
          <w:tcPr>
            <w:tcW w:w="709" w:type="dxa"/>
          </w:tcPr>
          <w:p w14:paraId="791E5E55" w14:textId="77777777" w:rsidR="00C15946" w:rsidRPr="00260F84" w:rsidRDefault="00C60EA4" w:rsidP="00010B36">
            <w:pPr>
              <w:spacing w:after="60"/>
              <w:rPr>
                <w:rFonts w:cs="Arial"/>
              </w:rPr>
            </w:pPr>
            <w:sdt>
              <w:sdtPr>
                <w:rPr>
                  <w:rFonts w:cs="Arial"/>
                </w:rPr>
                <w:alias w:val="Sdm_TblAvsmot__Sdm_AMpostnr___12___3"/>
                <w:tag w:val="Sdm_TblAvsmot__Sdm_AMpostnr___12___3"/>
                <w:id w:val="554294728"/>
                <w:dataBinding w:xpath="/document/body/Sdm_TblAvsmot/table/row[12]/cell[3]" w:storeItemID="{C98F5539-33F1-4BC3-89C2-B4EDF3932EAD}"/>
                <w:text/>
              </w:sdtPr>
              <w:sdtEndPr/>
              <w:sdtContent>
                <w:bookmarkStart w:id="74" w:name="Sdm_TblAvsmot__Sdm_AMpostnr___12___3"/>
                <w:r w:rsidR="00E775CF">
                  <w:rPr>
                    <w:rFonts w:cs="Arial"/>
                  </w:rPr>
                  <w:t>3530</w:t>
                </w:r>
              </w:sdtContent>
            </w:sdt>
            <w:bookmarkEnd w:id="74"/>
          </w:p>
        </w:tc>
        <w:tc>
          <w:tcPr>
            <w:tcW w:w="1701" w:type="dxa"/>
          </w:tcPr>
          <w:p w14:paraId="1D15D6CC" w14:textId="77777777" w:rsidR="00C15946" w:rsidRPr="00260F84" w:rsidRDefault="00C60EA4" w:rsidP="00010B36">
            <w:pPr>
              <w:spacing w:after="60"/>
              <w:rPr>
                <w:rFonts w:cs="Arial"/>
              </w:rPr>
            </w:pPr>
            <w:sdt>
              <w:sdtPr>
                <w:rPr>
                  <w:rFonts w:cs="Arial"/>
                </w:rPr>
                <w:alias w:val="Sdm_TblAvsmot__Sdm_AMPoststed___12___4"/>
                <w:tag w:val="Sdm_TblAvsmot__Sdm_AMPoststed___12___4"/>
                <w:id w:val="273941738"/>
                <w:dataBinding w:xpath="/document/body/Sdm_TblAvsmot/table/row[12]/cell[4]" w:storeItemID="{C98F5539-33F1-4BC3-89C2-B4EDF3932EAD}"/>
                <w:text/>
              </w:sdtPr>
              <w:sdtEndPr/>
              <w:sdtContent>
                <w:bookmarkStart w:id="75" w:name="Sdm_TblAvsmot__Sdm_AMPoststed___12___4"/>
                <w:r w:rsidR="00E775CF">
                  <w:rPr>
                    <w:rFonts w:cs="Arial"/>
                  </w:rPr>
                  <w:t>Røyse</w:t>
                </w:r>
              </w:sdtContent>
            </w:sdt>
            <w:bookmarkEnd w:id="75"/>
          </w:p>
        </w:tc>
        <w:tc>
          <w:tcPr>
            <w:tcW w:w="2410" w:type="dxa"/>
          </w:tcPr>
          <w:p w14:paraId="69DE0395" w14:textId="56C4052D" w:rsidR="00C15946" w:rsidRDefault="00C60EA4" w:rsidP="00010B36">
            <w:pPr>
              <w:spacing w:after="60"/>
              <w:rPr>
                <w:rFonts w:cs="Arial"/>
                <w:vanish/>
              </w:rPr>
            </w:pPr>
            <w:sdt>
              <w:sdtPr>
                <w:rPr>
                  <w:rFonts w:eastAsia="Times New Roman" w:cs="Times New Roman"/>
                  <w:vanish/>
                </w:rPr>
                <w:alias w:val="Sdm_TblAvsmot__Tilsoa_navn___12___5"/>
                <w:tag w:val="Sdm_TblAvsmot__Tilsoa_navn___12___5"/>
                <w:id w:val="616668135"/>
                <w:placeholder>
                  <w:docPart w:val="0B145BCF7E474B6CBD7E8C710BBB6C11"/>
                </w:placeholder>
                <w:dataBinding w:xpath="/document/body/Sdm_TblAvsmot/table/row[12]/cell[5]" w:storeItemID="{C98F5539-33F1-4BC3-89C2-B4EDF3932EAD}"/>
                <w:text/>
              </w:sdtPr>
              <w:sdtEndPr/>
              <w:sdtContent>
                <w:bookmarkStart w:id="76" w:name="Sdm_TblAvsmot__Tilsoa_navn___12___5"/>
                <w:r>
                  <w:rPr>
                    <w:rFonts w:eastAsia="Times New Roman" w:cs="Times New Roman"/>
                    <w:vanish/>
                  </w:rPr>
                  <w:t xml:space="preserve"> </w:t>
                </w:r>
              </w:sdtContent>
            </w:sdt>
            <w:bookmarkEnd w:id="76"/>
          </w:p>
        </w:tc>
      </w:tr>
      <w:tr w:rsidR="00C15946" w:rsidRPr="00260F84" w14:paraId="5D41C2C9" w14:textId="77777777" w:rsidTr="00010B36">
        <w:tc>
          <w:tcPr>
            <w:tcW w:w="2566" w:type="dxa"/>
          </w:tcPr>
          <w:p w14:paraId="78B51BA5" w14:textId="77777777" w:rsidR="00C15946" w:rsidRPr="00260F84" w:rsidRDefault="00C60EA4" w:rsidP="00010B36">
            <w:pPr>
              <w:spacing w:after="60"/>
              <w:rPr>
                <w:rFonts w:cs="Arial"/>
              </w:rPr>
            </w:pPr>
            <w:sdt>
              <w:sdtPr>
                <w:rPr>
                  <w:rFonts w:cs="Arial"/>
                </w:rPr>
                <w:alias w:val="Sdm_TblAvsmot__Sdm_Amnavn___13___1"/>
                <w:tag w:val="Sdm_TblAvsmot__Sdm_Amnavn___13___1"/>
                <w:id w:val="453088416"/>
                <w:dataBinding w:xpath="/document/body/Sdm_TblAvsmot/table/row[13]/cell[1]" w:storeItemID="{C98F5539-33F1-4BC3-89C2-B4EDF3932EAD}"/>
                <w:text/>
              </w:sdtPr>
              <w:sdtEndPr/>
              <w:sdtContent>
                <w:bookmarkStart w:id="77" w:name="Sdm_TblAvsmot__Sdm_Amnavn___13___1"/>
                <w:r w:rsidR="00E775CF">
                  <w:rPr>
                    <w:rFonts w:cs="Arial"/>
                  </w:rPr>
                  <w:t>Hole Skogeierlag</w:t>
                </w:r>
              </w:sdtContent>
            </w:sdt>
            <w:bookmarkEnd w:id="77"/>
          </w:p>
        </w:tc>
        <w:tc>
          <w:tcPr>
            <w:tcW w:w="2126" w:type="dxa"/>
          </w:tcPr>
          <w:p w14:paraId="56F27D87" w14:textId="77777777" w:rsidR="00C15946" w:rsidRPr="00260F84" w:rsidRDefault="00C60EA4" w:rsidP="00010B36">
            <w:pPr>
              <w:spacing w:after="60"/>
              <w:rPr>
                <w:rFonts w:cs="Arial"/>
              </w:rPr>
            </w:pPr>
            <w:sdt>
              <w:sdtPr>
                <w:rPr>
                  <w:rFonts w:cs="Arial"/>
                </w:rPr>
                <w:alias w:val="Sdm_TblAvsmot__Sdm_Amadr___13___2"/>
                <w:tag w:val="Sdm_TblAvsmot__Sdm_Amadr___13___2"/>
                <w:id w:val="1095293329"/>
                <w:dataBinding w:xpath="/document/body/Sdm_TblAvsmot/table/row[13]/cell[2]" w:storeItemID="{C98F5539-33F1-4BC3-89C2-B4EDF3932EAD}"/>
                <w:text/>
              </w:sdtPr>
              <w:sdtEndPr/>
              <w:sdtContent>
                <w:bookmarkStart w:id="78" w:name="Sdm_TblAvsmot__Sdm_Amadr___13___2"/>
                <w:r w:rsidR="00E775CF">
                  <w:rPr>
                    <w:rFonts w:cs="Arial"/>
                  </w:rPr>
                  <w:t xml:space="preserve">Viken Skog SA Postboks </w:t>
                </w:r>
                <w:proofErr w:type="gramStart"/>
                <w:r w:rsidR="00E775CF">
                  <w:rPr>
                    <w:rFonts w:cs="Arial"/>
                  </w:rPr>
                  <w:t>500  Sentrum</w:t>
                </w:r>
                <w:proofErr w:type="gramEnd"/>
              </w:sdtContent>
            </w:sdt>
            <w:bookmarkEnd w:id="78"/>
          </w:p>
        </w:tc>
        <w:tc>
          <w:tcPr>
            <w:tcW w:w="709" w:type="dxa"/>
          </w:tcPr>
          <w:p w14:paraId="2FC69629" w14:textId="77777777" w:rsidR="00C15946" w:rsidRPr="00260F84" w:rsidRDefault="00C60EA4" w:rsidP="00010B36">
            <w:pPr>
              <w:spacing w:after="60"/>
              <w:rPr>
                <w:rFonts w:cs="Arial"/>
              </w:rPr>
            </w:pPr>
            <w:sdt>
              <w:sdtPr>
                <w:rPr>
                  <w:rFonts w:cs="Arial"/>
                </w:rPr>
                <w:alias w:val="Sdm_TblAvsmot__Sdm_AMpostnr___13___3"/>
                <w:tag w:val="Sdm_TblAvsmot__Sdm_AMpostnr___13___3"/>
                <w:id w:val="430870286"/>
                <w:dataBinding w:xpath="/document/body/Sdm_TblAvsmot/table/row[13]/cell[3]" w:storeItemID="{C98F5539-33F1-4BC3-89C2-B4EDF3932EAD}"/>
                <w:text/>
              </w:sdtPr>
              <w:sdtEndPr/>
              <w:sdtContent>
                <w:bookmarkStart w:id="79" w:name="Sdm_TblAvsmot__Sdm_AMpostnr___13___3"/>
                <w:r w:rsidR="00E775CF">
                  <w:rPr>
                    <w:rFonts w:cs="Arial"/>
                  </w:rPr>
                  <w:t>3504</w:t>
                </w:r>
              </w:sdtContent>
            </w:sdt>
            <w:bookmarkEnd w:id="79"/>
          </w:p>
        </w:tc>
        <w:tc>
          <w:tcPr>
            <w:tcW w:w="1701" w:type="dxa"/>
          </w:tcPr>
          <w:p w14:paraId="707B6EDF" w14:textId="77777777" w:rsidR="00C15946" w:rsidRPr="00260F84" w:rsidRDefault="00C60EA4" w:rsidP="00010B36">
            <w:pPr>
              <w:spacing w:after="60"/>
              <w:rPr>
                <w:rFonts w:cs="Arial"/>
              </w:rPr>
            </w:pPr>
            <w:sdt>
              <w:sdtPr>
                <w:rPr>
                  <w:rFonts w:cs="Arial"/>
                </w:rPr>
                <w:alias w:val="Sdm_TblAvsmot__Sdm_AMPoststed___13___4"/>
                <w:tag w:val="Sdm_TblAvsmot__Sdm_AMPoststed___13___4"/>
                <w:id w:val="203166960"/>
                <w:dataBinding w:xpath="/document/body/Sdm_TblAvsmot/table/row[13]/cell[4]" w:storeItemID="{C98F5539-33F1-4BC3-89C2-B4EDF3932EAD}"/>
                <w:text/>
              </w:sdtPr>
              <w:sdtEndPr/>
              <w:sdtContent>
                <w:bookmarkStart w:id="80" w:name="Sdm_TblAvsmot__Sdm_AMPoststed___13___4"/>
                <w:r w:rsidR="00E775CF">
                  <w:rPr>
                    <w:rFonts w:cs="Arial"/>
                  </w:rPr>
                  <w:t>Hønefoss</w:t>
                </w:r>
              </w:sdtContent>
            </w:sdt>
            <w:bookmarkEnd w:id="80"/>
          </w:p>
        </w:tc>
        <w:tc>
          <w:tcPr>
            <w:tcW w:w="2410" w:type="dxa"/>
          </w:tcPr>
          <w:p w14:paraId="4A5941E5" w14:textId="032201E8" w:rsidR="00C15946" w:rsidRDefault="00C60EA4" w:rsidP="00010B36">
            <w:pPr>
              <w:spacing w:after="60"/>
              <w:rPr>
                <w:rFonts w:cs="Arial"/>
                <w:vanish/>
              </w:rPr>
            </w:pPr>
            <w:sdt>
              <w:sdtPr>
                <w:rPr>
                  <w:rFonts w:eastAsia="Times New Roman" w:cs="Times New Roman"/>
                  <w:vanish/>
                </w:rPr>
                <w:alias w:val="Sdm_TblAvsmot__Tilsoa_navn___13___5"/>
                <w:tag w:val="Sdm_TblAvsmot__Tilsoa_navn___13___5"/>
                <w:id w:val="535070128"/>
                <w:placeholder>
                  <w:docPart w:val="0B145BCF7E474B6CBD7E8C710BBB6C11"/>
                </w:placeholder>
                <w:dataBinding w:xpath="/document/body/Sdm_TblAvsmot/table/row[13]/cell[5]" w:storeItemID="{C98F5539-33F1-4BC3-89C2-B4EDF3932EAD}"/>
                <w:text/>
              </w:sdtPr>
              <w:sdtEndPr/>
              <w:sdtContent>
                <w:bookmarkStart w:id="81" w:name="Sdm_TblAvsmot__Tilsoa_navn___13___5"/>
                <w:r>
                  <w:rPr>
                    <w:rFonts w:eastAsia="Times New Roman" w:cs="Times New Roman"/>
                    <w:vanish/>
                  </w:rPr>
                  <w:t xml:space="preserve"> </w:t>
                </w:r>
              </w:sdtContent>
            </w:sdt>
            <w:bookmarkEnd w:id="81"/>
          </w:p>
        </w:tc>
      </w:tr>
      <w:tr w:rsidR="00C15946" w:rsidRPr="00260F84" w14:paraId="5E418637" w14:textId="77777777" w:rsidTr="00010B36">
        <w:tc>
          <w:tcPr>
            <w:tcW w:w="2566" w:type="dxa"/>
          </w:tcPr>
          <w:p w14:paraId="3EDA75A2" w14:textId="77777777" w:rsidR="00C15946" w:rsidRPr="00260F84" w:rsidRDefault="00C60EA4" w:rsidP="00010B36">
            <w:pPr>
              <w:spacing w:after="60"/>
              <w:rPr>
                <w:rFonts w:cs="Arial"/>
              </w:rPr>
            </w:pPr>
            <w:sdt>
              <w:sdtPr>
                <w:rPr>
                  <w:rFonts w:cs="Arial"/>
                </w:rPr>
                <w:alias w:val="Sdm_TblAvsmot__Sdm_Amnavn___14___1"/>
                <w:tag w:val="Sdm_TblAvsmot__Sdm_Amnavn___14___1"/>
                <w:id w:val="535727673"/>
                <w:dataBinding w:xpath="/document/body/Sdm_TblAvsmot/table/row[14]/cell[1]" w:storeItemID="{C98F5539-33F1-4BC3-89C2-B4EDF3932EAD}"/>
                <w:text/>
              </w:sdtPr>
              <w:sdtEndPr/>
              <w:sdtContent>
                <w:bookmarkStart w:id="82" w:name="Sdm_TblAvsmot__Sdm_Amnavn___14___1"/>
                <w:r w:rsidR="00E775CF">
                  <w:rPr>
                    <w:rFonts w:cs="Arial"/>
                  </w:rPr>
                  <w:t>Holleia Beitelag</w:t>
                </w:r>
              </w:sdtContent>
            </w:sdt>
            <w:bookmarkEnd w:id="82"/>
          </w:p>
        </w:tc>
        <w:tc>
          <w:tcPr>
            <w:tcW w:w="2126" w:type="dxa"/>
          </w:tcPr>
          <w:p w14:paraId="5DDF8ECF" w14:textId="77777777" w:rsidR="00C15946" w:rsidRPr="00260F84" w:rsidRDefault="00C60EA4" w:rsidP="00010B36">
            <w:pPr>
              <w:spacing w:after="60"/>
              <w:rPr>
                <w:rFonts w:cs="Arial"/>
              </w:rPr>
            </w:pPr>
            <w:sdt>
              <w:sdtPr>
                <w:rPr>
                  <w:rFonts w:cs="Arial"/>
                </w:rPr>
                <w:alias w:val="Sdm_TblAvsmot__Sdm_Amadr___14___2"/>
                <w:tag w:val="Sdm_TblAvsmot__Sdm_Amadr___14___2"/>
                <w:id w:val="923625542"/>
                <w:dataBinding w:xpath="/document/body/Sdm_TblAvsmot/table/row[14]/cell[2]" w:storeItemID="{C98F5539-33F1-4BC3-89C2-B4EDF3932EAD}"/>
                <w:text/>
              </w:sdtPr>
              <w:sdtEndPr/>
              <w:sdtContent>
                <w:bookmarkStart w:id="83" w:name="Sdm_TblAvsmot__Sdm_Amadr___14___2"/>
                <w:r w:rsidR="00E775CF">
                  <w:rPr>
                    <w:rFonts w:cs="Arial"/>
                  </w:rPr>
                  <w:t>c/o Espen Krogstad Nedre Fegriveien 38</w:t>
                </w:r>
              </w:sdtContent>
            </w:sdt>
            <w:bookmarkEnd w:id="83"/>
          </w:p>
        </w:tc>
        <w:tc>
          <w:tcPr>
            <w:tcW w:w="709" w:type="dxa"/>
          </w:tcPr>
          <w:p w14:paraId="64767590" w14:textId="77777777" w:rsidR="00C15946" w:rsidRPr="00260F84" w:rsidRDefault="00C60EA4" w:rsidP="00010B36">
            <w:pPr>
              <w:spacing w:after="60"/>
              <w:rPr>
                <w:rFonts w:cs="Arial"/>
              </w:rPr>
            </w:pPr>
            <w:sdt>
              <w:sdtPr>
                <w:rPr>
                  <w:rFonts w:cs="Arial"/>
                </w:rPr>
                <w:alias w:val="Sdm_TblAvsmot__Sdm_AMpostnr___14___3"/>
                <w:tag w:val="Sdm_TblAvsmot__Sdm_AMpostnr___14___3"/>
                <w:id w:val="1334180565"/>
                <w:dataBinding w:xpath="/document/body/Sdm_TblAvsmot/table/row[14]/cell[3]" w:storeItemID="{C98F5539-33F1-4BC3-89C2-B4EDF3932EAD}"/>
                <w:text/>
              </w:sdtPr>
              <w:sdtEndPr/>
              <w:sdtContent>
                <w:bookmarkStart w:id="84" w:name="Sdm_TblAvsmot__Sdm_AMpostnr___14___3"/>
                <w:r w:rsidR="00E775CF">
                  <w:rPr>
                    <w:rFonts w:cs="Arial"/>
                  </w:rPr>
                  <w:t>3533</w:t>
                </w:r>
              </w:sdtContent>
            </w:sdt>
            <w:bookmarkEnd w:id="84"/>
          </w:p>
        </w:tc>
        <w:tc>
          <w:tcPr>
            <w:tcW w:w="1701" w:type="dxa"/>
          </w:tcPr>
          <w:p w14:paraId="2F88F167" w14:textId="77777777" w:rsidR="00C15946" w:rsidRPr="00260F84" w:rsidRDefault="00C60EA4" w:rsidP="00010B36">
            <w:pPr>
              <w:spacing w:after="60"/>
              <w:rPr>
                <w:rFonts w:cs="Arial"/>
              </w:rPr>
            </w:pPr>
            <w:sdt>
              <w:sdtPr>
                <w:rPr>
                  <w:rFonts w:cs="Arial"/>
                </w:rPr>
                <w:alias w:val="Sdm_TblAvsmot__Sdm_AMPoststed___14___4"/>
                <w:tag w:val="Sdm_TblAvsmot__Sdm_AMPoststed___14___4"/>
                <w:id w:val="492400272"/>
                <w:dataBinding w:xpath="/document/body/Sdm_TblAvsmot/table/row[14]/cell[4]" w:storeItemID="{C98F5539-33F1-4BC3-89C2-B4EDF3932EAD}"/>
                <w:text/>
              </w:sdtPr>
              <w:sdtEndPr/>
              <w:sdtContent>
                <w:bookmarkStart w:id="85" w:name="Sdm_TblAvsmot__Sdm_AMPoststed___14___4"/>
                <w:r w:rsidR="00E775CF">
                  <w:rPr>
                    <w:rFonts w:cs="Arial"/>
                  </w:rPr>
                  <w:t>Tyristrand</w:t>
                </w:r>
              </w:sdtContent>
            </w:sdt>
            <w:bookmarkEnd w:id="85"/>
          </w:p>
        </w:tc>
        <w:tc>
          <w:tcPr>
            <w:tcW w:w="2410" w:type="dxa"/>
          </w:tcPr>
          <w:p w14:paraId="33A1B8F6" w14:textId="77432F95" w:rsidR="00C15946" w:rsidRDefault="00C60EA4" w:rsidP="00010B36">
            <w:pPr>
              <w:spacing w:after="60"/>
              <w:rPr>
                <w:rFonts w:cs="Arial"/>
                <w:vanish/>
              </w:rPr>
            </w:pPr>
            <w:sdt>
              <w:sdtPr>
                <w:rPr>
                  <w:rFonts w:eastAsia="Times New Roman" w:cs="Times New Roman"/>
                  <w:vanish/>
                </w:rPr>
                <w:alias w:val="Sdm_TblAvsmot__Tilsoa_navn___14___5"/>
                <w:tag w:val="Sdm_TblAvsmot__Tilsoa_navn___14___5"/>
                <w:id w:val="302683980"/>
                <w:placeholder>
                  <w:docPart w:val="0B145BCF7E474B6CBD7E8C710BBB6C11"/>
                </w:placeholder>
                <w:dataBinding w:xpath="/document/body/Sdm_TblAvsmot/table/row[14]/cell[5]" w:storeItemID="{C98F5539-33F1-4BC3-89C2-B4EDF3932EAD}"/>
                <w:text/>
              </w:sdtPr>
              <w:sdtEndPr/>
              <w:sdtContent>
                <w:bookmarkStart w:id="86" w:name="Sdm_TblAvsmot__Tilsoa_navn___14___5"/>
                <w:r>
                  <w:rPr>
                    <w:rFonts w:eastAsia="Times New Roman" w:cs="Times New Roman"/>
                    <w:vanish/>
                  </w:rPr>
                  <w:t xml:space="preserve"> </w:t>
                </w:r>
              </w:sdtContent>
            </w:sdt>
            <w:bookmarkEnd w:id="86"/>
          </w:p>
        </w:tc>
      </w:tr>
      <w:tr w:rsidR="00C15946" w:rsidRPr="00260F84" w14:paraId="156401E4" w14:textId="77777777" w:rsidTr="00010B36">
        <w:tc>
          <w:tcPr>
            <w:tcW w:w="2566" w:type="dxa"/>
          </w:tcPr>
          <w:p w14:paraId="12C6C573" w14:textId="77777777" w:rsidR="00C15946" w:rsidRPr="00260F84" w:rsidRDefault="00C60EA4" w:rsidP="00010B36">
            <w:pPr>
              <w:spacing w:after="60"/>
              <w:rPr>
                <w:rFonts w:cs="Arial"/>
              </w:rPr>
            </w:pPr>
            <w:sdt>
              <w:sdtPr>
                <w:rPr>
                  <w:rFonts w:cs="Arial"/>
                </w:rPr>
                <w:alias w:val="Sdm_TblAvsmot__Sdm_Amnavn___15___1"/>
                <w:tag w:val="Sdm_TblAvsmot__Sdm_Amnavn___15___1"/>
                <w:id w:val="396200714"/>
                <w:dataBinding w:xpath="/document/body/Sdm_TblAvsmot/table/row[15]/cell[1]" w:storeItemID="{C98F5539-33F1-4BC3-89C2-B4EDF3932EAD}"/>
                <w:text/>
              </w:sdtPr>
              <w:sdtEndPr/>
              <w:sdtContent>
                <w:bookmarkStart w:id="87" w:name="Sdm_TblAvsmot__Sdm_Amnavn___15___1"/>
                <w:r w:rsidR="00E775CF">
                  <w:rPr>
                    <w:rFonts w:cs="Arial"/>
                  </w:rPr>
                  <w:t>Holleia Beitelag</w:t>
                </w:r>
              </w:sdtContent>
            </w:sdt>
            <w:bookmarkEnd w:id="87"/>
          </w:p>
        </w:tc>
        <w:tc>
          <w:tcPr>
            <w:tcW w:w="2126" w:type="dxa"/>
          </w:tcPr>
          <w:p w14:paraId="6E917B9B" w14:textId="77777777" w:rsidR="00C15946" w:rsidRPr="00260F84" w:rsidRDefault="00C60EA4" w:rsidP="00010B36">
            <w:pPr>
              <w:spacing w:after="60"/>
              <w:rPr>
                <w:rFonts w:cs="Arial"/>
              </w:rPr>
            </w:pPr>
            <w:sdt>
              <w:sdtPr>
                <w:rPr>
                  <w:rFonts w:cs="Arial"/>
                </w:rPr>
                <w:alias w:val="Sdm_TblAvsmot__Sdm_Amadr___15___2"/>
                <w:tag w:val="Sdm_TblAvsmot__Sdm_Amadr___15___2"/>
                <w:id w:val="31259670"/>
                <w:dataBinding w:xpath="/document/body/Sdm_TblAvsmot/table/row[15]/cell[2]" w:storeItemID="{C98F5539-33F1-4BC3-89C2-B4EDF3932EAD}"/>
                <w:text/>
              </w:sdtPr>
              <w:sdtEndPr/>
              <w:sdtContent>
                <w:bookmarkStart w:id="88" w:name="Sdm_TblAvsmot__Sdm_Amadr___15___2"/>
                <w:r w:rsidR="00E775CF">
                  <w:rPr>
                    <w:rFonts w:cs="Arial"/>
                  </w:rPr>
                  <w:t>c/o Espen Krogstad Nedre Fegriveien 38</w:t>
                </w:r>
              </w:sdtContent>
            </w:sdt>
            <w:bookmarkEnd w:id="88"/>
          </w:p>
        </w:tc>
        <w:tc>
          <w:tcPr>
            <w:tcW w:w="709" w:type="dxa"/>
          </w:tcPr>
          <w:p w14:paraId="5E3FD74D" w14:textId="77777777" w:rsidR="00C15946" w:rsidRPr="00260F84" w:rsidRDefault="00C60EA4" w:rsidP="00010B36">
            <w:pPr>
              <w:spacing w:after="60"/>
              <w:rPr>
                <w:rFonts w:cs="Arial"/>
              </w:rPr>
            </w:pPr>
            <w:sdt>
              <w:sdtPr>
                <w:rPr>
                  <w:rFonts w:cs="Arial"/>
                </w:rPr>
                <w:alias w:val="Sdm_TblAvsmot__Sdm_AMpostnr___15___3"/>
                <w:tag w:val="Sdm_TblAvsmot__Sdm_AMpostnr___15___3"/>
                <w:id w:val="1120970864"/>
                <w:dataBinding w:xpath="/document/body/Sdm_TblAvsmot/table/row[15]/cell[3]" w:storeItemID="{C98F5539-33F1-4BC3-89C2-B4EDF3932EAD}"/>
                <w:text/>
              </w:sdtPr>
              <w:sdtEndPr/>
              <w:sdtContent>
                <w:bookmarkStart w:id="89" w:name="Sdm_TblAvsmot__Sdm_AMpostnr___15___3"/>
                <w:r w:rsidR="00E775CF">
                  <w:rPr>
                    <w:rFonts w:cs="Arial"/>
                  </w:rPr>
                  <w:t>3533</w:t>
                </w:r>
              </w:sdtContent>
            </w:sdt>
            <w:bookmarkEnd w:id="89"/>
          </w:p>
        </w:tc>
        <w:tc>
          <w:tcPr>
            <w:tcW w:w="1701" w:type="dxa"/>
          </w:tcPr>
          <w:p w14:paraId="523397B0" w14:textId="77777777" w:rsidR="00C15946" w:rsidRPr="00260F84" w:rsidRDefault="00C60EA4" w:rsidP="00010B36">
            <w:pPr>
              <w:spacing w:after="60"/>
              <w:rPr>
                <w:rFonts w:cs="Arial"/>
              </w:rPr>
            </w:pPr>
            <w:sdt>
              <w:sdtPr>
                <w:rPr>
                  <w:rFonts w:cs="Arial"/>
                </w:rPr>
                <w:alias w:val="Sdm_TblAvsmot__Sdm_AMPoststed___15___4"/>
                <w:tag w:val="Sdm_TblAvsmot__Sdm_AMPoststed___15___4"/>
                <w:id w:val="74803417"/>
                <w:dataBinding w:xpath="/document/body/Sdm_TblAvsmot/table/row[15]/cell[4]" w:storeItemID="{C98F5539-33F1-4BC3-89C2-B4EDF3932EAD}"/>
                <w:text/>
              </w:sdtPr>
              <w:sdtEndPr/>
              <w:sdtContent>
                <w:bookmarkStart w:id="90" w:name="Sdm_TblAvsmot__Sdm_AMPoststed___15___4"/>
                <w:r w:rsidR="00E775CF">
                  <w:rPr>
                    <w:rFonts w:cs="Arial"/>
                  </w:rPr>
                  <w:t>Tyristrand</w:t>
                </w:r>
              </w:sdtContent>
            </w:sdt>
            <w:bookmarkEnd w:id="90"/>
          </w:p>
        </w:tc>
        <w:tc>
          <w:tcPr>
            <w:tcW w:w="2410" w:type="dxa"/>
          </w:tcPr>
          <w:p w14:paraId="204F184D" w14:textId="5EC66B97" w:rsidR="00C15946" w:rsidRDefault="00C60EA4" w:rsidP="00010B36">
            <w:pPr>
              <w:spacing w:after="60"/>
              <w:rPr>
                <w:rFonts w:cs="Arial"/>
                <w:vanish/>
              </w:rPr>
            </w:pPr>
            <w:sdt>
              <w:sdtPr>
                <w:rPr>
                  <w:rFonts w:eastAsia="Times New Roman" w:cs="Times New Roman"/>
                  <w:vanish/>
                </w:rPr>
                <w:alias w:val="Sdm_TblAvsmot__Tilsoa_navn___15___5"/>
                <w:tag w:val="Sdm_TblAvsmot__Tilsoa_navn___15___5"/>
                <w:id w:val="871772094"/>
                <w:placeholder>
                  <w:docPart w:val="0B145BCF7E474B6CBD7E8C710BBB6C11"/>
                </w:placeholder>
                <w:dataBinding w:xpath="/document/body/Sdm_TblAvsmot/table/row[15]/cell[5]" w:storeItemID="{C98F5539-33F1-4BC3-89C2-B4EDF3932EAD}"/>
                <w:text/>
              </w:sdtPr>
              <w:sdtEndPr/>
              <w:sdtContent>
                <w:bookmarkStart w:id="91" w:name="Sdm_TblAvsmot__Tilsoa_navn___15___5"/>
                <w:r>
                  <w:rPr>
                    <w:rFonts w:eastAsia="Times New Roman" w:cs="Times New Roman"/>
                    <w:vanish/>
                  </w:rPr>
                  <w:t xml:space="preserve"> </w:t>
                </w:r>
              </w:sdtContent>
            </w:sdt>
            <w:bookmarkEnd w:id="91"/>
          </w:p>
        </w:tc>
      </w:tr>
      <w:tr w:rsidR="00C15946" w:rsidRPr="00260F84" w14:paraId="72370A1D" w14:textId="77777777" w:rsidTr="00010B36">
        <w:tc>
          <w:tcPr>
            <w:tcW w:w="2566" w:type="dxa"/>
          </w:tcPr>
          <w:p w14:paraId="38A938FB" w14:textId="77777777" w:rsidR="00C15946" w:rsidRPr="00260F84" w:rsidRDefault="00C60EA4" w:rsidP="00010B36">
            <w:pPr>
              <w:spacing w:after="60"/>
              <w:rPr>
                <w:rFonts w:cs="Arial"/>
              </w:rPr>
            </w:pPr>
            <w:sdt>
              <w:sdtPr>
                <w:rPr>
                  <w:rFonts w:cs="Arial"/>
                </w:rPr>
                <w:alias w:val="Sdm_TblAvsmot__Sdm_Amnavn___16___1"/>
                <w:tag w:val="Sdm_TblAvsmot__Sdm_Amnavn___16___1"/>
                <w:id w:val="1461502755"/>
                <w:dataBinding w:xpath="/document/body/Sdm_TblAvsmot/table/row[16]/cell[1]" w:storeItemID="{C98F5539-33F1-4BC3-89C2-B4EDF3932EAD}"/>
                <w:text/>
              </w:sdtPr>
              <w:sdtEndPr/>
              <w:sdtContent>
                <w:bookmarkStart w:id="92" w:name="Sdm_TblAvsmot__Sdm_Amnavn___16___1"/>
                <w:r w:rsidR="00E775CF">
                  <w:rPr>
                    <w:rFonts w:cs="Arial"/>
                  </w:rPr>
                  <w:t>Jan Robert Sveen</w:t>
                </w:r>
              </w:sdtContent>
            </w:sdt>
            <w:bookmarkEnd w:id="92"/>
          </w:p>
        </w:tc>
        <w:tc>
          <w:tcPr>
            <w:tcW w:w="2126" w:type="dxa"/>
          </w:tcPr>
          <w:p w14:paraId="4EFBD504" w14:textId="77777777" w:rsidR="00C15946" w:rsidRPr="00260F84" w:rsidRDefault="00C60EA4" w:rsidP="00010B36">
            <w:pPr>
              <w:spacing w:after="60"/>
              <w:rPr>
                <w:rFonts w:cs="Arial"/>
              </w:rPr>
            </w:pPr>
            <w:sdt>
              <w:sdtPr>
                <w:rPr>
                  <w:rFonts w:cs="Arial"/>
                </w:rPr>
                <w:alias w:val="Sdm_TblAvsmot__Sdm_Amadr___16___2"/>
                <w:tag w:val="Sdm_TblAvsmot__Sdm_Amadr___16___2"/>
                <w:id w:val="1231628352"/>
                <w:dataBinding w:xpath="/document/body/Sdm_TblAvsmot/table/row[16]/cell[2]" w:storeItemID="{C98F5539-33F1-4BC3-89C2-B4EDF3932EAD}"/>
                <w:text/>
              </w:sdtPr>
              <w:sdtEndPr/>
              <w:sdtContent>
                <w:bookmarkStart w:id="93" w:name="Sdm_TblAvsmot__Sdm_Amadr___16___2"/>
                <w:r w:rsidR="00E775CF">
                  <w:rPr>
                    <w:rFonts w:cs="Arial"/>
                  </w:rPr>
                  <w:t>Rosveien 408</w:t>
                </w:r>
              </w:sdtContent>
            </w:sdt>
            <w:bookmarkEnd w:id="93"/>
          </w:p>
        </w:tc>
        <w:tc>
          <w:tcPr>
            <w:tcW w:w="709" w:type="dxa"/>
          </w:tcPr>
          <w:p w14:paraId="2E27E082" w14:textId="77777777" w:rsidR="00C15946" w:rsidRPr="00260F84" w:rsidRDefault="00C60EA4" w:rsidP="00010B36">
            <w:pPr>
              <w:spacing w:after="60"/>
              <w:rPr>
                <w:rFonts w:cs="Arial"/>
              </w:rPr>
            </w:pPr>
            <w:sdt>
              <w:sdtPr>
                <w:rPr>
                  <w:rFonts w:cs="Arial"/>
                </w:rPr>
                <w:alias w:val="Sdm_TblAvsmot__Sdm_AMpostnr___16___3"/>
                <w:tag w:val="Sdm_TblAvsmot__Sdm_AMpostnr___16___3"/>
                <w:id w:val="990582180"/>
                <w:dataBinding w:xpath="/document/body/Sdm_TblAvsmot/table/row[16]/cell[3]" w:storeItemID="{C98F5539-33F1-4BC3-89C2-B4EDF3932EAD}"/>
                <w:text/>
              </w:sdtPr>
              <w:sdtEndPr/>
              <w:sdtContent>
                <w:bookmarkStart w:id="94" w:name="Sdm_TblAvsmot__Sdm_AMpostnr___16___3"/>
                <w:r w:rsidR="00E775CF">
                  <w:rPr>
                    <w:rFonts w:cs="Arial"/>
                  </w:rPr>
                  <w:t>1593</w:t>
                </w:r>
              </w:sdtContent>
            </w:sdt>
            <w:bookmarkEnd w:id="94"/>
          </w:p>
        </w:tc>
        <w:tc>
          <w:tcPr>
            <w:tcW w:w="1701" w:type="dxa"/>
          </w:tcPr>
          <w:p w14:paraId="4ADC9DD6" w14:textId="77777777" w:rsidR="00C15946" w:rsidRPr="00260F84" w:rsidRDefault="00C60EA4" w:rsidP="00010B36">
            <w:pPr>
              <w:spacing w:after="60"/>
              <w:rPr>
                <w:rFonts w:cs="Arial"/>
              </w:rPr>
            </w:pPr>
            <w:sdt>
              <w:sdtPr>
                <w:rPr>
                  <w:rFonts w:cs="Arial"/>
                </w:rPr>
                <w:alias w:val="Sdm_TblAvsmot__Sdm_AMPoststed___16___4"/>
                <w:tag w:val="Sdm_TblAvsmot__Sdm_AMPoststed___16___4"/>
                <w:id w:val="772433946"/>
                <w:dataBinding w:xpath="/document/body/Sdm_TblAvsmot/table/row[16]/cell[4]" w:storeItemID="{C98F5539-33F1-4BC3-89C2-B4EDF3932EAD}"/>
                <w:text/>
              </w:sdtPr>
              <w:sdtEndPr/>
              <w:sdtContent>
                <w:bookmarkStart w:id="95" w:name="Sdm_TblAvsmot__Sdm_AMPoststed___16___4"/>
                <w:r w:rsidR="00E775CF">
                  <w:rPr>
                    <w:rFonts w:cs="Arial"/>
                  </w:rPr>
                  <w:t>Svinndal</w:t>
                </w:r>
              </w:sdtContent>
            </w:sdt>
            <w:bookmarkEnd w:id="95"/>
          </w:p>
        </w:tc>
        <w:tc>
          <w:tcPr>
            <w:tcW w:w="2410" w:type="dxa"/>
          </w:tcPr>
          <w:p w14:paraId="0CA006F1" w14:textId="1AC6A57B" w:rsidR="00C15946" w:rsidRDefault="00C60EA4" w:rsidP="00010B36">
            <w:pPr>
              <w:spacing w:after="60"/>
              <w:rPr>
                <w:rFonts w:cs="Arial"/>
                <w:vanish/>
              </w:rPr>
            </w:pPr>
            <w:sdt>
              <w:sdtPr>
                <w:rPr>
                  <w:rFonts w:eastAsia="Times New Roman" w:cs="Times New Roman"/>
                  <w:vanish/>
                </w:rPr>
                <w:alias w:val="Sdm_TblAvsmot__Tilsoa_navn___16___5"/>
                <w:tag w:val="Sdm_TblAvsmot__Tilsoa_navn___16___5"/>
                <w:id w:val="1502853507"/>
                <w:placeholder>
                  <w:docPart w:val="0B145BCF7E474B6CBD7E8C710BBB6C11"/>
                </w:placeholder>
                <w:dataBinding w:xpath="/document/body/Sdm_TblAvsmot/table/row[16]/cell[5]" w:storeItemID="{C98F5539-33F1-4BC3-89C2-B4EDF3932EAD}"/>
                <w:text/>
              </w:sdtPr>
              <w:sdtEndPr/>
              <w:sdtContent>
                <w:bookmarkStart w:id="96" w:name="Sdm_TblAvsmot__Tilsoa_navn___16___5"/>
                <w:r>
                  <w:rPr>
                    <w:rFonts w:eastAsia="Times New Roman" w:cs="Times New Roman"/>
                    <w:vanish/>
                  </w:rPr>
                  <w:t xml:space="preserve"> </w:t>
                </w:r>
              </w:sdtContent>
            </w:sdt>
            <w:bookmarkEnd w:id="96"/>
          </w:p>
        </w:tc>
      </w:tr>
      <w:tr w:rsidR="00C15946" w:rsidRPr="00260F84" w14:paraId="4A4E4566" w14:textId="77777777" w:rsidTr="00010B36">
        <w:tc>
          <w:tcPr>
            <w:tcW w:w="2566" w:type="dxa"/>
          </w:tcPr>
          <w:p w14:paraId="448BEE13" w14:textId="77777777" w:rsidR="00C15946" w:rsidRPr="00260F84" w:rsidRDefault="00C60EA4" w:rsidP="00010B36">
            <w:pPr>
              <w:spacing w:after="60"/>
              <w:rPr>
                <w:rFonts w:cs="Arial"/>
              </w:rPr>
            </w:pPr>
            <w:sdt>
              <w:sdtPr>
                <w:rPr>
                  <w:rFonts w:cs="Arial"/>
                </w:rPr>
                <w:alias w:val="Sdm_TblAvsmot__Sdm_Amnavn___17___1"/>
                <w:tag w:val="Sdm_TblAvsmot__Sdm_Amnavn___17___1"/>
                <w:id w:val="641841664"/>
                <w:dataBinding w:xpath="/document/body/Sdm_TblAvsmot/table/row[17]/cell[1]" w:storeItemID="{C98F5539-33F1-4BC3-89C2-B4EDF3932EAD}"/>
                <w:text/>
              </w:sdtPr>
              <w:sdtEndPr/>
              <w:sdtContent>
                <w:bookmarkStart w:id="97" w:name="Sdm_TblAvsmot__Sdm_Amnavn___17___1"/>
                <w:r w:rsidR="00E775CF">
                  <w:rPr>
                    <w:rFonts w:cs="Arial"/>
                  </w:rPr>
                  <w:t>Jevnaker Kommune</w:t>
                </w:r>
              </w:sdtContent>
            </w:sdt>
            <w:bookmarkEnd w:id="97"/>
          </w:p>
        </w:tc>
        <w:tc>
          <w:tcPr>
            <w:tcW w:w="2126" w:type="dxa"/>
          </w:tcPr>
          <w:p w14:paraId="47392C56" w14:textId="77777777" w:rsidR="00C15946" w:rsidRPr="00260F84" w:rsidRDefault="00C60EA4" w:rsidP="00010B36">
            <w:pPr>
              <w:spacing w:after="60"/>
              <w:rPr>
                <w:rFonts w:cs="Arial"/>
              </w:rPr>
            </w:pPr>
            <w:sdt>
              <w:sdtPr>
                <w:rPr>
                  <w:rFonts w:cs="Arial"/>
                </w:rPr>
                <w:alias w:val="Sdm_TblAvsmot__Sdm_Amadr___17___2"/>
                <w:tag w:val="Sdm_TblAvsmot__Sdm_Amadr___17___2"/>
                <w:id w:val="1161189080"/>
                <w:dataBinding w:xpath="/document/body/Sdm_TblAvsmot/table/row[17]/cell[2]" w:storeItemID="{C98F5539-33F1-4BC3-89C2-B4EDF3932EAD}"/>
                <w:text/>
              </w:sdtPr>
              <w:sdtEndPr/>
              <w:sdtContent>
                <w:bookmarkStart w:id="98" w:name="Sdm_TblAvsmot__Sdm_Amadr___17___2"/>
                <w:r w:rsidR="00E775CF">
                  <w:rPr>
                    <w:rFonts w:cs="Arial"/>
                  </w:rPr>
                  <w:t>Postboks 60</w:t>
                </w:r>
              </w:sdtContent>
            </w:sdt>
            <w:bookmarkEnd w:id="98"/>
          </w:p>
        </w:tc>
        <w:tc>
          <w:tcPr>
            <w:tcW w:w="709" w:type="dxa"/>
          </w:tcPr>
          <w:p w14:paraId="7766CC7C" w14:textId="77777777" w:rsidR="00C15946" w:rsidRPr="00260F84" w:rsidRDefault="00C60EA4" w:rsidP="00010B36">
            <w:pPr>
              <w:spacing w:after="60"/>
              <w:rPr>
                <w:rFonts w:cs="Arial"/>
              </w:rPr>
            </w:pPr>
            <w:sdt>
              <w:sdtPr>
                <w:rPr>
                  <w:rFonts w:cs="Arial"/>
                </w:rPr>
                <w:alias w:val="Sdm_TblAvsmot__Sdm_AMpostnr___17___3"/>
                <w:tag w:val="Sdm_TblAvsmot__Sdm_AMpostnr___17___3"/>
                <w:id w:val="509415516"/>
                <w:dataBinding w:xpath="/document/body/Sdm_TblAvsmot/table/row[17]/cell[3]" w:storeItemID="{C98F5539-33F1-4BC3-89C2-B4EDF3932EAD}"/>
                <w:text/>
              </w:sdtPr>
              <w:sdtEndPr/>
              <w:sdtContent>
                <w:bookmarkStart w:id="99" w:name="Sdm_TblAvsmot__Sdm_AMpostnr___17___3"/>
                <w:r w:rsidR="00E775CF">
                  <w:rPr>
                    <w:rFonts w:cs="Arial"/>
                  </w:rPr>
                  <w:t>3521</w:t>
                </w:r>
              </w:sdtContent>
            </w:sdt>
            <w:bookmarkEnd w:id="99"/>
          </w:p>
        </w:tc>
        <w:tc>
          <w:tcPr>
            <w:tcW w:w="1701" w:type="dxa"/>
          </w:tcPr>
          <w:p w14:paraId="3DBFAACE" w14:textId="77777777" w:rsidR="00C15946" w:rsidRPr="00260F84" w:rsidRDefault="00C60EA4" w:rsidP="00010B36">
            <w:pPr>
              <w:spacing w:after="60"/>
              <w:rPr>
                <w:rFonts w:cs="Arial"/>
              </w:rPr>
            </w:pPr>
            <w:sdt>
              <w:sdtPr>
                <w:rPr>
                  <w:rFonts w:cs="Arial"/>
                </w:rPr>
                <w:alias w:val="Sdm_TblAvsmot__Sdm_AMPoststed___17___4"/>
                <w:tag w:val="Sdm_TblAvsmot__Sdm_AMPoststed___17___4"/>
                <w:id w:val="722585580"/>
                <w:dataBinding w:xpath="/document/body/Sdm_TblAvsmot/table/row[17]/cell[4]" w:storeItemID="{C98F5539-33F1-4BC3-89C2-B4EDF3932EAD}"/>
                <w:text/>
              </w:sdtPr>
              <w:sdtEndPr/>
              <w:sdtContent>
                <w:bookmarkStart w:id="100" w:name="Sdm_TblAvsmot__Sdm_AMPoststed___17___4"/>
                <w:r w:rsidR="00E775CF">
                  <w:rPr>
                    <w:rFonts w:cs="Arial"/>
                  </w:rPr>
                  <w:t>Jevnaker</w:t>
                </w:r>
              </w:sdtContent>
            </w:sdt>
            <w:bookmarkEnd w:id="100"/>
          </w:p>
        </w:tc>
        <w:tc>
          <w:tcPr>
            <w:tcW w:w="2410" w:type="dxa"/>
          </w:tcPr>
          <w:p w14:paraId="7D08811E" w14:textId="7D140E92" w:rsidR="00C15946" w:rsidRDefault="00C60EA4" w:rsidP="00010B36">
            <w:pPr>
              <w:spacing w:after="60"/>
              <w:rPr>
                <w:rFonts w:cs="Arial"/>
                <w:vanish/>
              </w:rPr>
            </w:pPr>
            <w:sdt>
              <w:sdtPr>
                <w:rPr>
                  <w:rFonts w:eastAsia="Times New Roman" w:cs="Times New Roman"/>
                  <w:vanish/>
                </w:rPr>
                <w:alias w:val="Sdm_TblAvsmot__Tilsoa_navn___17___5"/>
                <w:tag w:val="Sdm_TblAvsmot__Tilsoa_navn___17___5"/>
                <w:id w:val="1912744560"/>
                <w:placeholder>
                  <w:docPart w:val="0B145BCF7E474B6CBD7E8C710BBB6C11"/>
                </w:placeholder>
                <w:dataBinding w:xpath="/document/body/Sdm_TblAvsmot/table/row[17]/cell[5]" w:storeItemID="{C98F5539-33F1-4BC3-89C2-B4EDF3932EAD}"/>
                <w:text/>
              </w:sdtPr>
              <w:sdtEndPr/>
              <w:sdtContent>
                <w:bookmarkStart w:id="101" w:name="Sdm_TblAvsmot__Tilsoa_navn___17___5"/>
                <w:r>
                  <w:rPr>
                    <w:rFonts w:eastAsia="Times New Roman" w:cs="Times New Roman"/>
                    <w:vanish/>
                  </w:rPr>
                  <w:t xml:space="preserve"> </w:t>
                </w:r>
              </w:sdtContent>
            </w:sdt>
            <w:bookmarkEnd w:id="101"/>
          </w:p>
        </w:tc>
      </w:tr>
      <w:tr w:rsidR="00C15946" w:rsidRPr="00260F84" w14:paraId="7C41B80E" w14:textId="77777777" w:rsidTr="00010B36">
        <w:tc>
          <w:tcPr>
            <w:tcW w:w="2566" w:type="dxa"/>
          </w:tcPr>
          <w:p w14:paraId="37C92A4E" w14:textId="77777777" w:rsidR="00C15946" w:rsidRPr="00260F84" w:rsidRDefault="00C60EA4" w:rsidP="00010B36">
            <w:pPr>
              <w:spacing w:after="60"/>
              <w:rPr>
                <w:rFonts w:cs="Arial"/>
              </w:rPr>
            </w:pPr>
            <w:sdt>
              <w:sdtPr>
                <w:rPr>
                  <w:rFonts w:cs="Arial"/>
                </w:rPr>
                <w:alias w:val="Sdm_TblAvsmot__Sdm_Amnavn___18___1"/>
                <w:tag w:val="Sdm_TblAvsmot__Sdm_Amnavn___18___1"/>
                <w:id w:val="269241699"/>
                <w:dataBinding w:xpath="/document/body/Sdm_TblAvsmot/table/row[18]/cell[1]" w:storeItemID="{C98F5539-33F1-4BC3-89C2-B4EDF3932EAD}"/>
                <w:text/>
              </w:sdtPr>
              <w:sdtEndPr/>
              <w:sdtContent>
                <w:bookmarkStart w:id="102" w:name="Sdm_TblAvsmot__Sdm_Amnavn___18___1"/>
                <w:r w:rsidR="00E775CF">
                  <w:rPr>
                    <w:rFonts w:cs="Arial"/>
                  </w:rPr>
                  <w:t>Jon Are Venås</w:t>
                </w:r>
              </w:sdtContent>
            </w:sdt>
            <w:bookmarkEnd w:id="102"/>
          </w:p>
        </w:tc>
        <w:tc>
          <w:tcPr>
            <w:tcW w:w="2126" w:type="dxa"/>
          </w:tcPr>
          <w:p w14:paraId="3B68BA6B" w14:textId="77777777" w:rsidR="00C15946" w:rsidRPr="00260F84" w:rsidRDefault="00C60EA4" w:rsidP="00010B36">
            <w:pPr>
              <w:spacing w:after="60"/>
              <w:rPr>
                <w:rFonts w:cs="Arial"/>
              </w:rPr>
            </w:pPr>
            <w:sdt>
              <w:sdtPr>
                <w:rPr>
                  <w:rFonts w:cs="Arial"/>
                </w:rPr>
                <w:alias w:val="Sdm_TblAvsmot__Sdm_Amadr___18___2"/>
                <w:tag w:val="Sdm_TblAvsmot__Sdm_Amadr___18___2"/>
                <w:id w:val="281557368"/>
                <w:dataBinding w:xpath="/document/body/Sdm_TblAvsmot/table/row[18]/cell[2]" w:storeItemID="{C98F5539-33F1-4BC3-89C2-B4EDF3932EAD}"/>
                <w:text/>
              </w:sdtPr>
              <w:sdtEndPr/>
              <w:sdtContent>
                <w:bookmarkStart w:id="103" w:name="Sdm_TblAvsmot__Sdm_Amadr___18___2"/>
                <w:r w:rsidR="00E775CF">
                  <w:rPr>
                    <w:rFonts w:cs="Arial"/>
                  </w:rPr>
                  <w:t>Vestre Ådal 183</w:t>
                </w:r>
              </w:sdtContent>
            </w:sdt>
            <w:bookmarkEnd w:id="103"/>
          </w:p>
        </w:tc>
        <w:tc>
          <w:tcPr>
            <w:tcW w:w="709" w:type="dxa"/>
          </w:tcPr>
          <w:p w14:paraId="3BC46AAC" w14:textId="77777777" w:rsidR="00C15946" w:rsidRPr="00260F84" w:rsidRDefault="00C60EA4" w:rsidP="00010B36">
            <w:pPr>
              <w:spacing w:after="60"/>
              <w:rPr>
                <w:rFonts w:cs="Arial"/>
              </w:rPr>
            </w:pPr>
            <w:sdt>
              <w:sdtPr>
                <w:rPr>
                  <w:rFonts w:cs="Arial"/>
                </w:rPr>
                <w:alias w:val="Sdm_TblAvsmot__Sdm_AMpostnr___18___3"/>
                <w:tag w:val="Sdm_TblAvsmot__Sdm_AMpostnr___18___3"/>
                <w:id w:val="1686715481"/>
                <w:dataBinding w:xpath="/document/body/Sdm_TblAvsmot/table/row[18]/cell[3]" w:storeItemID="{C98F5539-33F1-4BC3-89C2-B4EDF3932EAD}"/>
                <w:text/>
              </w:sdtPr>
              <w:sdtEndPr/>
              <w:sdtContent>
                <w:bookmarkStart w:id="104" w:name="Sdm_TblAvsmot__Sdm_AMpostnr___18___3"/>
                <w:r w:rsidR="00E775CF">
                  <w:rPr>
                    <w:rFonts w:cs="Arial"/>
                  </w:rPr>
                  <w:t>3516</w:t>
                </w:r>
              </w:sdtContent>
            </w:sdt>
            <w:bookmarkEnd w:id="104"/>
          </w:p>
        </w:tc>
        <w:tc>
          <w:tcPr>
            <w:tcW w:w="1701" w:type="dxa"/>
          </w:tcPr>
          <w:p w14:paraId="793D0D1E" w14:textId="77777777" w:rsidR="00C15946" w:rsidRPr="00260F84" w:rsidRDefault="00C60EA4" w:rsidP="00010B36">
            <w:pPr>
              <w:spacing w:after="60"/>
              <w:rPr>
                <w:rFonts w:cs="Arial"/>
              </w:rPr>
            </w:pPr>
            <w:sdt>
              <w:sdtPr>
                <w:rPr>
                  <w:rFonts w:cs="Arial"/>
                </w:rPr>
                <w:alias w:val="Sdm_TblAvsmot__Sdm_AMPoststed___18___4"/>
                <w:tag w:val="Sdm_TblAvsmot__Sdm_AMPoststed___18___4"/>
                <w:id w:val="1769645560"/>
                <w:dataBinding w:xpath="/document/body/Sdm_TblAvsmot/table/row[18]/cell[4]" w:storeItemID="{C98F5539-33F1-4BC3-89C2-B4EDF3932EAD}"/>
                <w:text/>
              </w:sdtPr>
              <w:sdtEndPr/>
              <w:sdtContent>
                <w:bookmarkStart w:id="105" w:name="Sdm_TblAvsmot__Sdm_AMPoststed___18___4"/>
                <w:r w:rsidR="00E775CF">
                  <w:rPr>
                    <w:rFonts w:cs="Arial"/>
                  </w:rPr>
                  <w:t>Hønefoss</w:t>
                </w:r>
              </w:sdtContent>
            </w:sdt>
            <w:bookmarkEnd w:id="105"/>
          </w:p>
        </w:tc>
        <w:tc>
          <w:tcPr>
            <w:tcW w:w="2410" w:type="dxa"/>
          </w:tcPr>
          <w:p w14:paraId="362D206D" w14:textId="3B50AC78" w:rsidR="00C15946" w:rsidRDefault="00C60EA4" w:rsidP="00010B36">
            <w:pPr>
              <w:spacing w:after="60"/>
              <w:rPr>
                <w:rFonts w:cs="Arial"/>
                <w:vanish/>
              </w:rPr>
            </w:pPr>
            <w:sdt>
              <w:sdtPr>
                <w:rPr>
                  <w:rFonts w:eastAsia="Times New Roman" w:cs="Times New Roman"/>
                  <w:vanish/>
                </w:rPr>
                <w:alias w:val="Sdm_TblAvsmot__Tilsoa_navn___18___5"/>
                <w:tag w:val="Sdm_TblAvsmot__Tilsoa_navn___18___5"/>
                <w:id w:val="20139399"/>
                <w:placeholder>
                  <w:docPart w:val="0B145BCF7E474B6CBD7E8C710BBB6C11"/>
                </w:placeholder>
                <w:dataBinding w:xpath="/document/body/Sdm_TblAvsmot/table/row[18]/cell[5]" w:storeItemID="{C98F5539-33F1-4BC3-89C2-B4EDF3932EAD}"/>
                <w:text/>
              </w:sdtPr>
              <w:sdtEndPr/>
              <w:sdtContent>
                <w:bookmarkStart w:id="106" w:name="Sdm_TblAvsmot__Tilsoa_navn___18___5"/>
                <w:r>
                  <w:rPr>
                    <w:rFonts w:eastAsia="Times New Roman" w:cs="Times New Roman"/>
                    <w:vanish/>
                  </w:rPr>
                  <w:t xml:space="preserve"> </w:t>
                </w:r>
              </w:sdtContent>
            </w:sdt>
            <w:bookmarkEnd w:id="106"/>
          </w:p>
        </w:tc>
      </w:tr>
      <w:tr w:rsidR="00C15946" w:rsidRPr="00260F84" w14:paraId="7EF8528C" w14:textId="77777777" w:rsidTr="00010B36">
        <w:tc>
          <w:tcPr>
            <w:tcW w:w="2566" w:type="dxa"/>
          </w:tcPr>
          <w:p w14:paraId="003EF5B7" w14:textId="77777777" w:rsidR="00C15946" w:rsidRPr="00260F84" w:rsidRDefault="00C60EA4" w:rsidP="00010B36">
            <w:pPr>
              <w:spacing w:after="60"/>
              <w:rPr>
                <w:rFonts w:cs="Arial"/>
              </w:rPr>
            </w:pPr>
            <w:sdt>
              <w:sdtPr>
                <w:rPr>
                  <w:rFonts w:cs="Arial"/>
                </w:rPr>
                <w:alias w:val="Sdm_TblAvsmot__Sdm_Amnavn___19___1"/>
                <w:tag w:val="Sdm_TblAvsmot__Sdm_Amnavn___19___1"/>
                <w:id w:val="205101630"/>
                <w:dataBinding w:xpath="/document/body/Sdm_TblAvsmot/table/row[19]/cell[1]" w:storeItemID="{C98F5539-33F1-4BC3-89C2-B4EDF3932EAD}"/>
                <w:text/>
              </w:sdtPr>
              <w:sdtEndPr/>
              <w:sdtContent>
                <w:bookmarkStart w:id="107" w:name="Sdm_TblAvsmot__Sdm_Amnavn___19___1"/>
                <w:r w:rsidR="00E775CF">
                  <w:rPr>
                    <w:rFonts w:cs="Arial"/>
                  </w:rPr>
                  <w:t>Karl Erik Melbye</w:t>
                </w:r>
              </w:sdtContent>
            </w:sdt>
            <w:bookmarkEnd w:id="107"/>
          </w:p>
        </w:tc>
        <w:tc>
          <w:tcPr>
            <w:tcW w:w="2126" w:type="dxa"/>
          </w:tcPr>
          <w:p w14:paraId="0A650E14" w14:textId="77777777" w:rsidR="00C15946" w:rsidRPr="00260F84" w:rsidRDefault="00C60EA4" w:rsidP="00010B36">
            <w:pPr>
              <w:spacing w:after="60"/>
              <w:rPr>
                <w:rFonts w:cs="Arial"/>
              </w:rPr>
            </w:pPr>
            <w:sdt>
              <w:sdtPr>
                <w:rPr>
                  <w:rFonts w:cs="Arial"/>
                </w:rPr>
                <w:alias w:val="Sdm_TblAvsmot__Sdm_Amadr___19___2"/>
                <w:tag w:val="Sdm_TblAvsmot__Sdm_Amadr___19___2"/>
                <w:id w:val="919345267"/>
                <w:dataBinding w:xpath="/document/body/Sdm_TblAvsmot/table/row[19]/cell[2]" w:storeItemID="{C98F5539-33F1-4BC3-89C2-B4EDF3932EAD}"/>
                <w:text/>
              </w:sdtPr>
              <w:sdtEndPr/>
              <w:sdtContent>
                <w:bookmarkStart w:id="108" w:name="Sdm_TblAvsmot__Sdm_Amadr___19___2"/>
                <w:r w:rsidR="00E775CF">
                  <w:rPr>
                    <w:rFonts w:cs="Arial"/>
                  </w:rPr>
                  <w:t>Skjærdalen 24</w:t>
                </w:r>
              </w:sdtContent>
            </w:sdt>
            <w:bookmarkEnd w:id="108"/>
          </w:p>
        </w:tc>
        <w:tc>
          <w:tcPr>
            <w:tcW w:w="709" w:type="dxa"/>
          </w:tcPr>
          <w:p w14:paraId="61D9C944" w14:textId="77777777" w:rsidR="00C15946" w:rsidRPr="00260F84" w:rsidRDefault="00C60EA4" w:rsidP="00010B36">
            <w:pPr>
              <w:spacing w:after="60"/>
              <w:rPr>
                <w:rFonts w:cs="Arial"/>
              </w:rPr>
            </w:pPr>
            <w:sdt>
              <w:sdtPr>
                <w:rPr>
                  <w:rFonts w:cs="Arial"/>
                </w:rPr>
                <w:alias w:val="Sdm_TblAvsmot__Sdm_AMpostnr___19___3"/>
                <w:tag w:val="Sdm_TblAvsmot__Sdm_AMpostnr___19___3"/>
                <w:id w:val="777659960"/>
                <w:dataBinding w:xpath="/document/body/Sdm_TblAvsmot/table/row[19]/cell[3]" w:storeItemID="{C98F5539-33F1-4BC3-89C2-B4EDF3932EAD}"/>
                <w:text/>
              </w:sdtPr>
              <w:sdtEndPr/>
              <w:sdtContent>
                <w:bookmarkStart w:id="109" w:name="Sdm_TblAvsmot__Sdm_AMpostnr___19___3"/>
                <w:r w:rsidR="00E775CF">
                  <w:rPr>
                    <w:rFonts w:cs="Arial"/>
                  </w:rPr>
                  <w:t>3533</w:t>
                </w:r>
              </w:sdtContent>
            </w:sdt>
            <w:bookmarkEnd w:id="109"/>
          </w:p>
        </w:tc>
        <w:tc>
          <w:tcPr>
            <w:tcW w:w="1701" w:type="dxa"/>
          </w:tcPr>
          <w:p w14:paraId="7B0B202A" w14:textId="77777777" w:rsidR="00C15946" w:rsidRPr="00260F84" w:rsidRDefault="00C60EA4" w:rsidP="00010B36">
            <w:pPr>
              <w:spacing w:after="60"/>
              <w:rPr>
                <w:rFonts w:cs="Arial"/>
              </w:rPr>
            </w:pPr>
            <w:sdt>
              <w:sdtPr>
                <w:rPr>
                  <w:rFonts w:cs="Arial"/>
                </w:rPr>
                <w:alias w:val="Sdm_TblAvsmot__Sdm_AMPoststed___19___4"/>
                <w:tag w:val="Sdm_TblAvsmot__Sdm_AMPoststed___19___4"/>
                <w:id w:val="319288368"/>
                <w:dataBinding w:xpath="/document/body/Sdm_TblAvsmot/table/row[19]/cell[4]" w:storeItemID="{C98F5539-33F1-4BC3-89C2-B4EDF3932EAD}"/>
                <w:text/>
              </w:sdtPr>
              <w:sdtEndPr/>
              <w:sdtContent>
                <w:bookmarkStart w:id="110" w:name="Sdm_TblAvsmot__Sdm_AMPoststed___19___4"/>
                <w:r w:rsidR="00E775CF">
                  <w:rPr>
                    <w:rFonts w:cs="Arial"/>
                  </w:rPr>
                  <w:t>Tyristrand</w:t>
                </w:r>
              </w:sdtContent>
            </w:sdt>
            <w:bookmarkEnd w:id="110"/>
          </w:p>
        </w:tc>
        <w:tc>
          <w:tcPr>
            <w:tcW w:w="2410" w:type="dxa"/>
          </w:tcPr>
          <w:p w14:paraId="74DDE071" w14:textId="05ACAFF1" w:rsidR="00C15946" w:rsidRDefault="00C60EA4" w:rsidP="00010B36">
            <w:pPr>
              <w:spacing w:after="60"/>
              <w:rPr>
                <w:rFonts w:cs="Arial"/>
                <w:vanish/>
              </w:rPr>
            </w:pPr>
            <w:sdt>
              <w:sdtPr>
                <w:rPr>
                  <w:rFonts w:eastAsia="Times New Roman" w:cs="Times New Roman"/>
                  <w:vanish/>
                </w:rPr>
                <w:alias w:val="Sdm_TblAvsmot__Tilsoa_navn___19___5"/>
                <w:tag w:val="Sdm_TblAvsmot__Tilsoa_navn___19___5"/>
                <w:id w:val="846093402"/>
                <w:placeholder>
                  <w:docPart w:val="0B145BCF7E474B6CBD7E8C710BBB6C11"/>
                </w:placeholder>
                <w:dataBinding w:xpath="/document/body/Sdm_TblAvsmot/table/row[19]/cell[5]" w:storeItemID="{C98F5539-33F1-4BC3-89C2-B4EDF3932EAD}"/>
                <w:text/>
              </w:sdtPr>
              <w:sdtEndPr/>
              <w:sdtContent>
                <w:bookmarkStart w:id="111" w:name="Sdm_TblAvsmot__Tilsoa_navn___19___5"/>
                <w:r>
                  <w:rPr>
                    <w:rFonts w:eastAsia="Times New Roman" w:cs="Times New Roman"/>
                    <w:vanish/>
                  </w:rPr>
                  <w:t xml:space="preserve"> </w:t>
                </w:r>
              </w:sdtContent>
            </w:sdt>
            <w:bookmarkEnd w:id="111"/>
          </w:p>
        </w:tc>
      </w:tr>
      <w:tr w:rsidR="00C15946" w:rsidRPr="00260F84" w14:paraId="41D4B6AA" w14:textId="77777777" w:rsidTr="00010B36">
        <w:tc>
          <w:tcPr>
            <w:tcW w:w="2566" w:type="dxa"/>
          </w:tcPr>
          <w:p w14:paraId="1783BCAC" w14:textId="77777777" w:rsidR="00C15946" w:rsidRPr="00260F84" w:rsidRDefault="00C60EA4" w:rsidP="00010B36">
            <w:pPr>
              <w:spacing w:after="60"/>
              <w:rPr>
                <w:rFonts w:cs="Arial"/>
              </w:rPr>
            </w:pPr>
            <w:sdt>
              <w:sdtPr>
                <w:rPr>
                  <w:rFonts w:cs="Arial"/>
                </w:rPr>
                <w:alias w:val="Sdm_TblAvsmot__Sdm_Amnavn___20___1"/>
                <w:tag w:val="Sdm_TblAvsmot__Sdm_Amnavn___20___1"/>
                <w:id w:val="1670424558"/>
                <w:dataBinding w:xpath="/document/body/Sdm_TblAvsmot/table/row[20]/cell[1]" w:storeItemID="{C98F5539-33F1-4BC3-89C2-B4EDF3932EAD}"/>
                <w:text/>
              </w:sdtPr>
              <w:sdtEndPr/>
              <w:sdtContent>
                <w:bookmarkStart w:id="112" w:name="Sdm_TblAvsmot__Sdm_Amnavn___20___1"/>
                <w:r w:rsidR="00E775CF">
                  <w:rPr>
                    <w:rFonts w:cs="Arial"/>
                  </w:rPr>
                  <w:t>Kristian Norgaard Berglund</w:t>
                </w:r>
              </w:sdtContent>
            </w:sdt>
            <w:bookmarkEnd w:id="112"/>
          </w:p>
        </w:tc>
        <w:tc>
          <w:tcPr>
            <w:tcW w:w="2126" w:type="dxa"/>
          </w:tcPr>
          <w:p w14:paraId="33E9D70B" w14:textId="77777777" w:rsidR="00C15946" w:rsidRPr="00260F84" w:rsidRDefault="00C60EA4" w:rsidP="00010B36">
            <w:pPr>
              <w:spacing w:after="60"/>
              <w:rPr>
                <w:rFonts w:cs="Arial"/>
              </w:rPr>
            </w:pPr>
            <w:sdt>
              <w:sdtPr>
                <w:rPr>
                  <w:rFonts w:cs="Arial"/>
                </w:rPr>
                <w:alias w:val="Sdm_TblAvsmot__Sdm_Amadr___20___2"/>
                <w:tag w:val="Sdm_TblAvsmot__Sdm_Amadr___20___2"/>
                <w:id w:val="1702937840"/>
                <w:dataBinding w:xpath="/document/body/Sdm_TblAvsmot/table/row[20]/cell[2]" w:storeItemID="{C98F5539-33F1-4BC3-89C2-B4EDF3932EAD}"/>
                <w:text/>
              </w:sdtPr>
              <w:sdtEndPr/>
              <w:sdtContent>
                <w:bookmarkStart w:id="113" w:name="Sdm_TblAvsmot__Sdm_Amadr___20___2"/>
                <w:r w:rsidR="00E775CF">
                  <w:rPr>
                    <w:rFonts w:cs="Arial"/>
                  </w:rPr>
                  <w:t>Ringkollveien 54</w:t>
                </w:r>
              </w:sdtContent>
            </w:sdt>
            <w:bookmarkEnd w:id="113"/>
          </w:p>
        </w:tc>
        <w:tc>
          <w:tcPr>
            <w:tcW w:w="709" w:type="dxa"/>
          </w:tcPr>
          <w:p w14:paraId="2CEBA28E" w14:textId="77777777" w:rsidR="00C15946" w:rsidRPr="00260F84" w:rsidRDefault="00C60EA4" w:rsidP="00010B36">
            <w:pPr>
              <w:spacing w:after="60"/>
              <w:rPr>
                <w:rFonts w:cs="Arial"/>
              </w:rPr>
            </w:pPr>
            <w:sdt>
              <w:sdtPr>
                <w:rPr>
                  <w:rFonts w:cs="Arial"/>
                </w:rPr>
                <w:alias w:val="Sdm_TblAvsmot__Sdm_AMpostnr___20___3"/>
                <w:tag w:val="Sdm_TblAvsmot__Sdm_AMpostnr___20___3"/>
                <w:id w:val="978339033"/>
                <w:dataBinding w:xpath="/document/body/Sdm_TblAvsmot/table/row[20]/cell[3]" w:storeItemID="{C98F5539-33F1-4BC3-89C2-B4EDF3932EAD}"/>
                <w:text/>
              </w:sdtPr>
              <w:sdtEndPr/>
              <w:sdtContent>
                <w:bookmarkStart w:id="114" w:name="Sdm_TblAvsmot__Sdm_AMpostnr___20___3"/>
                <w:r w:rsidR="00E775CF">
                  <w:rPr>
                    <w:rFonts w:cs="Arial"/>
                  </w:rPr>
                  <w:t>1925</w:t>
                </w:r>
              </w:sdtContent>
            </w:sdt>
            <w:bookmarkEnd w:id="114"/>
          </w:p>
        </w:tc>
        <w:tc>
          <w:tcPr>
            <w:tcW w:w="1701" w:type="dxa"/>
          </w:tcPr>
          <w:p w14:paraId="66C7E817" w14:textId="77777777" w:rsidR="00C15946" w:rsidRPr="00260F84" w:rsidRDefault="00C60EA4" w:rsidP="00010B36">
            <w:pPr>
              <w:spacing w:after="60"/>
              <w:rPr>
                <w:rFonts w:cs="Arial"/>
              </w:rPr>
            </w:pPr>
            <w:sdt>
              <w:sdtPr>
                <w:rPr>
                  <w:rFonts w:cs="Arial"/>
                </w:rPr>
                <w:alias w:val="Sdm_TblAvsmot__Sdm_AMPoststed___20___4"/>
                <w:tag w:val="Sdm_TblAvsmot__Sdm_AMPoststed___20___4"/>
                <w:id w:val="-2116841192"/>
                <w:dataBinding w:xpath="/document/body/Sdm_TblAvsmot/table/row[20]/cell[4]" w:storeItemID="{C98F5539-33F1-4BC3-89C2-B4EDF3932EAD}"/>
                <w:text/>
              </w:sdtPr>
              <w:sdtEndPr/>
              <w:sdtContent>
                <w:bookmarkStart w:id="115" w:name="Sdm_TblAvsmot__Sdm_AMPoststed___20___4"/>
                <w:r w:rsidR="00E775CF">
                  <w:rPr>
                    <w:rFonts w:cs="Arial"/>
                  </w:rPr>
                  <w:t>Blaker</w:t>
                </w:r>
              </w:sdtContent>
            </w:sdt>
            <w:bookmarkEnd w:id="115"/>
          </w:p>
        </w:tc>
        <w:tc>
          <w:tcPr>
            <w:tcW w:w="2410" w:type="dxa"/>
          </w:tcPr>
          <w:p w14:paraId="1E1FB7A3" w14:textId="4A70CC64" w:rsidR="00C15946" w:rsidRDefault="00C60EA4" w:rsidP="00010B36">
            <w:pPr>
              <w:spacing w:after="60"/>
              <w:rPr>
                <w:rFonts w:cs="Arial"/>
                <w:vanish/>
              </w:rPr>
            </w:pPr>
            <w:sdt>
              <w:sdtPr>
                <w:rPr>
                  <w:rFonts w:eastAsia="Times New Roman" w:cs="Times New Roman"/>
                  <w:vanish/>
                </w:rPr>
                <w:alias w:val="Sdm_TblAvsmot__Tilsoa_navn___20___5"/>
                <w:tag w:val="Sdm_TblAvsmot__Tilsoa_navn___20___5"/>
                <w:id w:val="1416195054"/>
                <w:placeholder>
                  <w:docPart w:val="0B145BCF7E474B6CBD7E8C710BBB6C11"/>
                </w:placeholder>
                <w:dataBinding w:xpath="/document/body/Sdm_TblAvsmot/table/row[20]/cell[5]" w:storeItemID="{C98F5539-33F1-4BC3-89C2-B4EDF3932EAD}"/>
                <w:text/>
              </w:sdtPr>
              <w:sdtEndPr/>
              <w:sdtContent>
                <w:bookmarkStart w:id="116" w:name="Sdm_TblAvsmot__Tilsoa_navn___20___5"/>
                <w:r>
                  <w:rPr>
                    <w:rFonts w:eastAsia="Times New Roman" w:cs="Times New Roman"/>
                    <w:vanish/>
                  </w:rPr>
                  <w:t xml:space="preserve"> </w:t>
                </w:r>
              </w:sdtContent>
            </w:sdt>
            <w:bookmarkEnd w:id="116"/>
          </w:p>
        </w:tc>
      </w:tr>
      <w:tr w:rsidR="00C15946" w:rsidRPr="00260F84" w14:paraId="5C3C2401" w14:textId="77777777" w:rsidTr="00010B36">
        <w:tc>
          <w:tcPr>
            <w:tcW w:w="2566" w:type="dxa"/>
          </w:tcPr>
          <w:p w14:paraId="1870786B" w14:textId="77777777" w:rsidR="00C15946" w:rsidRPr="00260F84" w:rsidRDefault="00C60EA4" w:rsidP="00010B36">
            <w:pPr>
              <w:spacing w:after="60"/>
              <w:rPr>
                <w:rFonts w:cs="Arial"/>
              </w:rPr>
            </w:pPr>
            <w:sdt>
              <w:sdtPr>
                <w:rPr>
                  <w:rFonts w:cs="Arial"/>
                </w:rPr>
                <w:alias w:val="Sdm_TblAvsmot__Sdm_Amnavn___21___1"/>
                <w:tag w:val="Sdm_TblAvsmot__Sdm_Amnavn___21___1"/>
                <w:id w:val="1127937140"/>
                <w:dataBinding w:xpath="/document/body/Sdm_TblAvsmot/table/row[21]/cell[1]" w:storeItemID="{C98F5539-33F1-4BC3-89C2-B4EDF3932EAD}"/>
                <w:text/>
              </w:sdtPr>
              <w:sdtEndPr/>
              <w:sdtContent>
                <w:bookmarkStart w:id="117" w:name="Sdm_TblAvsmot__Sdm_Amnavn___21___1"/>
                <w:r w:rsidR="00E775CF">
                  <w:rPr>
                    <w:rFonts w:cs="Arial"/>
                  </w:rPr>
                  <w:t>Krødsherad Kommune</w:t>
                </w:r>
              </w:sdtContent>
            </w:sdt>
            <w:bookmarkEnd w:id="117"/>
          </w:p>
        </w:tc>
        <w:tc>
          <w:tcPr>
            <w:tcW w:w="2126" w:type="dxa"/>
          </w:tcPr>
          <w:p w14:paraId="2DC8607D" w14:textId="77777777" w:rsidR="00C15946" w:rsidRPr="00260F84" w:rsidRDefault="00C60EA4" w:rsidP="00010B36">
            <w:pPr>
              <w:spacing w:after="60"/>
              <w:rPr>
                <w:rFonts w:cs="Arial"/>
              </w:rPr>
            </w:pPr>
            <w:sdt>
              <w:sdtPr>
                <w:rPr>
                  <w:rFonts w:cs="Arial"/>
                </w:rPr>
                <w:alias w:val="Sdm_TblAvsmot__Sdm_Amadr___21___2"/>
                <w:tag w:val="Sdm_TblAvsmot__Sdm_Amadr___21___2"/>
                <w:id w:val="575954715"/>
                <w:dataBinding w:xpath="/document/body/Sdm_TblAvsmot/table/row[21]/cell[2]" w:storeItemID="{C98F5539-33F1-4BC3-89C2-B4EDF3932EAD}"/>
                <w:text/>
              </w:sdtPr>
              <w:sdtEndPr/>
              <w:sdtContent>
                <w:bookmarkStart w:id="118" w:name="Sdm_TblAvsmot__Sdm_Amadr___21___2"/>
                <w:r w:rsidR="00E775CF">
                  <w:rPr>
                    <w:rFonts w:cs="Arial"/>
                  </w:rPr>
                  <w:t>Kommunehuset Ringnesveien 10</w:t>
                </w:r>
              </w:sdtContent>
            </w:sdt>
            <w:bookmarkEnd w:id="118"/>
          </w:p>
        </w:tc>
        <w:tc>
          <w:tcPr>
            <w:tcW w:w="709" w:type="dxa"/>
          </w:tcPr>
          <w:p w14:paraId="7B2A570D" w14:textId="77777777" w:rsidR="00C15946" w:rsidRPr="00260F84" w:rsidRDefault="00C60EA4" w:rsidP="00010B36">
            <w:pPr>
              <w:spacing w:after="60"/>
              <w:rPr>
                <w:rFonts w:cs="Arial"/>
              </w:rPr>
            </w:pPr>
            <w:sdt>
              <w:sdtPr>
                <w:rPr>
                  <w:rFonts w:cs="Arial"/>
                </w:rPr>
                <w:alias w:val="Sdm_TblAvsmot__Sdm_AMpostnr___21___3"/>
                <w:tag w:val="Sdm_TblAvsmot__Sdm_AMpostnr___21___3"/>
                <w:id w:val="128039450"/>
                <w:dataBinding w:xpath="/document/body/Sdm_TblAvsmot/table/row[21]/cell[3]" w:storeItemID="{C98F5539-33F1-4BC3-89C2-B4EDF3932EAD}"/>
                <w:text/>
              </w:sdtPr>
              <w:sdtEndPr/>
              <w:sdtContent>
                <w:bookmarkStart w:id="119" w:name="Sdm_TblAvsmot__Sdm_AMpostnr___21___3"/>
                <w:r w:rsidR="00E775CF">
                  <w:rPr>
                    <w:rFonts w:cs="Arial"/>
                  </w:rPr>
                  <w:t>3536</w:t>
                </w:r>
              </w:sdtContent>
            </w:sdt>
            <w:bookmarkEnd w:id="119"/>
          </w:p>
        </w:tc>
        <w:tc>
          <w:tcPr>
            <w:tcW w:w="1701" w:type="dxa"/>
          </w:tcPr>
          <w:p w14:paraId="225A7E0B" w14:textId="77777777" w:rsidR="00C15946" w:rsidRPr="00260F84" w:rsidRDefault="00C60EA4" w:rsidP="00010B36">
            <w:pPr>
              <w:spacing w:after="60"/>
              <w:rPr>
                <w:rFonts w:cs="Arial"/>
              </w:rPr>
            </w:pPr>
            <w:sdt>
              <w:sdtPr>
                <w:rPr>
                  <w:rFonts w:cs="Arial"/>
                </w:rPr>
                <w:alias w:val="Sdm_TblAvsmot__Sdm_AMPoststed___21___4"/>
                <w:tag w:val="Sdm_TblAvsmot__Sdm_AMPoststed___21___4"/>
                <w:id w:val="1713908687"/>
                <w:dataBinding w:xpath="/document/body/Sdm_TblAvsmot/table/row[21]/cell[4]" w:storeItemID="{C98F5539-33F1-4BC3-89C2-B4EDF3932EAD}"/>
                <w:text/>
              </w:sdtPr>
              <w:sdtEndPr/>
              <w:sdtContent>
                <w:bookmarkStart w:id="120" w:name="Sdm_TblAvsmot__Sdm_AMPoststed___21___4"/>
                <w:r w:rsidR="00E775CF">
                  <w:rPr>
                    <w:rFonts w:cs="Arial"/>
                  </w:rPr>
                  <w:t>Noresund</w:t>
                </w:r>
              </w:sdtContent>
            </w:sdt>
            <w:bookmarkEnd w:id="120"/>
          </w:p>
        </w:tc>
        <w:tc>
          <w:tcPr>
            <w:tcW w:w="2410" w:type="dxa"/>
          </w:tcPr>
          <w:p w14:paraId="04A22A44" w14:textId="1C5CCBD3" w:rsidR="00C15946" w:rsidRDefault="00C60EA4" w:rsidP="00010B36">
            <w:pPr>
              <w:spacing w:after="60"/>
              <w:rPr>
                <w:rFonts w:cs="Arial"/>
                <w:vanish/>
              </w:rPr>
            </w:pPr>
            <w:sdt>
              <w:sdtPr>
                <w:rPr>
                  <w:rFonts w:eastAsia="Times New Roman" w:cs="Times New Roman"/>
                  <w:vanish/>
                </w:rPr>
                <w:alias w:val="Sdm_TblAvsmot__Tilsoa_navn___21___5"/>
                <w:tag w:val="Sdm_TblAvsmot__Tilsoa_navn___21___5"/>
                <w:id w:val="233888736"/>
                <w:placeholder>
                  <w:docPart w:val="0B145BCF7E474B6CBD7E8C710BBB6C11"/>
                </w:placeholder>
                <w:dataBinding w:xpath="/document/body/Sdm_TblAvsmot/table/row[21]/cell[5]" w:storeItemID="{C98F5539-33F1-4BC3-89C2-B4EDF3932EAD}"/>
                <w:text/>
              </w:sdtPr>
              <w:sdtEndPr/>
              <w:sdtContent>
                <w:bookmarkStart w:id="121" w:name="Sdm_TblAvsmot__Tilsoa_navn___21___5"/>
                <w:r>
                  <w:rPr>
                    <w:rFonts w:eastAsia="Times New Roman" w:cs="Times New Roman"/>
                    <w:vanish/>
                  </w:rPr>
                  <w:t xml:space="preserve"> </w:t>
                </w:r>
              </w:sdtContent>
            </w:sdt>
            <w:bookmarkEnd w:id="121"/>
          </w:p>
        </w:tc>
      </w:tr>
      <w:tr w:rsidR="00C15946" w:rsidRPr="00260F84" w14:paraId="19445E43" w14:textId="77777777" w:rsidTr="00010B36">
        <w:tc>
          <w:tcPr>
            <w:tcW w:w="2566" w:type="dxa"/>
          </w:tcPr>
          <w:p w14:paraId="0A3E2823" w14:textId="77777777" w:rsidR="00C15946" w:rsidRPr="00260F84" w:rsidRDefault="00C60EA4" w:rsidP="00010B36">
            <w:pPr>
              <w:spacing w:after="60"/>
              <w:rPr>
                <w:rFonts w:cs="Arial"/>
              </w:rPr>
            </w:pPr>
            <w:sdt>
              <w:sdtPr>
                <w:rPr>
                  <w:rFonts w:cs="Arial"/>
                </w:rPr>
                <w:alias w:val="Sdm_TblAvsmot__Sdm_Amnavn___22___1"/>
                <w:tag w:val="Sdm_TblAvsmot__Sdm_Amnavn___22___1"/>
                <w:id w:val="309703842"/>
                <w:dataBinding w:xpath="/document/body/Sdm_TblAvsmot/table/row[22]/cell[1]" w:storeItemID="{C98F5539-33F1-4BC3-89C2-B4EDF3932EAD}"/>
                <w:text/>
              </w:sdtPr>
              <w:sdtEndPr/>
              <w:sdtContent>
                <w:bookmarkStart w:id="122" w:name="Sdm_TblAvsmot__Sdm_Amnavn___22___1"/>
                <w:r w:rsidR="00E775CF">
                  <w:rPr>
                    <w:rFonts w:cs="Arial"/>
                  </w:rPr>
                  <w:t>Lunner Kommune</w:t>
                </w:r>
              </w:sdtContent>
            </w:sdt>
            <w:bookmarkEnd w:id="122"/>
          </w:p>
        </w:tc>
        <w:tc>
          <w:tcPr>
            <w:tcW w:w="2126" w:type="dxa"/>
          </w:tcPr>
          <w:p w14:paraId="0D967E2A" w14:textId="77777777" w:rsidR="00C15946" w:rsidRPr="00260F84" w:rsidRDefault="00C60EA4" w:rsidP="00010B36">
            <w:pPr>
              <w:spacing w:after="60"/>
              <w:rPr>
                <w:rFonts w:cs="Arial"/>
              </w:rPr>
            </w:pPr>
            <w:sdt>
              <w:sdtPr>
                <w:rPr>
                  <w:rFonts w:cs="Arial"/>
                </w:rPr>
                <w:alias w:val="Sdm_TblAvsmot__Sdm_Amadr___22___2"/>
                <w:tag w:val="Sdm_TblAvsmot__Sdm_Amadr___22___2"/>
                <w:id w:val="1138164148"/>
                <w:dataBinding w:xpath="/document/body/Sdm_TblAvsmot/table/row[22]/cell[2]" w:storeItemID="{C98F5539-33F1-4BC3-89C2-B4EDF3932EAD}"/>
                <w:text/>
              </w:sdtPr>
              <w:sdtEndPr/>
              <w:sdtContent>
                <w:bookmarkStart w:id="123" w:name="Sdm_TblAvsmot__Sdm_Amadr___22___2"/>
                <w:r w:rsidR="00E775CF">
                  <w:rPr>
                    <w:rFonts w:cs="Arial"/>
                  </w:rPr>
                  <w:t>Sandsvegen 1</w:t>
                </w:r>
              </w:sdtContent>
            </w:sdt>
            <w:bookmarkEnd w:id="123"/>
          </w:p>
        </w:tc>
        <w:tc>
          <w:tcPr>
            <w:tcW w:w="709" w:type="dxa"/>
          </w:tcPr>
          <w:p w14:paraId="6172D49E" w14:textId="77777777" w:rsidR="00C15946" w:rsidRPr="00260F84" w:rsidRDefault="00C60EA4" w:rsidP="00010B36">
            <w:pPr>
              <w:spacing w:after="60"/>
              <w:rPr>
                <w:rFonts w:cs="Arial"/>
              </w:rPr>
            </w:pPr>
            <w:sdt>
              <w:sdtPr>
                <w:rPr>
                  <w:rFonts w:cs="Arial"/>
                </w:rPr>
                <w:alias w:val="Sdm_TblAvsmot__Sdm_AMpostnr___22___3"/>
                <w:tag w:val="Sdm_TblAvsmot__Sdm_AMpostnr___22___3"/>
                <w:id w:val="429210797"/>
                <w:dataBinding w:xpath="/document/body/Sdm_TblAvsmot/table/row[22]/cell[3]" w:storeItemID="{C98F5539-33F1-4BC3-89C2-B4EDF3932EAD}"/>
                <w:text/>
              </w:sdtPr>
              <w:sdtEndPr/>
              <w:sdtContent>
                <w:bookmarkStart w:id="124" w:name="Sdm_TblAvsmot__Sdm_AMpostnr___22___3"/>
                <w:r w:rsidR="00E775CF">
                  <w:rPr>
                    <w:rFonts w:cs="Arial"/>
                  </w:rPr>
                  <w:t>2740</w:t>
                </w:r>
              </w:sdtContent>
            </w:sdt>
            <w:bookmarkEnd w:id="124"/>
          </w:p>
        </w:tc>
        <w:tc>
          <w:tcPr>
            <w:tcW w:w="1701" w:type="dxa"/>
          </w:tcPr>
          <w:p w14:paraId="0D53968E" w14:textId="77777777" w:rsidR="00C15946" w:rsidRPr="00260F84" w:rsidRDefault="00C60EA4" w:rsidP="00010B36">
            <w:pPr>
              <w:spacing w:after="60"/>
              <w:rPr>
                <w:rFonts w:cs="Arial"/>
              </w:rPr>
            </w:pPr>
            <w:sdt>
              <w:sdtPr>
                <w:rPr>
                  <w:rFonts w:cs="Arial"/>
                </w:rPr>
                <w:alias w:val="Sdm_TblAvsmot__Sdm_AMPoststed___22___4"/>
                <w:tag w:val="Sdm_TblAvsmot__Sdm_AMPoststed___22___4"/>
                <w:id w:val="1007829048"/>
                <w:dataBinding w:xpath="/document/body/Sdm_TblAvsmot/table/row[22]/cell[4]" w:storeItemID="{C98F5539-33F1-4BC3-89C2-B4EDF3932EAD}"/>
                <w:text/>
              </w:sdtPr>
              <w:sdtEndPr/>
              <w:sdtContent>
                <w:bookmarkStart w:id="125" w:name="Sdm_TblAvsmot__Sdm_AMPoststed___22___4"/>
                <w:r w:rsidR="00E775CF">
                  <w:rPr>
                    <w:rFonts w:cs="Arial"/>
                  </w:rPr>
                  <w:t>Roa</w:t>
                </w:r>
              </w:sdtContent>
            </w:sdt>
            <w:bookmarkEnd w:id="125"/>
          </w:p>
        </w:tc>
        <w:tc>
          <w:tcPr>
            <w:tcW w:w="2410" w:type="dxa"/>
          </w:tcPr>
          <w:p w14:paraId="5AC3814D" w14:textId="5C1CBB36" w:rsidR="00C15946" w:rsidRDefault="00C60EA4" w:rsidP="00010B36">
            <w:pPr>
              <w:spacing w:after="60"/>
              <w:rPr>
                <w:rFonts w:cs="Arial"/>
                <w:vanish/>
              </w:rPr>
            </w:pPr>
            <w:sdt>
              <w:sdtPr>
                <w:rPr>
                  <w:rFonts w:eastAsia="Times New Roman" w:cs="Times New Roman"/>
                  <w:vanish/>
                </w:rPr>
                <w:alias w:val="Sdm_TblAvsmot__Tilsoa_navn___22___5"/>
                <w:tag w:val="Sdm_TblAvsmot__Tilsoa_navn___22___5"/>
                <w:id w:val="751548200"/>
                <w:placeholder>
                  <w:docPart w:val="0B145BCF7E474B6CBD7E8C710BBB6C11"/>
                </w:placeholder>
                <w:dataBinding w:xpath="/document/body/Sdm_TblAvsmot/table/row[22]/cell[5]" w:storeItemID="{C98F5539-33F1-4BC3-89C2-B4EDF3932EAD}"/>
                <w:text/>
              </w:sdtPr>
              <w:sdtEndPr/>
              <w:sdtContent>
                <w:bookmarkStart w:id="126" w:name="Sdm_TblAvsmot__Tilsoa_navn___22___5"/>
                <w:r>
                  <w:rPr>
                    <w:rFonts w:eastAsia="Times New Roman" w:cs="Times New Roman"/>
                    <w:vanish/>
                  </w:rPr>
                  <w:t xml:space="preserve"> </w:t>
                </w:r>
              </w:sdtContent>
            </w:sdt>
            <w:bookmarkEnd w:id="126"/>
          </w:p>
        </w:tc>
      </w:tr>
      <w:tr w:rsidR="00C15946" w:rsidRPr="00260F84" w14:paraId="7DA9F9A9" w14:textId="77777777" w:rsidTr="00010B36">
        <w:tc>
          <w:tcPr>
            <w:tcW w:w="2566" w:type="dxa"/>
          </w:tcPr>
          <w:p w14:paraId="6EE0EA68" w14:textId="77777777" w:rsidR="00C15946" w:rsidRPr="00260F84" w:rsidRDefault="00C60EA4" w:rsidP="00010B36">
            <w:pPr>
              <w:spacing w:after="60"/>
              <w:rPr>
                <w:rFonts w:cs="Arial"/>
              </w:rPr>
            </w:pPr>
            <w:sdt>
              <w:sdtPr>
                <w:rPr>
                  <w:rFonts w:cs="Arial"/>
                </w:rPr>
                <w:alias w:val="Sdm_TblAvsmot__Sdm_Amnavn___23___1"/>
                <w:tag w:val="Sdm_TblAvsmot__Sdm_Amnavn___23___1"/>
                <w:id w:val="2114356640"/>
                <w:dataBinding w:xpath="/document/body/Sdm_TblAvsmot/table/row[23]/cell[1]" w:storeItemID="{C98F5539-33F1-4BC3-89C2-B4EDF3932EAD}"/>
                <w:text/>
              </w:sdtPr>
              <w:sdtEndPr/>
              <w:sdtContent>
                <w:bookmarkStart w:id="127" w:name="Sdm_TblAvsmot__Sdm_Amnavn___23___1"/>
                <w:r w:rsidR="00E775CF">
                  <w:rPr>
                    <w:rFonts w:cs="Arial"/>
                  </w:rPr>
                  <w:t>Martin Bjerkerud</w:t>
                </w:r>
              </w:sdtContent>
            </w:sdt>
            <w:bookmarkEnd w:id="127"/>
          </w:p>
        </w:tc>
        <w:tc>
          <w:tcPr>
            <w:tcW w:w="2126" w:type="dxa"/>
          </w:tcPr>
          <w:p w14:paraId="458D8F38" w14:textId="77777777" w:rsidR="00C15946" w:rsidRPr="00260F84" w:rsidRDefault="00C60EA4" w:rsidP="00010B36">
            <w:pPr>
              <w:spacing w:after="60"/>
              <w:rPr>
                <w:rFonts w:cs="Arial"/>
              </w:rPr>
            </w:pPr>
            <w:sdt>
              <w:sdtPr>
                <w:rPr>
                  <w:rFonts w:cs="Arial"/>
                </w:rPr>
                <w:alias w:val="Sdm_TblAvsmot__Sdm_Amadr___23___2"/>
                <w:tag w:val="Sdm_TblAvsmot__Sdm_Amadr___23___2"/>
                <w:id w:val="166161269"/>
                <w:dataBinding w:xpath="/document/body/Sdm_TblAvsmot/table/row[23]/cell[2]" w:storeItemID="{C98F5539-33F1-4BC3-89C2-B4EDF3932EAD}"/>
                <w:text/>
              </w:sdtPr>
              <w:sdtEndPr/>
              <w:sdtContent>
                <w:bookmarkStart w:id="128" w:name="Sdm_TblAvsmot__Sdm_Amadr___23___2"/>
                <w:r w:rsidR="00E775CF">
                  <w:rPr>
                    <w:rFonts w:cs="Arial"/>
                  </w:rPr>
                  <w:t>Vestsideveien 1206</w:t>
                </w:r>
              </w:sdtContent>
            </w:sdt>
            <w:bookmarkEnd w:id="128"/>
          </w:p>
        </w:tc>
        <w:tc>
          <w:tcPr>
            <w:tcW w:w="709" w:type="dxa"/>
          </w:tcPr>
          <w:p w14:paraId="62BC1F7F" w14:textId="77777777" w:rsidR="00C15946" w:rsidRPr="00260F84" w:rsidRDefault="00C60EA4" w:rsidP="00010B36">
            <w:pPr>
              <w:spacing w:after="60"/>
              <w:rPr>
                <w:rFonts w:cs="Arial"/>
              </w:rPr>
            </w:pPr>
            <w:sdt>
              <w:sdtPr>
                <w:rPr>
                  <w:rFonts w:cs="Arial"/>
                </w:rPr>
                <w:alias w:val="Sdm_TblAvsmot__Sdm_AMpostnr___23___3"/>
                <w:tag w:val="Sdm_TblAvsmot__Sdm_AMpostnr___23___3"/>
                <w:id w:val="922001136"/>
                <w:dataBinding w:xpath="/document/body/Sdm_TblAvsmot/table/row[23]/cell[3]" w:storeItemID="{C98F5539-33F1-4BC3-89C2-B4EDF3932EAD}"/>
                <w:text/>
              </w:sdtPr>
              <w:sdtEndPr/>
              <w:sdtContent>
                <w:bookmarkStart w:id="129" w:name="Sdm_TblAvsmot__Sdm_AMpostnr___23___3"/>
                <w:r w:rsidR="00E775CF">
                  <w:rPr>
                    <w:rFonts w:cs="Arial"/>
                  </w:rPr>
                  <w:t>3536</w:t>
                </w:r>
              </w:sdtContent>
            </w:sdt>
            <w:bookmarkEnd w:id="129"/>
          </w:p>
        </w:tc>
        <w:tc>
          <w:tcPr>
            <w:tcW w:w="1701" w:type="dxa"/>
          </w:tcPr>
          <w:p w14:paraId="66114844" w14:textId="77777777" w:rsidR="00C15946" w:rsidRPr="00260F84" w:rsidRDefault="00C60EA4" w:rsidP="00010B36">
            <w:pPr>
              <w:spacing w:after="60"/>
              <w:rPr>
                <w:rFonts w:cs="Arial"/>
              </w:rPr>
            </w:pPr>
            <w:sdt>
              <w:sdtPr>
                <w:rPr>
                  <w:rFonts w:cs="Arial"/>
                </w:rPr>
                <w:alias w:val="Sdm_TblAvsmot__Sdm_AMPoststed___23___4"/>
                <w:tag w:val="Sdm_TblAvsmot__Sdm_AMPoststed___23___4"/>
                <w:id w:val="171659925"/>
                <w:dataBinding w:xpath="/document/body/Sdm_TblAvsmot/table/row[23]/cell[4]" w:storeItemID="{C98F5539-33F1-4BC3-89C2-B4EDF3932EAD}"/>
                <w:text/>
              </w:sdtPr>
              <w:sdtEndPr/>
              <w:sdtContent>
                <w:bookmarkStart w:id="130" w:name="Sdm_TblAvsmot__Sdm_AMPoststed___23___4"/>
                <w:r w:rsidR="00E775CF">
                  <w:rPr>
                    <w:rFonts w:cs="Arial"/>
                  </w:rPr>
                  <w:t>Noresund</w:t>
                </w:r>
              </w:sdtContent>
            </w:sdt>
            <w:bookmarkEnd w:id="130"/>
          </w:p>
        </w:tc>
        <w:tc>
          <w:tcPr>
            <w:tcW w:w="2410" w:type="dxa"/>
          </w:tcPr>
          <w:p w14:paraId="400E3F94" w14:textId="69022B80" w:rsidR="00C15946" w:rsidRDefault="00C60EA4" w:rsidP="00010B36">
            <w:pPr>
              <w:spacing w:after="60"/>
              <w:rPr>
                <w:rFonts w:cs="Arial"/>
                <w:vanish/>
              </w:rPr>
            </w:pPr>
            <w:sdt>
              <w:sdtPr>
                <w:rPr>
                  <w:rFonts w:eastAsia="Times New Roman" w:cs="Times New Roman"/>
                  <w:vanish/>
                </w:rPr>
                <w:alias w:val="Sdm_TblAvsmot__Tilsoa_navn___23___5"/>
                <w:tag w:val="Sdm_TblAvsmot__Tilsoa_navn___23___5"/>
                <w:id w:val="499755308"/>
                <w:placeholder>
                  <w:docPart w:val="0B145BCF7E474B6CBD7E8C710BBB6C11"/>
                </w:placeholder>
                <w:dataBinding w:xpath="/document/body/Sdm_TblAvsmot/table/row[23]/cell[5]" w:storeItemID="{C98F5539-33F1-4BC3-89C2-B4EDF3932EAD}"/>
                <w:text/>
              </w:sdtPr>
              <w:sdtEndPr/>
              <w:sdtContent>
                <w:bookmarkStart w:id="131" w:name="Sdm_TblAvsmot__Tilsoa_navn___23___5"/>
                <w:r>
                  <w:rPr>
                    <w:rFonts w:eastAsia="Times New Roman" w:cs="Times New Roman"/>
                    <w:vanish/>
                  </w:rPr>
                  <w:t xml:space="preserve"> </w:t>
                </w:r>
              </w:sdtContent>
            </w:sdt>
            <w:bookmarkEnd w:id="131"/>
          </w:p>
        </w:tc>
      </w:tr>
      <w:tr w:rsidR="00C15946" w:rsidRPr="00260F84" w14:paraId="13C7E801" w14:textId="77777777" w:rsidTr="00010B36">
        <w:tc>
          <w:tcPr>
            <w:tcW w:w="2566" w:type="dxa"/>
          </w:tcPr>
          <w:p w14:paraId="7CDBD3FC" w14:textId="77777777" w:rsidR="00C15946" w:rsidRPr="00260F84" w:rsidRDefault="00C60EA4" w:rsidP="00010B36">
            <w:pPr>
              <w:spacing w:after="60"/>
              <w:rPr>
                <w:rFonts w:cs="Arial"/>
              </w:rPr>
            </w:pPr>
            <w:sdt>
              <w:sdtPr>
                <w:rPr>
                  <w:rFonts w:cs="Arial"/>
                </w:rPr>
                <w:alias w:val="Sdm_TblAvsmot__Sdm_Amnavn___24___1"/>
                <w:tag w:val="Sdm_TblAvsmot__Sdm_Amnavn___24___1"/>
                <w:id w:val="959845706"/>
                <w:dataBinding w:xpath="/document/body/Sdm_TblAvsmot/table/row[24]/cell[1]" w:storeItemID="{C98F5539-33F1-4BC3-89C2-B4EDF3932EAD}"/>
                <w:text/>
              </w:sdtPr>
              <w:sdtEndPr/>
              <w:sdtContent>
                <w:bookmarkStart w:id="132" w:name="Sdm_TblAvsmot__Sdm_Amnavn___24___1"/>
                <w:r w:rsidR="00E775CF">
                  <w:rPr>
                    <w:rFonts w:cs="Arial"/>
                  </w:rPr>
                  <w:t>Modum Kommune</w:t>
                </w:r>
              </w:sdtContent>
            </w:sdt>
            <w:bookmarkEnd w:id="132"/>
          </w:p>
        </w:tc>
        <w:tc>
          <w:tcPr>
            <w:tcW w:w="2126" w:type="dxa"/>
          </w:tcPr>
          <w:p w14:paraId="186053AD" w14:textId="77777777" w:rsidR="00C15946" w:rsidRPr="00260F84" w:rsidRDefault="00C60EA4" w:rsidP="00010B36">
            <w:pPr>
              <w:spacing w:after="60"/>
              <w:rPr>
                <w:rFonts w:cs="Arial"/>
              </w:rPr>
            </w:pPr>
            <w:sdt>
              <w:sdtPr>
                <w:rPr>
                  <w:rFonts w:cs="Arial"/>
                </w:rPr>
                <w:alias w:val="Sdm_TblAvsmot__Sdm_Amadr___24___2"/>
                <w:tag w:val="Sdm_TblAvsmot__Sdm_Amadr___24___2"/>
                <w:id w:val="989323320"/>
                <w:dataBinding w:xpath="/document/body/Sdm_TblAvsmot/table/row[24]/cell[2]" w:storeItemID="{C98F5539-33F1-4BC3-89C2-B4EDF3932EAD}"/>
                <w:text/>
              </w:sdtPr>
              <w:sdtEndPr/>
              <w:sdtContent>
                <w:bookmarkStart w:id="133" w:name="Sdm_TblAvsmot__Sdm_Amadr___24___2"/>
                <w:r w:rsidR="00E775CF">
                  <w:rPr>
                    <w:rFonts w:cs="Arial"/>
                  </w:rPr>
                  <w:t>Postboks 38</w:t>
                </w:r>
              </w:sdtContent>
            </w:sdt>
            <w:bookmarkEnd w:id="133"/>
          </w:p>
        </w:tc>
        <w:tc>
          <w:tcPr>
            <w:tcW w:w="709" w:type="dxa"/>
          </w:tcPr>
          <w:p w14:paraId="4276C154" w14:textId="77777777" w:rsidR="00C15946" w:rsidRPr="00260F84" w:rsidRDefault="00C60EA4" w:rsidP="00010B36">
            <w:pPr>
              <w:spacing w:after="60"/>
              <w:rPr>
                <w:rFonts w:cs="Arial"/>
              </w:rPr>
            </w:pPr>
            <w:sdt>
              <w:sdtPr>
                <w:rPr>
                  <w:rFonts w:cs="Arial"/>
                </w:rPr>
                <w:alias w:val="Sdm_TblAvsmot__Sdm_AMpostnr___24___3"/>
                <w:tag w:val="Sdm_TblAvsmot__Sdm_AMpostnr___24___3"/>
                <w:id w:val="711211550"/>
                <w:dataBinding w:xpath="/document/body/Sdm_TblAvsmot/table/row[24]/cell[3]" w:storeItemID="{C98F5539-33F1-4BC3-89C2-B4EDF3932EAD}"/>
                <w:text/>
              </w:sdtPr>
              <w:sdtEndPr/>
              <w:sdtContent>
                <w:bookmarkStart w:id="134" w:name="Sdm_TblAvsmot__Sdm_AMpostnr___24___3"/>
                <w:r w:rsidR="00E775CF">
                  <w:rPr>
                    <w:rFonts w:cs="Arial"/>
                  </w:rPr>
                  <w:t>3371</w:t>
                </w:r>
              </w:sdtContent>
            </w:sdt>
            <w:bookmarkEnd w:id="134"/>
          </w:p>
        </w:tc>
        <w:tc>
          <w:tcPr>
            <w:tcW w:w="1701" w:type="dxa"/>
          </w:tcPr>
          <w:p w14:paraId="60E3972B" w14:textId="77777777" w:rsidR="00C15946" w:rsidRPr="00260F84" w:rsidRDefault="00C60EA4" w:rsidP="00010B36">
            <w:pPr>
              <w:spacing w:after="60"/>
              <w:rPr>
                <w:rFonts w:cs="Arial"/>
              </w:rPr>
            </w:pPr>
            <w:sdt>
              <w:sdtPr>
                <w:rPr>
                  <w:rFonts w:cs="Arial"/>
                </w:rPr>
                <w:alias w:val="Sdm_TblAvsmot__Sdm_AMPoststed___24___4"/>
                <w:tag w:val="Sdm_TblAvsmot__Sdm_AMPoststed___24___4"/>
                <w:id w:val="1487392244"/>
                <w:dataBinding w:xpath="/document/body/Sdm_TblAvsmot/table/row[24]/cell[4]" w:storeItemID="{C98F5539-33F1-4BC3-89C2-B4EDF3932EAD}"/>
                <w:text/>
              </w:sdtPr>
              <w:sdtEndPr/>
              <w:sdtContent>
                <w:bookmarkStart w:id="135" w:name="Sdm_TblAvsmot__Sdm_AMPoststed___24___4"/>
                <w:r w:rsidR="00E775CF">
                  <w:rPr>
                    <w:rFonts w:cs="Arial"/>
                  </w:rPr>
                  <w:t>Vikersund</w:t>
                </w:r>
              </w:sdtContent>
            </w:sdt>
            <w:bookmarkEnd w:id="135"/>
          </w:p>
        </w:tc>
        <w:tc>
          <w:tcPr>
            <w:tcW w:w="2410" w:type="dxa"/>
          </w:tcPr>
          <w:p w14:paraId="162B3CCB" w14:textId="75A73213" w:rsidR="00C15946" w:rsidRDefault="00C60EA4" w:rsidP="00010B36">
            <w:pPr>
              <w:spacing w:after="60"/>
              <w:rPr>
                <w:rFonts w:cs="Arial"/>
                <w:vanish/>
              </w:rPr>
            </w:pPr>
            <w:sdt>
              <w:sdtPr>
                <w:rPr>
                  <w:rFonts w:eastAsia="Times New Roman" w:cs="Times New Roman"/>
                  <w:vanish/>
                </w:rPr>
                <w:alias w:val="Sdm_TblAvsmot__Tilsoa_navn___24___5"/>
                <w:tag w:val="Sdm_TblAvsmot__Tilsoa_navn___24___5"/>
                <w:id w:val="1376860626"/>
                <w:placeholder>
                  <w:docPart w:val="0B145BCF7E474B6CBD7E8C710BBB6C11"/>
                </w:placeholder>
                <w:dataBinding w:xpath="/document/body/Sdm_TblAvsmot/table/row[24]/cell[5]" w:storeItemID="{C98F5539-33F1-4BC3-89C2-B4EDF3932EAD}"/>
                <w:text/>
              </w:sdtPr>
              <w:sdtEndPr/>
              <w:sdtContent>
                <w:bookmarkStart w:id="136" w:name="Sdm_TblAvsmot__Tilsoa_navn___24___5"/>
                <w:r>
                  <w:rPr>
                    <w:rFonts w:eastAsia="Times New Roman" w:cs="Times New Roman"/>
                    <w:vanish/>
                  </w:rPr>
                  <w:t xml:space="preserve"> </w:t>
                </w:r>
              </w:sdtContent>
            </w:sdt>
            <w:bookmarkEnd w:id="136"/>
          </w:p>
        </w:tc>
      </w:tr>
      <w:tr w:rsidR="00C15946" w:rsidRPr="00260F84" w14:paraId="0430AAA8" w14:textId="77777777" w:rsidTr="00010B36">
        <w:tc>
          <w:tcPr>
            <w:tcW w:w="2566" w:type="dxa"/>
          </w:tcPr>
          <w:p w14:paraId="771C20F0" w14:textId="77777777" w:rsidR="00C15946" w:rsidRPr="00260F84" w:rsidRDefault="00C60EA4" w:rsidP="00010B36">
            <w:pPr>
              <w:spacing w:after="60"/>
              <w:rPr>
                <w:rFonts w:cs="Arial"/>
              </w:rPr>
            </w:pPr>
            <w:sdt>
              <w:sdtPr>
                <w:rPr>
                  <w:rFonts w:cs="Arial"/>
                </w:rPr>
                <w:alias w:val="Sdm_TblAvsmot__Sdm_Amnavn___25___1"/>
                <w:tag w:val="Sdm_TblAvsmot__Sdm_Amnavn___25___1"/>
                <w:id w:val="1519941216"/>
                <w:dataBinding w:xpath="/document/body/Sdm_TblAvsmot/table/row[25]/cell[1]" w:storeItemID="{C98F5539-33F1-4BC3-89C2-B4EDF3932EAD}"/>
                <w:text/>
              </w:sdtPr>
              <w:sdtEndPr/>
              <w:sdtContent>
                <w:bookmarkStart w:id="137" w:name="Sdm_TblAvsmot__Sdm_Amnavn___25___1"/>
                <w:r w:rsidR="00E775CF">
                  <w:rPr>
                    <w:rFonts w:cs="Arial"/>
                  </w:rPr>
                  <w:t>Norderhov Sogneselskap</w:t>
                </w:r>
              </w:sdtContent>
            </w:sdt>
            <w:bookmarkEnd w:id="137"/>
          </w:p>
        </w:tc>
        <w:tc>
          <w:tcPr>
            <w:tcW w:w="2126" w:type="dxa"/>
          </w:tcPr>
          <w:p w14:paraId="0D288855" w14:textId="77777777" w:rsidR="00C15946" w:rsidRPr="00260F84" w:rsidRDefault="00C60EA4" w:rsidP="00010B36">
            <w:pPr>
              <w:spacing w:after="60"/>
              <w:rPr>
                <w:rFonts w:cs="Arial"/>
              </w:rPr>
            </w:pPr>
            <w:sdt>
              <w:sdtPr>
                <w:rPr>
                  <w:rFonts w:cs="Arial"/>
                </w:rPr>
                <w:alias w:val="Sdm_TblAvsmot__Sdm_Amadr___25___2"/>
                <w:tag w:val="Sdm_TblAvsmot__Sdm_Amadr___25___2"/>
                <w:id w:val="891611825"/>
                <w:dataBinding w:xpath="/document/body/Sdm_TblAvsmot/table/row[25]/cell[2]" w:storeItemID="{C98F5539-33F1-4BC3-89C2-B4EDF3932EAD}"/>
                <w:text/>
              </w:sdtPr>
              <w:sdtEndPr/>
              <w:sdtContent>
                <w:bookmarkStart w:id="138" w:name="Sdm_TblAvsmot__Sdm_Amadr___25___2"/>
                <w:r w:rsidR="00E775CF">
                  <w:rPr>
                    <w:rFonts w:cs="Arial"/>
                  </w:rPr>
                  <w:t>v/Liv Berit Strøm Lundstadveien 80</w:t>
                </w:r>
              </w:sdtContent>
            </w:sdt>
            <w:bookmarkEnd w:id="138"/>
          </w:p>
        </w:tc>
        <w:tc>
          <w:tcPr>
            <w:tcW w:w="709" w:type="dxa"/>
          </w:tcPr>
          <w:p w14:paraId="6702E324" w14:textId="77777777" w:rsidR="00C15946" w:rsidRPr="00260F84" w:rsidRDefault="00C60EA4" w:rsidP="00010B36">
            <w:pPr>
              <w:spacing w:after="60"/>
              <w:rPr>
                <w:rFonts w:cs="Arial"/>
              </w:rPr>
            </w:pPr>
            <w:sdt>
              <w:sdtPr>
                <w:rPr>
                  <w:rFonts w:cs="Arial"/>
                </w:rPr>
                <w:alias w:val="Sdm_TblAvsmot__Sdm_AMpostnr___25___3"/>
                <w:tag w:val="Sdm_TblAvsmot__Sdm_AMpostnr___25___3"/>
                <w:id w:val="1804308480"/>
                <w:dataBinding w:xpath="/document/body/Sdm_TblAvsmot/table/row[25]/cell[3]" w:storeItemID="{C98F5539-33F1-4BC3-89C2-B4EDF3932EAD}"/>
                <w:text/>
              </w:sdtPr>
              <w:sdtEndPr/>
              <w:sdtContent>
                <w:bookmarkStart w:id="139" w:name="Sdm_TblAvsmot__Sdm_AMpostnr___25___3"/>
                <w:r w:rsidR="00E775CF">
                  <w:rPr>
                    <w:rFonts w:cs="Arial"/>
                  </w:rPr>
                  <w:t>3514</w:t>
                </w:r>
              </w:sdtContent>
            </w:sdt>
            <w:bookmarkEnd w:id="139"/>
          </w:p>
        </w:tc>
        <w:tc>
          <w:tcPr>
            <w:tcW w:w="1701" w:type="dxa"/>
          </w:tcPr>
          <w:p w14:paraId="74D0DA1B" w14:textId="77777777" w:rsidR="00C15946" w:rsidRPr="00260F84" w:rsidRDefault="00C60EA4" w:rsidP="00010B36">
            <w:pPr>
              <w:spacing w:after="60"/>
              <w:rPr>
                <w:rFonts w:cs="Arial"/>
              </w:rPr>
            </w:pPr>
            <w:sdt>
              <w:sdtPr>
                <w:rPr>
                  <w:rFonts w:cs="Arial"/>
                </w:rPr>
                <w:alias w:val="Sdm_TblAvsmot__Sdm_AMPoststed___25___4"/>
                <w:tag w:val="Sdm_TblAvsmot__Sdm_AMPoststed___25___4"/>
                <w:id w:val="311420376"/>
                <w:dataBinding w:xpath="/document/body/Sdm_TblAvsmot/table/row[25]/cell[4]" w:storeItemID="{C98F5539-33F1-4BC3-89C2-B4EDF3932EAD}"/>
                <w:text/>
              </w:sdtPr>
              <w:sdtEndPr/>
              <w:sdtContent>
                <w:bookmarkStart w:id="140" w:name="Sdm_TblAvsmot__Sdm_AMPoststed___25___4"/>
                <w:r w:rsidR="00E775CF">
                  <w:rPr>
                    <w:rFonts w:cs="Arial"/>
                  </w:rPr>
                  <w:t>Hønefoss</w:t>
                </w:r>
              </w:sdtContent>
            </w:sdt>
            <w:bookmarkEnd w:id="140"/>
          </w:p>
        </w:tc>
        <w:tc>
          <w:tcPr>
            <w:tcW w:w="2410" w:type="dxa"/>
          </w:tcPr>
          <w:p w14:paraId="0B4C2B95" w14:textId="5DA35A7F" w:rsidR="00C15946" w:rsidRDefault="00C60EA4" w:rsidP="00010B36">
            <w:pPr>
              <w:spacing w:after="60"/>
              <w:rPr>
                <w:rFonts w:cs="Arial"/>
                <w:vanish/>
              </w:rPr>
            </w:pPr>
            <w:sdt>
              <w:sdtPr>
                <w:rPr>
                  <w:rFonts w:eastAsia="Times New Roman" w:cs="Times New Roman"/>
                  <w:vanish/>
                </w:rPr>
                <w:alias w:val="Sdm_TblAvsmot__Tilsoa_navn___25___5"/>
                <w:tag w:val="Sdm_TblAvsmot__Tilsoa_navn___25___5"/>
                <w:id w:val="547948408"/>
                <w:placeholder>
                  <w:docPart w:val="0B145BCF7E474B6CBD7E8C710BBB6C11"/>
                </w:placeholder>
                <w:dataBinding w:xpath="/document/body/Sdm_TblAvsmot/table/row[25]/cell[5]" w:storeItemID="{C98F5539-33F1-4BC3-89C2-B4EDF3932EAD}"/>
                <w:text/>
              </w:sdtPr>
              <w:sdtEndPr/>
              <w:sdtContent>
                <w:bookmarkStart w:id="141" w:name="Sdm_TblAvsmot__Tilsoa_navn___25___5"/>
                <w:r>
                  <w:rPr>
                    <w:rFonts w:eastAsia="Times New Roman" w:cs="Times New Roman"/>
                    <w:vanish/>
                  </w:rPr>
                  <w:t xml:space="preserve"> </w:t>
                </w:r>
              </w:sdtContent>
            </w:sdt>
            <w:bookmarkEnd w:id="141"/>
          </w:p>
        </w:tc>
      </w:tr>
      <w:tr w:rsidR="00C15946" w:rsidRPr="00260F84" w14:paraId="24D8C5BA" w14:textId="77777777" w:rsidTr="00010B36">
        <w:tc>
          <w:tcPr>
            <w:tcW w:w="2566" w:type="dxa"/>
          </w:tcPr>
          <w:p w14:paraId="5A0F92FF" w14:textId="77777777" w:rsidR="00C15946" w:rsidRPr="00260F84" w:rsidRDefault="00C60EA4" w:rsidP="00010B36">
            <w:pPr>
              <w:spacing w:after="60"/>
              <w:rPr>
                <w:rFonts w:cs="Arial"/>
              </w:rPr>
            </w:pPr>
            <w:sdt>
              <w:sdtPr>
                <w:rPr>
                  <w:rFonts w:cs="Arial"/>
                </w:rPr>
                <w:alias w:val="Sdm_TblAvsmot__Sdm_Amnavn___26___1"/>
                <w:tag w:val="Sdm_TblAvsmot__Sdm_Amnavn___26___1"/>
                <w:id w:val="735896425"/>
                <w:dataBinding w:xpath="/document/body/Sdm_TblAvsmot/table/row[26]/cell[1]" w:storeItemID="{C98F5539-33F1-4BC3-89C2-B4EDF3932EAD}"/>
                <w:text/>
              </w:sdtPr>
              <w:sdtEndPr/>
              <w:sdtContent>
                <w:bookmarkStart w:id="142" w:name="Sdm_TblAvsmot__Sdm_Amnavn___26___1"/>
                <w:r w:rsidR="00E775CF">
                  <w:rPr>
                    <w:rFonts w:cs="Arial"/>
                  </w:rPr>
                  <w:t>Nortømmer As</w:t>
                </w:r>
              </w:sdtContent>
            </w:sdt>
            <w:bookmarkEnd w:id="142"/>
          </w:p>
        </w:tc>
        <w:tc>
          <w:tcPr>
            <w:tcW w:w="2126" w:type="dxa"/>
          </w:tcPr>
          <w:p w14:paraId="228721AC" w14:textId="77777777" w:rsidR="00C15946" w:rsidRPr="00260F84" w:rsidRDefault="00C60EA4" w:rsidP="00010B36">
            <w:pPr>
              <w:spacing w:after="60"/>
              <w:rPr>
                <w:rFonts w:cs="Arial"/>
              </w:rPr>
            </w:pPr>
            <w:sdt>
              <w:sdtPr>
                <w:rPr>
                  <w:rFonts w:cs="Arial"/>
                </w:rPr>
                <w:alias w:val="Sdm_TblAvsmot__Sdm_Amadr___26___2"/>
                <w:tag w:val="Sdm_TblAvsmot__Sdm_Amadr___26___2"/>
                <w:id w:val="444875886"/>
                <w:dataBinding w:xpath="/document/body/Sdm_TblAvsmot/table/row[26]/cell[2]" w:storeItemID="{C98F5539-33F1-4BC3-89C2-B4EDF3932EAD}"/>
                <w:text/>
              </w:sdtPr>
              <w:sdtEndPr/>
              <w:sdtContent>
                <w:bookmarkStart w:id="143" w:name="Sdm_TblAvsmot__Sdm_Amadr___26___2"/>
                <w:r w:rsidR="00E775CF">
                  <w:rPr>
                    <w:rFonts w:cs="Arial"/>
                  </w:rPr>
                  <w:t>Jegerstien 18</w:t>
                </w:r>
              </w:sdtContent>
            </w:sdt>
            <w:bookmarkEnd w:id="143"/>
          </w:p>
        </w:tc>
        <w:tc>
          <w:tcPr>
            <w:tcW w:w="709" w:type="dxa"/>
          </w:tcPr>
          <w:p w14:paraId="35237F94" w14:textId="77777777" w:rsidR="00C15946" w:rsidRPr="00260F84" w:rsidRDefault="00C60EA4" w:rsidP="00010B36">
            <w:pPr>
              <w:spacing w:after="60"/>
              <w:rPr>
                <w:rFonts w:cs="Arial"/>
              </w:rPr>
            </w:pPr>
            <w:sdt>
              <w:sdtPr>
                <w:rPr>
                  <w:rFonts w:cs="Arial"/>
                </w:rPr>
                <w:alias w:val="Sdm_TblAvsmot__Sdm_AMpostnr___26___3"/>
                <w:tag w:val="Sdm_TblAvsmot__Sdm_AMpostnr___26___3"/>
                <w:id w:val="504535797"/>
                <w:dataBinding w:xpath="/document/body/Sdm_TblAvsmot/table/row[26]/cell[3]" w:storeItemID="{C98F5539-33F1-4BC3-89C2-B4EDF3932EAD}"/>
                <w:text/>
              </w:sdtPr>
              <w:sdtEndPr/>
              <w:sdtContent>
                <w:bookmarkStart w:id="144" w:name="Sdm_TblAvsmot__Sdm_AMpostnr___26___3"/>
                <w:r w:rsidR="00E775CF">
                  <w:rPr>
                    <w:rFonts w:cs="Arial"/>
                  </w:rPr>
                  <w:t>2406</w:t>
                </w:r>
              </w:sdtContent>
            </w:sdt>
            <w:bookmarkEnd w:id="144"/>
          </w:p>
        </w:tc>
        <w:tc>
          <w:tcPr>
            <w:tcW w:w="1701" w:type="dxa"/>
          </w:tcPr>
          <w:p w14:paraId="2DE21E2B" w14:textId="77777777" w:rsidR="00C15946" w:rsidRPr="00260F84" w:rsidRDefault="00C60EA4" w:rsidP="00010B36">
            <w:pPr>
              <w:spacing w:after="60"/>
              <w:rPr>
                <w:rFonts w:cs="Arial"/>
              </w:rPr>
            </w:pPr>
            <w:sdt>
              <w:sdtPr>
                <w:rPr>
                  <w:rFonts w:cs="Arial"/>
                </w:rPr>
                <w:alias w:val="Sdm_TblAvsmot__Sdm_AMPoststed___26___4"/>
                <w:tag w:val="Sdm_TblAvsmot__Sdm_AMPoststed___26___4"/>
                <w:id w:val="2008753796"/>
                <w:dataBinding w:xpath="/document/body/Sdm_TblAvsmot/table/row[26]/cell[4]" w:storeItemID="{C98F5539-33F1-4BC3-89C2-B4EDF3932EAD}"/>
                <w:text/>
              </w:sdtPr>
              <w:sdtEndPr/>
              <w:sdtContent>
                <w:bookmarkStart w:id="145" w:name="Sdm_TblAvsmot__Sdm_AMPoststed___26___4"/>
                <w:r w:rsidR="00E775CF">
                  <w:rPr>
                    <w:rFonts w:cs="Arial"/>
                  </w:rPr>
                  <w:t>Elverum</w:t>
                </w:r>
              </w:sdtContent>
            </w:sdt>
            <w:bookmarkEnd w:id="145"/>
          </w:p>
        </w:tc>
        <w:tc>
          <w:tcPr>
            <w:tcW w:w="2410" w:type="dxa"/>
          </w:tcPr>
          <w:p w14:paraId="56AC2373" w14:textId="2DF35D81" w:rsidR="00C15946" w:rsidRDefault="00C60EA4" w:rsidP="00010B36">
            <w:pPr>
              <w:spacing w:after="60"/>
              <w:rPr>
                <w:rFonts w:cs="Arial"/>
                <w:vanish/>
              </w:rPr>
            </w:pPr>
            <w:sdt>
              <w:sdtPr>
                <w:rPr>
                  <w:rFonts w:eastAsia="Times New Roman" w:cs="Times New Roman"/>
                  <w:vanish/>
                </w:rPr>
                <w:alias w:val="Sdm_TblAvsmot__Tilsoa_navn___26___5"/>
                <w:tag w:val="Sdm_TblAvsmot__Tilsoa_navn___26___5"/>
                <w:id w:val="553004393"/>
                <w:placeholder>
                  <w:docPart w:val="0B145BCF7E474B6CBD7E8C710BBB6C11"/>
                </w:placeholder>
                <w:dataBinding w:xpath="/document/body/Sdm_TblAvsmot/table/row[26]/cell[5]" w:storeItemID="{C98F5539-33F1-4BC3-89C2-B4EDF3932EAD}"/>
                <w:text/>
              </w:sdtPr>
              <w:sdtEndPr/>
              <w:sdtContent>
                <w:bookmarkStart w:id="146" w:name="Sdm_TblAvsmot__Tilsoa_navn___26___5"/>
                <w:r>
                  <w:rPr>
                    <w:rFonts w:eastAsia="Times New Roman" w:cs="Times New Roman"/>
                    <w:vanish/>
                  </w:rPr>
                  <w:t xml:space="preserve"> </w:t>
                </w:r>
              </w:sdtContent>
            </w:sdt>
            <w:bookmarkEnd w:id="146"/>
          </w:p>
        </w:tc>
      </w:tr>
      <w:tr w:rsidR="00C15946" w:rsidRPr="00260F84" w14:paraId="65E05577" w14:textId="77777777" w:rsidTr="00010B36">
        <w:tc>
          <w:tcPr>
            <w:tcW w:w="2566" w:type="dxa"/>
          </w:tcPr>
          <w:p w14:paraId="2B2626F8" w14:textId="77777777" w:rsidR="00C15946" w:rsidRPr="00260F84" w:rsidRDefault="00C60EA4" w:rsidP="00010B36">
            <w:pPr>
              <w:spacing w:after="60"/>
              <w:rPr>
                <w:rFonts w:cs="Arial"/>
              </w:rPr>
            </w:pPr>
            <w:sdt>
              <w:sdtPr>
                <w:rPr>
                  <w:rFonts w:cs="Arial"/>
                </w:rPr>
                <w:alias w:val="Sdm_TblAvsmot__Sdm_Amnavn___27___1"/>
                <w:tag w:val="Sdm_TblAvsmot__Sdm_Amnavn___27___1"/>
                <w:id w:val="568946924"/>
                <w:dataBinding w:xpath="/document/body/Sdm_TblAvsmot/table/row[27]/cell[1]" w:storeItemID="{C98F5539-33F1-4BC3-89C2-B4EDF3932EAD}"/>
                <w:text/>
              </w:sdtPr>
              <w:sdtEndPr/>
              <w:sdtContent>
                <w:bookmarkStart w:id="147" w:name="Sdm_TblAvsmot__Sdm_Amnavn___27___1"/>
                <w:r w:rsidR="00E775CF">
                  <w:rPr>
                    <w:rFonts w:cs="Arial"/>
                  </w:rPr>
                  <w:t>Oddvar Hansen</w:t>
                </w:r>
              </w:sdtContent>
            </w:sdt>
            <w:bookmarkEnd w:id="147"/>
          </w:p>
        </w:tc>
        <w:tc>
          <w:tcPr>
            <w:tcW w:w="2126" w:type="dxa"/>
          </w:tcPr>
          <w:p w14:paraId="71B1CCFC" w14:textId="77777777" w:rsidR="00C15946" w:rsidRPr="00260F84" w:rsidRDefault="00C60EA4" w:rsidP="00010B36">
            <w:pPr>
              <w:spacing w:after="60"/>
              <w:rPr>
                <w:rFonts w:cs="Arial"/>
              </w:rPr>
            </w:pPr>
            <w:sdt>
              <w:sdtPr>
                <w:rPr>
                  <w:rFonts w:cs="Arial"/>
                </w:rPr>
                <w:alias w:val="Sdm_TblAvsmot__Sdm_Amadr___27___2"/>
                <w:tag w:val="Sdm_TblAvsmot__Sdm_Amadr___27___2"/>
                <w:id w:val="242204769"/>
                <w:dataBinding w:xpath="/document/body/Sdm_TblAvsmot/table/row[27]/cell[2]" w:storeItemID="{C98F5539-33F1-4BC3-89C2-B4EDF3932EAD}"/>
                <w:text/>
              </w:sdtPr>
              <w:sdtEndPr/>
              <w:sdtContent>
                <w:bookmarkStart w:id="148" w:name="Sdm_TblAvsmot__Sdm_Amadr___27___2"/>
                <w:r w:rsidR="00E775CF">
                  <w:rPr>
                    <w:rFonts w:cs="Arial"/>
                  </w:rPr>
                  <w:t>Krokkleiva 515</w:t>
                </w:r>
              </w:sdtContent>
            </w:sdt>
            <w:bookmarkEnd w:id="148"/>
          </w:p>
        </w:tc>
        <w:tc>
          <w:tcPr>
            <w:tcW w:w="709" w:type="dxa"/>
          </w:tcPr>
          <w:p w14:paraId="4D11D808" w14:textId="77777777" w:rsidR="00C15946" w:rsidRPr="00260F84" w:rsidRDefault="00C60EA4" w:rsidP="00010B36">
            <w:pPr>
              <w:spacing w:after="60"/>
              <w:rPr>
                <w:rFonts w:cs="Arial"/>
              </w:rPr>
            </w:pPr>
            <w:sdt>
              <w:sdtPr>
                <w:rPr>
                  <w:rFonts w:cs="Arial"/>
                </w:rPr>
                <w:alias w:val="Sdm_TblAvsmot__Sdm_AMpostnr___27___3"/>
                <w:tag w:val="Sdm_TblAvsmot__Sdm_AMpostnr___27___3"/>
                <w:id w:val="292865832"/>
                <w:dataBinding w:xpath="/document/body/Sdm_TblAvsmot/table/row[27]/cell[3]" w:storeItemID="{C98F5539-33F1-4BC3-89C2-B4EDF3932EAD}"/>
                <w:text/>
              </w:sdtPr>
              <w:sdtEndPr/>
              <w:sdtContent>
                <w:bookmarkStart w:id="149" w:name="Sdm_TblAvsmot__Sdm_AMpostnr___27___3"/>
                <w:r w:rsidR="00E775CF">
                  <w:rPr>
                    <w:rFonts w:cs="Arial"/>
                  </w:rPr>
                  <w:t>3531</w:t>
                </w:r>
              </w:sdtContent>
            </w:sdt>
            <w:bookmarkEnd w:id="149"/>
          </w:p>
        </w:tc>
        <w:tc>
          <w:tcPr>
            <w:tcW w:w="1701" w:type="dxa"/>
          </w:tcPr>
          <w:p w14:paraId="409987BE" w14:textId="77777777" w:rsidR="00C15946" w:rsidRPr="00260F84" w:rsidRDefault="00C60EA4" w:rsidP="00010B36">
            <w:pPr>
              <w:spacing w:after="60"/>
              <w:rPr>
                <w:rFonts w:cs="Arial"/>
              </w:rPr>
            </w:pPr>
            <w:sdt>
              <w:sdtPr>
                <w:rPr>
                  <w:rFonts w:cs="Arial"/>
                </w:rPr>
                <w:alias w:val="Sdm_TblAvsmot__Sdm_AMPoststed___27___4"/>
                <w:tag w:val="Sdm_TblAvsmot__Sdm_AMPoststed___27___4"/>
                <w:id w:val="745854741"/>
                <w:dataBinding w:xpath="/document/body/Sdm_TblAvsmot/table/row[27]/cell[4]" w:storeItemID="{C98F5539-33F1-4BC3-89C2-B4EDF3932EAD}"/>
                <w:text/>
              </w:sdtPr>
              <w:sdtEndPr/>
              <w:sdtContent>
                <w:bookmarkStart w:id="150" w:name="Sdm_TblAvsmot__Sdm_AMPoststed___27___4"/>
                <w:r w:rsidR="00E775CF">
                  <w:rPr>
                    <w:rFonts w:cs="Arial"/>
                  </w:rPr>
                  <w:t>KROKKLEIVA</w:t>
                </w:r>
              </w:sdtContent>
            </w:sdt>
            <w:bookmarkEnd w:id="150"/>
          </w:p>
        </w:tc>
        <w:tc>
          <w:tcPr>
            <w:tcW w:w="2410" w:type="dxa"/>
          </w:tcPr>
          <w:p w14:paraId="5CF95FE2" w14:textId="1D145FB7" w:rsidR="00C15946" w:rsidRDefault="00C60EA4" w:rsidP="00010B36">
            <w:pPr>
              <w:spacing w:after="60"/>
              <w:rPr>
                <w:rFonts w:cs="Arial"/>
                <w:vanish/>
              </w:rPr>
            </w:pPr>
            <w:sdt>
              <w:sdtPr>
                <w:rPr>
                  <w:rFonts w:eastAsia="Times New Roman" w:cs="Times New Roman"/>
                  <w:vanish/>
                </w:rPr>
                <w:alias w:val="Sdm_TblAvsmot__Tilsoa_navn___27___5"/>
                <w:tag w:val="Sdm_TblAvsmot__Tilsoa_navn___27___5"/>
                <w:id w:val="1116032160"/>
                <w:placeholder>
                  <w:docPart w:val="0B145BCF7E474B6CBD7E8C710BBB6C11"/>
                </w:placeholder>
                <w:dataBinding w:xpath="/document/body/Sdm_TblAvsmot/table/row[27]/cell[5]" w:storeItemID="{C98F5539-33F1-4BC3-89C2-B4EDF3932EAD}"/>
                <w:text/>
              </w:sdtPr>
              <w:sdtEndPr/>
              <w:sdtContent>
                <w:bookmarkStart w:id="151" w:name="Sdm_TblAvsmot__Tilsoa_navn___27___5"/>
                <w:r>
                  <w:rPr>
                    <w:rFonts w:eastAsia="Times New Roman" w:cs="Times New Roman"/>
                    <w:vanish/>
                  </w:rPr>
                  <w:t xml:space="preserve"> </w:t>
                </w:r>
              </w:sdtContent>
            </w:sdt>
            <w:bookmarkEnd w:id="151"/>
          </w:p>
        </w:tc>
      </w:tr>
      <w:tr w:rsidR="00C15946" w:rsidRPr="00260F84" w14:paraId="2C863055" w14:textId="77777777" w:rsidTr="00010B36">
        <w:tc>
          <w:tcPr>
            <w:tcW w:w="2566" w:type="dxa"/>
          </w:tcPr>
          <w:p w14:paraId="6A3B9370" w14:textId="77777777" w:rsidR="00C15946" w:rsidRPr="00260F84" w:rsidRDefault="00C60EA4" w:rsidP="00010B36">
            <w:pPr>
              <w:spacing w:after="60"/>
              <w:rPr>
                <w:rFonts w:cs="Arial"/>
              </w:rPr>
            </w:pPr>
            <w:sdt>
              <w:sdtPr>
                <w:rPr>
                  <w:rFonts w:cs="Arial"/>
                </w:rPr>
                <w:alias w:val="Sdm_TblAvsmot__Sdm_Amnavn___28___1"/>
                <w:tag w:val="Sdm_TblAvsmot__Sdm_Amnavn___28___1"/>
                <w:id w:val="1393180506"/>
                <w:dataBinding w:xpath="/document/body/Sdm_TblAvsmot/table/row[28]/cell[1]" w:storeItemID="{C98F5539-33F1-4BC3-89C2-B4EDF3932EAD}"/>
                <w:text/>
              </w:sdtPr>
              <w:sdtEndPr/>
              <w:sdtContent>
                <w:bookmarkStart w:id="152" w:name="Sdm_TblAvsmot__Sdm_Amnavn___28___1"/>
                <w:r w:rsidR="00E775CF">
                  <w:rPr>
                    <w:rFonts w:cs="Arial"/>
                  </w:rPr>
                  <w:t>Ole Erik Anfinnsen Elsrud</w:t>
                </w:r>
              </w:sdtContent>
            </w:sdt>
            <w:bookmarkEnd w:id="152"/>
          </w:p>
        </w:tc>
        <w:tc>
          <w:tcPr>
            <w:tcW w:w="2126" w:type="dxa"/>
          </w:tcPr>
          <w:p w14:paraId="0A942E65" w14:textId="77777777" w:rsidR="00C15946" w:rsidRPr="00260F84" w:rsidRDefault="00C60EA4" w:rsidP="00010B36">
            <w:pPr>
              <w:spacing w:after="60"/>
              <w:rPr>
                <w:rFonts w:cs="Arial"/>
              </w:rPr>
            </w:pPr>
            <w:sdt>
              <w:sdtPr>
                <w:rPr>
                  <w:rFonts w:cs="Arial"/>
                </w:rPr>
                <w:alias w:val="Sdm_TblAvsmot__Sdm_Amadr___28___2"/>
                <w:tag w:val="Sdm_TblAvsmot__Sdm_Amadr___28___2"/>
                <w:id w:val="429929388"/>
                <w:dataBinding w:xpath="/document/body/Sdm_TblAvsmot/table/row[28]/cell[2]" w:storeItemID="{C98F5539-33F1-4BC3-89C2-B4EDF3932EAD}"/>
                <w:text/>
              </w:sdtPr>
              <w:sdtEndPr/>
              <w:sdtContent>
                <w:bookmarkStart w:id="153" w:name="Sdm_TblAvsmot__Sdm_Amadr___28___2"/>
                <w:r w:rsidR="00E775CF">
                  <w:rPr>
                    <w:rFonts w:cs="Arial"/>
                  </w:rPr>
                  <w:t>Vestre Ådal 922</w:t>
                </w:r>
              </w:sdtContent>
            </w:sdt>
            <w:bookmarkEnd w:id="153"/>
          </w:p>
        </w:tc>
        <w:tc>
          <w:tcPr>
            <w:tcW w:w="709" w:type="dxa"/>
          </w:tcPr>
          <w:p w14:paraId="71C49215" w14:textId="77777777" w:rsidR="00C15946" w:rsidRPr="00260F84" w:rsidRDefault="00C60EA4" w:rsidP="00010B36">
            <w:pPr>
              <w:spacing w:after="60"/>
              <w:rPr>
                <w:rFonts w:cs="Arial"/>
              </w:rPr>
            </w:pPr>
            <w:sdt>
              <w:sdtPr>
                <w:rPr>
                  <w:rFonts w:cs="Arial"/>
                </w:rPr>
                <w:alias w:val="Sdm_TblAvsmot__Sdm_AMpostnr___28___3"/>
                <w:tag w:val="Sdm_TblAvsmot__Sdm_AMpostnr___28___3"/>
                <w:id w:val="1891728493"/>
                <w:dataBinding w:xpath="/document/body/Sdm_TblAvsmot/table/row[28]/cell[3]" w:storeItemID="{C98F5539-33F1-4BC3-89C2-B4EDF3932EAD}"/>
                <w:text/>
              </w:sdtPr>
              <w:sdtEndPr/>
              <w:sdtContent>
                <w:bookmarkStart w:id="154" w:name="Sdm_TblAvsmot__Sdm_AMpostnr___28___3"/>
                <w:r w:rsidR="00E775CF">
                  <w:rPr>
                    <w:rFonts w:cs="Arial"/>
                  </w:rPr>
                  <w:t>3516</w:t>
                </w:r>
              </w:sdtContent>
            </w:sdt>
            <w:bookmarkEnd w:id="154"/>
          </w:p>
        </w:tc>
        <w:tc>
          <w:tcPr>
            <w:tcW w:w="1701" w:type="dxa"/>
          </w:tcPr>
          <w:p w14:paraId="1D253514" w14:textId="77777777" w:rsidR="00C15946" w:rsidRPr="00260F84" w:rsidRDefault="00C60EA4" w:rsidP="00010B36">
            <w:pPr>
              <w:spacing w:after="60"/>
              <w:rPr>
                <w:rFonts w:cs="Arial"/>
              </w:rPr>
            </w:pPr>
            <w:sdt>
              <w:sdtPr>
                <w:rPr>
                  <w:rFonts w:cs="Arial"/>
                </w:rPr>
                <w:alias w:val="Sdm_TblAvsmot__Sdm_AMPoststed___28___4"/>
                <w:tag w:val="Sdm_TblAvsmot__Sdm_AMPoststed___28___4"/>
                <w:id w:val="1740645600"/>
                <w:dataBinding w:xpath="/document/body/Sdm_TblAvsmot/table/row[28]/cell[4]" w:storeItemID="{C98F5539-33F1-4BC3-89C2-B4EDF3932EAD}"/>
                <w:text/>
              </w:sdtPr>
              <w:sdtEndPr/>
              <w:sdtContent>
                <w:bookmarkStart w:id="155" w:name="Sdm_TblAvsmot__Sdm_AMPoststed___28___4"/>
                <w:r w:rsidR="00E775CF">
                  <w:rPr>
                    <w:rFonts w:cs="Arial"/>
                  </w:rPr>
                  <w:t>HØNEFOSS</w:t>
                </w:r>
              </w:sdtContent>
            </w:sdt>
            <w:bookmarkEnd w:id="155"/>
          </w:p>
        </w:tc>
        <w:tc>
          <w:tcPr>
            <w:tcW w:w="2410" w:type="dxa"/>
          </w:tcPr>
          <w:p w14:paraId="37720713" w14:textId="5B18B036" w:rsidR="00C15946" w:rsidRDefault="00C60EA4" w:rsidP="00010B36">
            <w:pPr>
              <w:spacing w:after="60"/>
              <w:rPr>
                <w:rFonts w:cs="Arial"/>
                <w:vanish/>
              </w:rPr>
            </w:pPr>
            <w:sdt>
              <w:sdtPr>
                <w:rPr>
                  <w:rFonts w:eastAsia="Times New Roman" w:cs="Times New Roman"/>
                  <w:vanish/>
                </w:rPr>
                <w:alias w:val="Sdm_TblAvsmot__Tilsoa_navn___28___5"/>
                <w:tag w:val="Sdm_TblAvsmot__Tilsoa_navn___28___5"/>
                <w:id w:val="-1381540827"/>
                <w:placeholder>
                  <w:docPart w:val="0B145BCF7E474B6CBD7E8C710BBB6C11"/>
                </w:placeholder>
                <w:dataBinding w:xpath="/document/body/Sdm_TblAvsmot/table/row[28]/cell[5]" w:storeItemID="{C98F5539-33F1-4BC3-89C2-B4EDF3932EAD}"/>
                <w:text/>
              </w:sdtPr>
              <w:sdtEndPr/>
              <w:sdtContent>
                <w:bookmarkStart w:id="156" w:name="Sdm_TblAvsmot__Tilsoa_navn___28___5"/>
                <w:r>
                  <w:rPr>
                    <w:rFonts w:eastAsia="Times New Roman" w:cs="Times New Roman"/>
                    <w:vanish/>
                  </w:rPr>
                  <w:t xml:space="preserve"> </w:t>
                </w:r>
              </w:sdtContent>
            </w:sdt>
            <w:bookmarkEnd w:id="156"/>
          </w:p>
        </w:tc>
      </w:tr>
      <w:tr w:rsidR="00C15946" w:rsidRPr="00260F84" w14:paraId="034D1428" w14:textId="77777777" w:rsidTr="00010B36">
        <w:tc>
          <w:tcPr>
            <w:tcW w:w="2566" w:type="dxa"/>
          </w:tcPr>
          <w:p w14:paraId="32F8EAD9" w14:textId="77777777" w:rsidR="00C15946" w:rsidRPr="00260F84" w:rsidRDefault="00C60EA4" w:rsidP="00010B36">
            <w:pPr>
              <w:spacing w:after="60"/>
              <w:rPr>
                <w:rFonts w:cs="Arial"/>
              </w:rPr>
            </w:pPr>
            <w:sdt>
              <w:sdtPr>
                <w:rPr>
                  <w:rFonts w:cs="Arial"/>
                </w:rPr>
                <w:alias w:val="Sdm_TblAvsmot__Sdm_Amnavn___29___1"/>
                <w:tag w:val="Sdm_TblAvsmot__Sdm_Amnavn___29___1"/>
                <w:id w:val="1616759368"/>
                <w:dataBinding w:xpath="/document/body/Sdm_TblAvsmot/table/row[29]/cell[1]" w:storeItemID="{C98F5539-33F1-4BC3-89C2-B4EDF3932EAD}"/>
                <w:text/>
              </w:sdtPr>
              <w:sdtEndPr/>
              <w:sdtContent>
                <w:bookmarkStart w:id="157" w:name="Sdm_TblAvsmot__Sdm_Amnavn___29___1"/>
                <w:r w:rsidR="00E775CF">
                  <w:rPr>
                    <w:rFonts w:cs="Arial"/>
                  </w:rPr>
                  <w:t>Ole Johnny Torstensrud</w:t>
                </w:r>
              </w:sdtContent>
            </w:sdt>
            <w:bookmarkEnd w:id="157"/>
          </w:p>
        </w:tc>
        <w:tc>
          <w:tcPr>
            <w:tcW w:w="2126" w:type="dxa"/>
          </w:tcPr>
          <w:p w14:paraId="125642A1" w14:textId="77777777" w:rsidR="00C15946" w:rsidRPr="00260F84" w:rsidRDefault="00C60EA4" w:rsidP="00010B36">
            <w:pPr>
              <w:spacing w:after="60"/>
              <w:rPr>
                <w:rFonts w:cs="Arial"/>
              </w:rPr>
            </w:pPr>
            <w:sdt>
              <w:sdtPr>
                <w:rPr>
                  <w:rFonts w:cs="Arial"/>
                </w:rPr>
                <w:alias w:val="Sdm_TblAvsmot__Sdm_Amadr___29___2"/>
                <w:tag w:val="Sdm_TblAvsmot__Sdm_Amadr___29___2"/>
                <w:id w:val="1719956186"/>
                <w:dataBinding w:xpath="/document/body/Sdm_TblAvsmot/table/row[29]/cell[2]" w:storeItemID="{C98F5539-33F1-4BC3-89C2-B4EDF3932EAD}"/>
                <w:text/>
              </w:sdtPr>
              <w:sdtEndPr/>
              <w:sdtContent>
                <w:bookmarkStart w:id="158" w:name="Sdm_TblAvsmot__Sdm_Amadr___29___2"/>
                <w:r w:rsidR="00E775CF">
                  <w:rPr>
                    <w:rFonts w:cs="Arial"/>
                  </w:rPr>
                  <w:t>Vestre Ådal 878</w:t>
                </w:r>
              </w:sdtContent>
            </w:sdt>
            <w:bookmarkEnd w:id="158"/>
          </w:p>
        </w:tc>
        <w:tc>
          <w:tcPr>
            <w:tcW w:w="709" w:type="dxa"/>
          </w:tcPr>
          <w:p w14:paraId="1246CC05" w14:textId="77777777" w:rsidR="00C15946" w:rsidRPr="00260F84" w:rsidRDefault="00C60EA4" w:rsidP="00010B36">
            <w:pPr>
              <w:spacing w:after="60"/>
              <w:rPr>
                <w:rFonts w:cs="Arial"/>
              </w:rPr>
            </w:pPr>
            <w:sdt>
              <w:sdtPr>
                <w:rPr>
                  <w:rFonts w:cs="Arial"/>
                </w:rPr>
                <w:alias w:val="Sdm_TblAvsmot__Sdm_AMpostnr___29___3"/>
                <w:tag w:val="Sdm_TblAvsmot__Sdm_AMpostnr___29___3"/>
                <w:id w:val="820154910"/>
                <w:dataBinding w:xpath="/document/body/Sdm_TblAvsmot/table/row[29]/cell[3]" w:storeItemID="{C98F5539-33F1-4BC3-89C2-B4EDF3932EAD}"/>
                <w:text/>
              </w:sdtPr>
              <w:sdtEndPr/>
              <w:sdtContent>
                <w:bookmarkStart w:id="159" w:name="Sdm_TblAvsmot__Sdm_AMpostnr___29___3"/>
                <w:r w:rsidR="00E775CF">
                  <w:rPr>
                    <w:rFonts w:cs="Arial"/>
                  </w:rPr>
                  <w:t>3516</w:t>
                </w:r>
              </w:sdtContent>
            </w:sdt>
            <w:bookmarkEnd w:id="159"/>
          </w:p>
        </w:tc>
        <w:tc>
          <w:tcPr>
            <w:tcW w:w="1701" w:type="dxa"/>
          </w:tcPr>
          <w:p w14:paraId="410D91C4" w14:textId="77777777" w:rsidR="00C15946" w:rsidRPr="00260F84" w:rsidRDefault="00C60EA4" w:rsidP="00010B36">
            <w:pPr>
              <w:spacing w:after="60"/>
              <w:rPr>
                <w:rFonts w:cs="Arial"/>
              </w:rPr>
            </w:pPr>
            <w:sdt>
              <w:sdtPr>
                <w:rPr>
                  <w:rFonts w:cs="Arial"/>
                </w:rPr>
                <w:alias w:val="Sdm_TblAvsmot__Sdm_AMPoststed___29___4"/>
                <w:tag w:val="Sdm_TblAvsmot__Sdm_AMPoststed___29___4"/>
                <w:id w:val="1276590385"/>
                <w:dataBinding w:xpath="/document/body/Sdm_TblAvsmot/table/row[29]/cell[4]" w:storeItemID="{C98F5539-33F1-4BC3-89C2-B4EDF3932EAD}"/>
                <w:text/>
              </w:sdtPr>
              <w:sdtEndPr/>
              <w:sdtContent>
                <w:bookmarkStart w:id="160" w:name="Sdm_TblAvsmot__Sdm_AMPoststed___29___4"/>
                <w:r w:rsidR="00E775CF">
                  <w:rPr>
                    <w:rFonts w:cs="Arial"/>
                  </w:rPr>
                  <w:t>Hønefoss</w:t>
                </w:r>
              </w:sdtContent>
            </w:sdt>
            <w:bookmarkEnd w:id="160"/>
          </w:p>
        </w:tc>
        <w:tc>
          <w:tcPr>
            <w:tcW w:w="2410" w:type="dxa"/>
          </w:tcPr>
          <w:p w14:paraId="409DDDA7" w14:textId="7D92AB5B" w:rsidR="00C15946" w:rsidRDefault="00C60EA4" w:rsidP="00010B36">
            <w:pPr>
              <w:spacing w:after="60"/>
              <w:rPr>
                <w:rFonts w:cs="Arial"/>
                <w:vanish/>
              </w:rPr>
            </w:pPr>
            <w:sdt>
              <w:sdtPr>
                <w:rPr>
                  <w:rFonts w:eastAsia="Times New Roman" w:cs="Times New Roman"/>
                  <w:vanish/>
                </w:rPr>
                <w:alias w:val="Sdm_TblAvsmot__Tilsoa_navn___29___5"/>
                <w:tag w:val="Sdm_TblAvsmot__Tilsoa_navn___29___5"/>
                <w:id w:val="1566003872"/>
                <w:placeholder>
                  <w:docPart w:val="0B145BCF7E474B6CBD7E8C710BBB6C11"/>
                </w:placeholder>
                <w:dataBinding w:xpath="/document/body/Sdm_TblAvsmot/table/row[29]/cell[5]" w:storeItemID="{C98F5539-33F1-4BC3-89C2-B4EDF3932EAD}"/>
                <w:text/>
              </w:sdtPr>
              <w:sdtEndPr/>
              <w:sdtContent>
                <w:bookmarkStart w:id="161" w:name="Sdm_TblAvsmot__Tilsoa_navn___29___5"/>
                <w:r>
                  <w:rPr>
                    <w:rFonts w:eastAsia="Times New Roman" w:cs="Times New Roman"/>
                    <w:vanish/>
                  </w:rPr>
                  <w:t xml:space="preserve"> </w:t>
                </w:r>
              </w:sdtContent>
            </w:sdt>
            <w:bookmarkEnd w:id="161"/>
          </w:p>
        </w:tc>
      </w:tr>
      <w:tr w:rsidR="00C15946" w:rsidRPr="00260F84" w14:paraId="4709F82B" w14:textId="77777777" w:rsidTr="00010B36">
        <w:tc>
          <w:tcPr>
            <w:tcW w:w="2566" w:type="dxa"/>
          </w:tcPr>
          <w:p w14:paraId="3F0AF6C2" w14:textId="77777777" w:rsidR="00C15946" w:rsidRPr="00260F84" w:rsidRDefault="00C60EA4" w:rsidP="00010B36">
            <w:pPr>
              <w:spacing w:after="60"/>
              <w:rPr>
                <w:rFonts w:cs="Arial"/>
              </w:rPr>
            </w:pPr>
            <w:sdt>
              <w:sdtPr>
                <w:rPr>
                  <w:rFonts w:cs="Arial"/>
                </w:rPr>
                <w:alias w:val="Sdm_TblAvsmot__Sdm_Amnavn___30___1"/>
                <w:tag w:val="Sdm_TblAvsmot__Sdm_Amnavn___30___1"/>
                <w:id w:val="1627033429"/>
                <w:dataBinding w:xpath="/document/body/Sdm_TblAvsmot/table/row[30]/cell[1]" w:storeItemID="{C98F5539-33F1-4BC3-89C2-B4EDF3932EAD}"/>
                <w:text/>
              </w:sdtPr>
              <w:sdtEndPr/>
              <w:sdtContent>
                <w:bookmarkStart w:id="162" w:name="Sdm_TblAvsmot__Sdm_Amnavn___30___1"/>
                <w:r w:rsidR="00E775CF">
                  <w:rPr>
                    <w:rFonts w:cs="Arial"/>
                  </w:rPr>
                  <w:t>Oslo Kommune</w:t>
                </w:r>
              </w:sdtContent>
            </w:sdt>
            <w:bookmarkEnd w:id="162"/>
          </w:p>
        </w:tc>
        <w:tc>
          <w:tcPr>
            <w:tcW w:w="2126" w:type="dxa"/>
          </w:tcPr>
          <w:p w14:paraId="22A93B1C" w14:textId="77777777" w:rsidR="00C15946" w:rsidRPr="00260F84" w:rsidRDefault="00C60EA4" w:rsidP="00010B36">
            <w:pPr>
              <w:spacing w:after="60"/>
              <w:rPr>
                <w:rFonts w:cs="Arial"/>
              </w:rPr>
            </w:pPr>
            <w:sdt>
              <w:sdtPr>
                <w:rPr>
                  <w:rFonts w:cs="Arial"/>
                </w:rPr>
                <w:alias w:val="Sdm_TblAvsmot__Sdm_Amadr___30___2"/>
                <w:tag w:val="Sdm_TblAvsmot__Sdm_Amadr___30___2"/>
                <w:id w:val="-1639094686"/>
                <w:dataBinding w:xpath="/document/body/Sdm_TblAvsmot/table/row[30]/cell[2]" w:storeItemID="{C98F5539-33F1-4BC3-89C2-B4EDF3932EAD}"/>
                <w:text/>
              </w:sdtPr>
              <w:sdtEndPr/>
              <w:sdtContent>
                <w:bookmarkStart w:id="163" w:name="Sdm_TblAvsmot__Sdm_Amadr___30___2"/>
                <w:r w:rsidR="00E775CF">
                  <w:rPr>
                    <w:rFonts w:cs="Arial"/>
                  </w:rPr>
                  <w:t>RÅDHUSET</w:t>
                </w:r>
              </w:sdtContent>
            </w:sdt>
            <w:bookmarkEnd w:id="163"/>
          </w:p>
        </w:tc>
        <w:tc>
          <w:tcPr>
            <w:tcW w:w="709" w:type="dxa"/>
          </w:tcPr>
          <w:p w14:paraId="514D685A" w14:textId="77777777" w:rsidR="00C15946" w:rsidRPr="00260F84" w:rsidRDefault="00C60EA4" w:rsidP="00010B36">
            <w:pPr>
              <w:spacing w:after="60"/>
              <w:rPr>
                <w:rFonts w:cs="Arial"/>
              </w:rPr>
            </w:pPr>
            <w:sdt>
              <w:sdtPr>
                <w:rPr>
                  <w:rFonts w:cs="Arial"/>
                </w:rPr>
                <w:alias w:val="Sdm_TblAvsmot__Sdm_AMpostnr___30___3"/>
                <w:tag w:val="Sdm_TblAvsmot__Sdm_AMpostnr___30___3"/>
                <w:id w:val="-1871688337"/>
                <w:dataBinding w:xpath="/document/body/Sdm_TblAvsmot/table/row[30]/cell[3]" w:storeItemID="{C98F5539-33F1-4BC3-89C2-B4EDF3932EAD}"/>
                <w:text/>
              </w:sdtPr>
              <w:sdtEndPr/>
              <w:sdtContent>
                <w:bookmarkStart w:id="164" w:name="Sdm_TblAvsmot__Sdm_AMpostnr___30___3"/>
                <w:r w:rsidR="00E775CF">
                  <w:rPr>
                    <w:rFonts w:cs="Arial"/>
                  </w:rPr>
                  <w:t>0037</w:t>
                </w:r>
              </w:sdtContent>
            </w:sdt>
            <w:bookmarkEnd w:id="164"/>
          </w:p>
        </w:tc>
        <w:tc>
          <w:tcPr>
            <w:tcW w:w="1701" w:type="dxa"/>
          </w:tcPr>
          <w:p w14:paraId="21A933F7" w14:textId="77777777" w:rsidR="00C15946" w:rsidRPr="00260F84" w:rsidRDefault="00C60EA4" w:rsidP="00010B36">
            <w:pPr>
              <w:spacing w:after="60"/>
              <w:rPr>
                <w:rFonts w:cs="Arial"/>
              </w:rPr>
            </w:pPr>
            <w:sdt>
              <w:sdtPr>
                <w:rPr>
                  <w:rFonts w:cs="Arial"/>
                </w:rPr>
                <w:alias w:val="Sdm_TblAvsmot__Sdm_AMPoststed___30___4"/>
                <w:tag w:val="Sdm_TblAvsmot__Sdm_AMPoststed___30___4"/>
                <w:id w:val="-1684181792"/>
                <w:dataBinding w:xpath="/document/body/Sdm_TblAvsmot/table/row[30]/cell[4]" w:storeItemID="{C98F5539-33F1-4BC3-89C2-B4EDF3932EAD}"/>
                <w:text/>
              </w:sdtPr>
              <w:sdtEndPr/>
              <w:sdtContent>
                <w:bookmarkStart w:id="165" w:name="Sdm_TblAvsmot__Sdm_AMPoststed___30___4"/>
                <w:r w:rsidR="00E775CF">
                  <w:rPr>
                    <w:rFonts w:cs="Arial"/>
                  </w:rPr>
                  <w:t>Oslo</w:t>
                </w:r>
              </w:sdtContent>
            </w:sdt>
            <w:bookmarkEnd w:id="165"/>
          </w:p>
        </w:tc>
        <w:tc>
          <w:tcPr>
            <w:tcW w:w="2410" w:type="dxa"/>
          </w:tcPr>
          <w:p w14:paraId="733B5A74" w14:textId="0F47BFE8" w:rsidR="00C15946" w:rsidRDefault="00C60EA4" w:rsidP="00010B36">
            <w:pPr>
              <w:spacing w:after="60"/>
              <w:rPr>
                <w:rFonts w:cs="Arial"/>
                <w:vanish/>
              </w:rPr>
            </w:pPr>
            <w:sdt>
              <w:sdtPr>
                <w:rPr>
                  <w:rFonts w:eastAsia="Times New Roman" w:cs="Times New Roman"/>
                  <w:vanish/>
                </w:rPr>
                <w:alias w:val="Sdm_TblAvsmot__Tilsoa_navn___30___5"/>
                <w:tag w:val="Sdm_TblAvsmot__Tilsoa_navn___30___5"/>
                <w:id w:val="-1375855111"/>
                <w:placeholder>
                  <w:docPart w:val="0B145BCF7E474B6CBD7E8C710BBB6C11"/>
                </w:placeholder>
                <w:dataBinding w:xpath="/document/body/Sdm_TblAvsmot/table/row[30]/cell[5]" w:storeItemID="{C98F5539-33F1-4BC3-89C2-B4EDF3932EAD}"/>
                <w:text/>
              </w:sdtPr>
              <w:sdtEndPr/>
              <w:sdtContent>
                <w:bookmarkStart w:id="166" w:name="Sdm_TblAvsmot__Tilsoa_navn___30___5"/>
                <w:r>
                  <w:rPr>
                    <w:rFonts w:eastAsia="Times New Roman" w:cs="Times New Roman"/>
                    <w:vanish/>
                  </w:rPr>
                  <w:t xml:space="preserve"> </w:t>
                </w:r>
              </w:sdtContent>
            </w:sdt>
            <w:bookmarkEnd w:id="166"/>
          </w:p>
        </w:tc>
      </w:tr>
      <w:tr w:rsidR="00C15946" w:rsidRPr="00260F84" w14:paraId="6E40F78F" w14:textId="77777777" w:rsidTr="00010B36">
        <w:tc>
          <w:tcPr>
            <w:tcW w:w="2566" w:type="dxa"/>
          </w:tcPr>
          <w:p w14:paraId="64827657" w14:textId="77777777" w:rsidR="00C15946" w:rsidRPr="00260F84" w:rsidRDefault="00C60EA4" w:rsidP="00010B36">
            <w:pPr>
              <w:spacing w:after="60"/>
              <w:rPr>
                <w:rFonts w:cs="Arial"/>
              </w:rPr>
            </w:pPr>
            <w:sdt>
              <w:sdtPr>
                <w:rPr>
                  <w:rFonts w:cs="Arial"/>
                </w:rPr>
                <w:alias w:val="Sdm_TblAvsmot__Sdm_Amnavn___31___1"/>
                <w:tag w:val="Sdm_TblAvsmot__Sdm_Amnavn___31___1"/>
                <w:id w:val="-1605240856"/>
                <w:dataBinding w:xpath="/document/body/Sdm_TblAvsmot/table/row[31]/cell[1]" w:storeItemID="{C98F5539-33F1-4BC3-89C2-B4EDF3932EAD}"/>
                <w:text/>
              </w:sdtPr>
              <w:sdtEndPr/>
              <w:sdtContent>
                <w:bookmarkStart w:id="167" w:name="Sdm_TblAvsmot__Sdm_Amnavn___31___1"/>
                <w:r w:rsidR="00E775CF">
                  <w:rPr>
                    <w:rFonts w:cs="Arial"/>
                  </w:rPr>
                  <w:t>Richard Baksvær</w:t>
                </w:r>
              </w:sdtContent>
            </w:sdt>
            <w:bookmarkEnd w:id="167"/>
          </w:p>
        </w:tc>
        <w:tc>
          <w:tcPr>
            <w:tcW w:w="2126" w:type="dxa"/>
          </w:tcPr>
          <w:p w14:paraId="7C02D6F2" w14:textId="77777777" w:rsidR="00C15946" w:rsidRPr="00260F84" w:rsidRDefault="00C60EA4" w:rsidP="00010B36">
            <w:pPr>
              <w:spacing w:after="60"/>
              <w:rPr>
                <w:rFonts w:cs="Arial"/>
              </w:rPr>
            </w:pPr>
            <w:sdt>
              <w:sdtPr>
                <w:rPr>
                  <w:rFonts w:cs="Arial"/>
                </w:rPr>
                <w:alias w:val="Sdm_TblAvsmot__Sdm_Amadr___31___2"/>
                <w:tag w:val="Sdm_TblAvsmot__Sdm_Amadr___31___2"/>
                <w:id w:val="1980723362"/>
                <w:dataBinding w:xpath="/document/body/Sdm_TblAvsmot/table/row[31]/cell[2]" w:storeItemID="{C98F5539-33F1-4BC3-89C2-B4EDF3932EAD}"/>
                <w:text/>
              </w:sdtPr>
              <w:sdtEndPr/>
              <w:sdtContent>
                <w:bookmarkStart w:id="168" w:name="Sdm_TblAvsmot__Sdm_Amadr___31___2"/>
                <w:r w:rsidR="00E775CF">
                  <w:rPr>
                    <w:rFonts w:cs="Arial"/>
                  </w:rPr>
                  <w:t>Strandfaret 3</w:t>
                </w:r>
              </w:sdtContent>
            </w:sdt>
            <w:bookmarkEnd w:id="168"/>
          </w:p>
        </w:tc>
        <w:tc>
          <w:tcPr>
            <w:tcW w:w="709" w:type="dxa"/>
          </w:tcPr>
          <w:p w14:paraId="13FCFEF9" w14:textId="77777777" w:rsidR="00C15946" w:rsidRPr="00260F84" w:rsidRDefault="00C60EA4" w:rsidP="00010B36">
            <w:pPr>
              <w:spacing w:after="60"/>
              <w:rPr>
                <w:rFonts w:cs="Arial"/>
              </w:rPr>
            </w:pPr>
            <w:sdt>
              <w:sdtPr>
                <w:rPr>
                  <w:rFonts w:cs="Arial"/>
                </w:rPr>
                <w:alias w:val="Sdm_TblAvsmot__Sdm_AMpostnr___31___3"/>
                <w:tag w:val="Sdm_TblAvsmot__Sdm_AMpostnr___31___3"/>
                <w:id w:val="-1204756000"/>
                <w:dataBinding w:xpath="/document/body/Sdm_TblAvsmot/table/row[31]/cell[3]" w:storeItemID="{C98F5539-33F1-4BC3-89C2-B4EDF3932EAD}"/>
                <w:text/>
              </w:sdtPr>
              <w:sdtEndPr/>
              <w:sdtContent>
                <w:bookmarkStart w:id="169" w:name="Sdm_TblAvsmot__Sdm_AMpostnr___31___3"/>
                <w:r w:rsidR="00E775CF">
                  <w:rPr>
                    <w:rFonts w:cs="Arial"/>
                  </w:rPr>
                  <w:t>3514</w:t>
                </w:r>
              </w:sdtContent>
            </w:sdt>
            <w:bookmarkEnd w:id="169"/>
          </w:p>
        </w:tc>
        <w:tc>
          <w:tcPr>
            <w:tcW w:w="1701" w:type="dxa"/>
          </w:tcPr>
          <w:p w14:paraId="6BCE5013" w14:textId="77777777" w:rsidR="00C15946" w:rsidRPr="00260F84" w:rsidRDefault="00C60EA4" w:rsidP="00010B36">
            <w:pPr>
              <w:spacing w:after="60"/>
              <w:rPr>
                <w:rFonts w:cs="Arial"/>
              </w:rPr>
            </w:pPr>
            <w:sdt>
              <w:sdtPr>
                <w:rPr>
                  <w:rFonts w:cs="Arial"/>
                </w:rPr>
                <w:alias w:val="Sdm_TblAvsmot__Sdm_AMPoststed___31___4"/>
                <w:tag w:val="Sdm_TblAvsmot__Sdm_AMPoststed___31___4"/>
                <w:id w:val="-1809142537"/>
                <w:dataBinding w:xpath="/document/body/Sdm_TblAvsmot/table/row[31]/cell[4]" w:storeItemID="{C98F5539-33F1-4BC3-89C2-B4EDF3932EAD}"/>
                <w:text/>
              </w:sdtPr>
              <w:sdtEndPr/>
              <w:sdtContent>
                <w:bookmarkStart w:id="170" w:name="Sdm_TblAvsmot__Sdm_AMPoststed___31___4"/>
                <w:r w:rsidR="00E775CF">
                  <w:rPr>
                    <w:rFonts w:cs="Arial"/>
                  </w:rPr>
                  <w:t>Hønefoss</w:t>
                </w:r>
              </w:sdtContent>
            </w:sdt>
            <w:bookmarkEnd w:id="170"/>
          </w:p>
        </w:tc>
        <w:tc>
          <w:tcPr>
            <w:tcW w:w="2410" w:type="dxa"/>
          </w:tcPr>
          <w:p w14:paraId="64E2DCE4" w14:textId="1EB39927" w:rsidR="00C15946" w:rsidRDefault="00C60EA4" w:rsidP="00010B36">
            <w:pPr>
              <w:spacing w:after="60"/>
              <w:rPr>
                <w:rFonts w:cs="Arial"/>
                <w:vanish/>
              </w:rPr>
            </w:pPr>
            <w:sdt>
              <w:sdtPr>
                <w:rPr>
                  <w:rFonts w:eastAsia="Times New Roman" w:cs="Times New Roman"/>
                  <w:vanish/>
                </w:rPr>
                <w:alias w:val="Sdm_TblAvsmot__Tilsoa_navn___31___5"/>
                <w:tag w:val="Sdm_TblAvsmot__Tilsoa_navn___31___5"/>
                <w:id w:val="-1621236468"/>
                <w:placeholder>
                  <w:docPart w:val="0B145BCF7E474B6CBD7E8C710BBB6C11"/>
                </w:placeholder>
                <w:dataBinding w:xpath="/document/body/Sdm_TblAvsmot/table/row[31]/cell[5]" w:storeItemID="{C98F5539-33F1-4BC3-89C2-B4EDF3932EAD}"/>
                <w:text/>
              </w:sdtPr>
              <w:sdtEndPr/>
              <w:sdtContent>
                <w:bookmarkStart w:id="171" w:name="Sdm_TblAvsmot__Tilsoa_navn___31___5"/>
                <w:r>
                  <w:rPr>
                    <w:rFonts w:eastAsia="Times New Roman" w:cs="Times New Roman"/>
                    <w:vanish/>
                  </w:rPr>
                  <w:t xml:space="preserve"> </w:t>
                </w:r>
              </w:sdtContent>
            </w:sdt>
            <w:bookmarkEnd w:id="171"/>
          </w:p>
        </w:tc>
      </w:tr>
      <w:tr w:rsidR="00C15946" w:rsidRPr="00260F84" w14:paraId="494335E5" w14:textId="77777777" w:rsidTr="00010B36">
        <w:tc>
          <w:tcPr>
            <w:tcW w:w="2566" w:type="dxa"/>
          </w:tcPr>
          <w:p w14:paraId="4D6615E5" w14:textId="77777777" w:rsidR="00C15946" w:rsidRPr="00260F84" w:rsidRDefault="00C60EA4" w:rsidP="00010B36">
            <w:pPr>
              <w:spacing w:after="60"/>
              <w:rPr>
                <w:rFonts w:cs="Arial"/>
              </w:rPr>
            </w:pPr>
            <w:sdt>
              <w:sdtPr>
                <w:rPr>
                  <w:rFonts w:cs="Arial"/>
                </w:rPr>
                <w:alias w:val="Sdm_TblAvsmot__Sdm_Amnavn___32___1"/>
                <w:tag w:val="Sdm_TblAvsmot__Sdm_Amnavn___32___1"/>
                <w:id w:val="1963231209"/>
                <w:dataBinding w:xpath="/document/body/Sdm_TblAvsmot/table/row[32]/cell[1]" w:storeItemID="{C98F5539-33F1-4BC3-89C2-B4EDF3932EAD}"/>
                <w:text/>
              </w:sdtPr>
              <w:sdtEndPr/>
              <w:sdtContent>
                <w:bookmarkStart w:id="172" w:name="Sdm_TblAvsmot__Sdm_Amnavn___32___1"/>
                <w:r w:rsidR="00E775CF">
                  <w:rPr>
                    <w:rFonts w:cs="Arial"/>
                  </w:rPr>
                  <w:t>Ringerike Jeger- Og Fiskerforening</w:t>
                </w:r>
              </w:sdtContent>
            </w:sdt>
            <w:bookmarkEnd w:id="172"/>
          </w:p>
        </w:tc>
        <w:tc>
          <w:tcPr>
            <w:tcW w:w="2126" w:type="dxa"/>
          </w:tcPr>
          <w:p w14:paraId="6062D03A" w14:textId="77777777" w:rsidR="00C15946" w:rsidRPr="00260F84" w:rsidRDefault="00C60EA4" w:rsidP="00010B36">
            <w:pPr>
              <w:spacing w:after="60"/>
              <w:rPr>
                <w:rFonts w:cs="Arial"/>
              </w:rPr>
            </w:pPr>
            <w:sdt>
              <w:sdtPr>
                <w:rPr>
                  <w:rFonts w:cs="Arial"/>
                </w:rPr>
                <w:alias w:val="Sdm_TblAvsmot__Sdm_Amadr___32___2"/>
                <w:tag w:val="Sdm_TblAvsmot__Sdm_Amadr___32___2"/>
                <w:id w:val="1933990176"/>
                <w:dataBinding w:xpath="/document/body/Sdm_TblAvsmot/table/row[32]/cell[2]" w:storeItemID="{C98F5539-33F1-4BC3-89C2-B4EDF3932EAD}"/>
                <w:text/>
              </w:sdtPr>
              <w:sdtEndPr/>
              <w:sdtContent>
                <w:bookmarkStart w:id="173" w:name="Sdm_TblAvsmot__Sdm_Amadr___32___2"/>
                <w:r w:rsidR="00E775CF">
                  <w:rPr>
                    <w:rFonts w:cs="Arial"/>
                  </w:rPr>
                  <w:t>Postboks 237</w:t>
                </w:r>
              </w:sdtContent>
            </w:sdt>
            <w:bookmarkEnd w:id="173"/>
          </w:p>
        </w:tc>
        <w:tc>
          <w:tcPr>
            <w:tcW w:w="709" w:type="dxa"/>
          </w:tcPr>
          <w:p w14:paraId="49DB1956" w14:textId="77777777" w:rsidR="00C15946" w:rsidRPr="00260F84" w:rsidRDefault="00C60EA4" w:rsidP="00010B36">
            <w:pPr>
              <w:spacing w:after="60"/>
              <w:rPr>
                <w:rFonts w:cs="Arial"/>
              </w:rPr>
            </w:pPr>
            <w:sdt>
              <w:sdtPr>
                <w:rPr>
                  <w:rFonts w:cs="Arial"/>
                </w:rPr>
                <w:alias w:val="Sdm_TblAvsmot__Sdm_AMpostnr___32___3"/>
                <w:tag w:val="Sdm_TblAvsmot__Sdm_AMpostnr___32___3"/>
                <w:id w:val="1433809476"/>
                <w:dataBinding w:xpath="/document/body/Sdm_TblAvsmot/table/row[32]/cell[3]" w:storeItemID="{C98F5539-33F1-4BC3-89C2-B4EDF3932EAD}"/>
                <w:text/>
              </w:sdtPr>
              <w:sdtEndPr/>
              <w:sdtContent>
                <w:bookmarkStart w:id="174" w:name="Sdm_TblAvsmot__Sdm_AMpostnr___32___3"/>
                <w:r w:rsidR="00E775CF">
                  <w:rPr>
                    <w:rFonts w:cs="Arial"/>
                  </w:rPr>
                  <w:t>3502</w:t>
                </w:r>
              </w:sdtContent>
            </w:sdt>
            <w:bookmarkEnd w:id="174"/>
          </w:p>
        </w:tc>
        <w:tc>
          <w:tcPr>
            <w:tcW w:w="1701" w:type="dxa"/>
          </w:tcPr>
          <w:p w14:paraId="7567D107" w14:textId="77777777" w:rsidR="00C15946" w:rsidRPr="00260F84" w:rsidRDefault="00C60EA4" w:rsidP="00010B36">
            <w:pPr>
              <w:spacing w:after="60"/>
              <w:rPr>
                <w:rFonts w:cs="Arial"/>
              </w:rPr>
            </w:pPr>
            <w:sdt>
              <w:sdtPr>
                <w:rPr>
                  <w:rFonts w:cs="Arial"/>
                </w:rPr>
                <w:alias w:val="Sdm_TblAvsmot__Sdm_AMPoststed___32___4"/>
                <w:tag w:val="Sdm_TblAvsmot__Sdm_AMPoststed___32___4"/>
                <w:id w:val="-2020472662"/>
                <w:dataBinding w:xpath="/document/body/Sdm_TblAvsmot/table/row[32]/cell[4]" w:storeItemID="{C98F5539-33F1-4BC3-89C2-B4EDF3932EAD}"/>
                <w:text/>
              </w:sdtPr>
              <w:sdtEndPr/>
              <w:sdtContent>
                <w:bookmarkStart w:id="175" w:name="Sdm_TblAvsmot__Sdm_AMPoststed___32___4"/>
                <w:r w:rsidR="00E775CF">
                  <w:rPr>
                    <w:rFonts w:cs="Arial"/>
                  </w:rPr>
                  <w:t>Hønefoss</w:t>
                </w:r>
              </w:sdtContent>
            </w:sdt>
            <w:bookmarkEnd w:id="175"/>
          </w:p>
        </w:tc>
        <w:tc>
          <w:tcPr>
            <w:tcW w:w="2410" w:type="dxa"/>
          </w:tcPr>
          <w:p w14:paraId="2ACB031D" w14:textId="3190C1C9" w:rsidR="00C15946" w:rsidRDefault="00C60EA4" w:rsidP="00010B36">
            <w:pPr>
              <w:spacing w:after="60"/>
              <w:rPr>
                <w:rFonts w:cs="Arial"/>
                <w:vanish/>
              </w:rPr>
            </w:pPr>
            <w:sdt>
              <w:sdtPr>
                <w:rPr>
                  <w:rFonts w:eastAsia="Times New Roman" w:cs="Times New Roman"/>
                  <w:vanish/>
                </w:rPr>
                <w:alias w:val="Sdm_TblAvsmot__Tilsoa_navn___32___5"/>
                <w:tag w:val="Sdm_TblAvsmot__Tilsoa_navn___32___5"/>
                <w:id w:val="2102052400"/>
                <w:placeholder>
                  <w:docPart w:val="0B145BCF7E474B6CBD7E8C710BBB6C11"/>
                </w:placeholder>
                <w:dataBinding w:xpath="/document/body/Sdm_TblAvsmot/table/row[32]/cell[5]" w:storeItemID="{C98F5539-33F1-4BC3-89C2-B4EDF3932EAD}"/>
                <w:text/>
              </w:sdtPr>
              <w:sdtEndPr/>
              <w:sdtContent>
                <w:bookmarkStart w:id="176" w:name="Sdm_TblAvsmot__Tilsoa_navn___32___5"/>
                <w:r>
                  <w:rPr>
                    <w:rFonts w:eastAsia="Times New Roman" w:cs="Times New Roman"/>
                    <w:vanish/>
                  </w:rPr>
                  <w:t xml:space="preserve"> </w:t>
                </w:r>
              </w:sdtContent>
            </w:sdt>
            <w:bookmarkEnd w:id="176"/>
          </w:p>
        </w:tc>
      </w:tr>
      <w:tr w:rsidR="00C15946" w:rsidRPr="00260F84" w14:paraId="1CD2EA56" w14:textId="77777777" w:rsidTr="00010B36">
        <w:tc>
          <w:tcPr>
            <w:tcW w:w="2566" w:type="dxa"/>
          </w:tcPr>
          <w:p w14:paraId="32775B2C" w14:textId="77777777" w:rsidR="00C15946" w:rsidRPr="00260F84" w:rsidRDefault="00C60EA4" w:rsidP="00010B36">
            <w:pPr>
              <w:spacing w:after="60"/>
              <w:rPr>
                <w:rFonts w:cs="Arial"/>
              </w:rPr>
            </w:pPr>
            <w:sdt>
              <w:sdtPr>
                <w:rPr>
                  <w:rFonts w:cs="Arial"/>
                </w:rPr>
                <w:alias w:val="Sdm_TblAvsmot__Sdm_Amnavn___33___1"/>
                <w:tag w:val="Sdm_TblAvsmot__Sdm_Amnavn___33___1"/>
                <w:id w:val="-1790644448"/>
                <w:dataBinding w:xpath="/document/body/Sdm_TblAvsmot/table/row[33]/cell[1]" w:storeItemID="{C98F5539-33F1-4BC3-89C2-B4EDF3932EAD}"/>
                <w:text/>
              </w:sdtPr>
              <w:sdtEndPr/>
              <w:sdtContent>
                <w:bookmarkStart w:id="177" w:name="Sdm_TblAvsmot__Sdm_Amnavn___33___1"/>
                <w:r w:rsidR="00E775CF">
                  <w:rPr>
                    <w:rFonts w:cs="Arial"/>
                  </w:rPr>
                  <w:t>Ringerike Og Hole Beitelag Sa</w:t>
                </w:r>
              </w:sdtContent>
            </w:sdt>
            <w:bookmarkEnd w:id="177"/>
          </w:p>
        </w:tc>
        <w:tc>
          <w:tcPr>
            <w:tcW w:w="2126" w:type="dxa"/>
          </w:tcPr>
          <w:p w14:paraId="27F17DAE" w14:textId="77777777" w:rsidR="00C15946" w:rsidRPr="00260F84" w:rsidRDefault="00C60EA4" w:rsidP="00010B36">
            <w:pPr>
              <w:spacing w:after="60"/>
              <w:rPr>
                <w:rFonts w:cs="Arial"/>
              </w:rPr>
            </w:pPr>
            <w:sdt>
              <w:sdtPr>
                <w:rPr>
                  <w:rFonts w:cs="Arial"/>
                </w:rPr>
                <w:alias w:val="Sdm_TblAvsmot__Sdm_Amadr___33___2"/>
                <w:tag w:val="Sdm_TblAvsmot__Sdm_Amadr___33___2"/>
                <w:id w:val="-1227563539"/>
                <w:dataBinding w:xpath="/document/body/Sdm_TblAvsmot/table/row[33]/cell[2]" w:storeItemID="{C98F5539-33F1-4BC3-89C2-B4EDF3932EAD}"/>
                <w:text/>
              </w:sdtPr>
              <w:sdtEndPr/>
              <w:sdtContent>
                <w:bookmarkStart w:id="178" w:name="Sdm_TblAvsmot__Sdm_Amadr___33___2"/>
                <w:r w:rsidR="00E775CF">
                  <w:rPr>
                    <w:rFonts w:cs="Arial"/>
                  </w:rPr>
                  <w:t>c/o Guro Johnsrud Jonsrudveien 153</w:t>
                </w:r>
              </w:sdtContent>
            </w:sdt>
            <w:bookmarkEnd w:id="178"/>
          </w:p>
        </w:tc>
        <w:tc>
          <w:tcPr>
            <w:tcW w:w="709" w:type="dxa"/>
          </w:tcPr>
          <w:p w14:paraId="766F35C1" w14:textId="77777777" w:rsidR="00C15946" w:rsidRPr="00260F84" w:rsidRDefault="00C60EA4" w:rsidP="00010B36">
            <w:pPr>
              <w:spacing w:after="60"/>
              <w:rPr>
                <w:rFonts w:cs="Arial"/>
              </w:rPr>
            </w:pPr>
            <w:sdt>
              <w:sdtPr>
                <w:rPr>
                  <w:rFonts w:cs="Arial"/>
                </w:rPr>
                <w:alias w:val="Sdm_TblAvsmot__Sdm_AMpostnr___33___3"/>
                <w:tag w:val="Sdm_TblAvsmot__Sdm_AMpostnr___33___3"/>
                <w:id w:val="604639782"/>
                <w:dataBinding w:xpath="/document/body/Sdm_TblAvsmot/table/row[33]/cell[3]" w:storeItemID="{C98F5539-33F1-4BC3-89C2-B4EDF3932EAD}"/>
                <w:text/>
              </w:sdtPr>
              <w:sdtEndPr/>
              <w:sdtContent>
                <w:bookmarkStart w:id="179" w:name="Sdm_TblAvsmot__Sdm_AMpostnr___33___3"/>
                <w:r w:rsidR="00E775CF">
                  <w:rPr>
                    <w:rFonts w:cs="Arial"/>
                  </w:rPr>
                  <w:t>3534</w:t>
                </w:r>
              </w:sdtContent>
            </w:sdt>
            <w:bookmarkEnd w:id="179"/>
          </w:p>
        </w:tc>
        <w:tc>
          <w:tcPr>
            <w:tcW w:w="1701" w:type="dxa"/>
          </w:tcPr>
          <w:p w14:paraId="236E1A23" w14:textId="77777777" w:rsidR="00C15946" w:rsidRPr="00260F84" w:rsidRDefault="00C60EA4" w:rsidP="00010B36">
            <w:pPr>
              <w:spacing w:after="60"/>
              <w:rPr>
                <w:rFonts w:cs="Arial"/>
              </w:rPr>
            </w:pPr>
            <w:sdt>
              <w:sdtPr>
                <w:rPr>
                  <w:rFonts w:cs="Arial"/>
                </w:rPr>
                <w:alias w:val="Sdm_TblAvsmot__Sdm_AMPoststed___33___4"/>
                <w:tag w:val="Sdm_TblAvsmot__Sdm_AMPoststed___33___4"/>
                <w:id w:val="702503725"/>
                <w:dataBinding w:xpath="/document/body/Sdm_TblAvsmot/table/row[33]/cell[4]" w:storeItemID="{C98F5539-33F1-4BC3-89C2-B4EDF3932EAD}"/>
                <w:text/>
              </w:sdtPr>
              <w:sdtEndPr/>
              <w:sdtContent>
                <w:bookmarkStart w:id="180" w:name="Sdm_TblAvsmot__Sdm_AMPoststed___33___4"/>
                <w:r w:rsidR="00E775CF">
                  <w:rPr>
                    <w:rFonts w:cs="Arial"/>
                  </w:rPr>
                  <w:t>Sokna</w:t>
                </w:r>
              </w:sdtContent>
            </w:sdt>
            <w:bookmarkEnd w:id="180"/>
          </w:p>
        </w:tc>
        <w:tc>
          <w:tcPr>
            <w:tcW w:w="2410" w:type="dxa"/>
          </w:tcPr>
          <w:p w14:paraId="51ED6F47" w14:textId="53AD8672" w:rsidR="00C15946" w:rsidRDefault="00C60EA4" w:rsidP="00010B36">
            <w:pPr>
              <w:spacing w:after="60"/>
              <w:rPr>
                <w:rFonts w:cs="Arial"/>
                <w:vanish/>
              </w:rPr>
            </w:pPr>
            <w:sdt>
              <w:sdtPr>
                <w:rPr>
                  <w:rFonts w:eastAsia="Times New Roman" w:cs="Times New Roman"/>
                  <w:vanish/>
                </w:rPr>
                <w:alias w:val="Sdm_TblAvsmot__Tilsoa_navn___33___5"/>
                <w:tag w:val="Sdm_TblAvsmot__Tilsoa_navn___33___5"/>
                <w:id w:val="-797289700"/>
                <w:placeholder>
                  <w:docPart w:val="0B145BCF7E474B6CBD7E8C710BBB6C11"/>
                </w:placeholder>
                <w:dataBinding w:xpath="/document/body/Sdm_TblAvsmot/table/row[33]/cell[5]" w:storeItemID="{C98F5539-33F1-4BC3-89C2-B4EDF3932EAD}"/>
                <w:text/>
              </w:sdtPr>
              <w:sdtEndPr/>
              <w:sdtContent>
                <w:bookmarkStart w:id="181" w:name="Sdm_TblAvsmot__Tilsoa_navn___33___5"/>
                <w:r>
                  <w:rPr>
                    <w:rFonts w:eastAsia="Times New Roman" w:cs="Times New Roman"/>
                    <w:vanish/>
                  </w:rPr>
                  <w:t xml:space="preserve"> </w:t>
                </w:r>
              </w:sdtContent>
            </w:sdt>
            <w:bookmarkEnd w:id="181"/>
          </w:p>
        </w:tc>
      </w:tr>
      <w:tr w:rsidR="00C15946" w:rsidRPr="00260F84" w14:paraId="2AE47D1F" w14:textId="77777777" w:rsidTr="00010B36">
        <w:tc>
          <w:tcPr>
            <w:tcW w:w="2566" w:type="dxa"/>
          </w:tcPr>
          <w:p w14:paraId="62749C2A" w14:textId="77777777" w:rsidR="00C15946" w:rsidRPr="00260F84" w:rsidRDefault="00C60EA4" w:rsidP="00010B36">
            <w:pPr>
              <w:spacing w:after="60"/>
              <w:rPr>
                <w:rFonts w:cs="Arial"/>
              </w:rPr>
            </w:pPr>
            <w:sdt>
              <w:sdtPr>
                <w:rPr>
                  <w:rFonts w:cs="Arial"/>
                </w:rPr>
                <w:alias w:val="Sdm_TblAvsmot__Sdm_Amnavn___34___1"/>
                <w:tag w:val="Sdm_TblAvsmot__Sdm_Amnavn___34___1"/>
                <w:id w:val="1375187847"/>
                <w:dataBinding w:xpath="/document/body/Sdm_TblAvsmot/table/row[34]/cell[1]" w:storeItemID="{C98F5539-33F1-4BC3-89C2-B4EDF3932EAD}"/>
                <w:text/>
              </w:sdtPr>
              <w:sdtEndPr/>
              <w:sdtContent>
                <w:bookmarkStart w:id="182" w:name="Sdm_TblAvsmot__Sdm_Amnavn___34___1"/>
                <w:r w:rsidR="00E775CF">
                  <w:rPr>
                    <w:rFonts w:cs="Arial"/>
                  </w:rPr>
                  <w:t>Ringerike Og Hole Bonde- Og Småbrukarlag</w:t>
                </w:r>
              </w:sdtContent>
            </w:sdt>
            <w:bookmarkEnd w:id="182"/>
          </w:p>
        </w:tc>
        <w:tc>
          <w:tcPr>
            <w:tcW w:w="2126" w:type="dxa"/>
          </w:tcPr>
          <w:p w14:paraId="2E97D691" w14:textId="77777777" w:rsidR="00C15946" w:rsidRPr="00260F84" w:rsidRDefault="00C60EA4" w:rsidP="00010B36">
            <w:pPr>
              <w:spacing w:after="60"/>
              <w:rPr>
                <w:rFonts w:cs="Arial"/>
              </w:rPr>
            </w:pPr>
            <w:sdt>
              <w:sdtPr>
                <w:rPr>
                  <w:rFonts w:cs="Arial"/>
                </w:rPr>
                <w:alias w:val="Sdm_TblAvsmot__Sdm_Amadr___34___2"/>
                <w:tag w:val="Sdm_TblAvsmot__Sdm_Amadr___34___2"/>
                <w:id w:val="-965250804"/>
                <w:dataBinding w:xpath="/document/body/Sdm_TblAvsmot/table/row[34]/cell[2]" w:storeItemID="{C98F5539-33F1-4BC3-89C2-B4EDF3932EAD}"/>
                <w:text/>
              </w:sdtPr>
              <w:sdtEndPr/>
              <w:sdtContent>
                <w:bookmarkStart w:id="183" w:name="Sdm_TblAvsmot__Sdm_Amadr___34___2"/>
                <w:r w:rsidR="00E775CF">
                  <w:rPr>
                    <w:rFonts w:cs="Arial"/>
                  </w:rPr>
                  <w:t>c/o Mona Britt Nyhus Tranbyveien 337</w:t>
                </w:r>
              </w:sdtContent>
            </w:sdt>
            <w:bookmarkEnd w:id="183"/>
          </w:p>
        </w:tc>
        <w:tc>
          <w:tcPr>
            <w:tcW w:w="709" w:type="dxa"/>
          </w:tcPr>
          <w:p w14:paraId="120F5451" w14:textId="77777777" w:rsidR="00C15946" w:rsidRPr="00260F84" w:rsidRDefault="00C60EA4" w:rsidP="00010B36">
            <w:pPr>
              <w:spacing w:after="60"/>
              <w:rPr>
                <w:rFonts w:cs="Arial"/>
              </w:rPr>
            </w:pPr>
            <w:sdt>
              <w:sdtPr>
                <w:rPr>
                  <w:rFonts w:cs="Arial"/>
                </w:rPr>
                <w:alias w:val="Sdm_TblAvsmot__Sdm_AMpostnr___34___3"/>
                <w:tag w:val="Sdm_TblAvsmot__Sdm_AMpostnr___34___3"/>
                <w:id w:val="1744383655"/>
                <w:dataBinding w:xpath="/document/body/Sdm_TblAvsmot/table/row[34]/cell[3]" w:storeItemID="{C98F5539-33F1-4BC3-89C2-B4EDF3932EAD}"/>
                <w:text/>
              </w:sdtPr>
              <w:sdtEndPr/>
              <w:sdtContent>
                <w:bookmarkStart w:id="184" w:name="Sdm_TblAvsmot__Sdm_AMpostnr___34___3"/>
                <w:r w:rsidR="00E775CF">
                  <w:rPr>
                    <w:rFonts w:cs="Arial"/>
                  </w:rPr>
                  <w:t>3534</w:t>
                </w:r>
              </w:sdtContent>
            </w:sdt>
            <w:bookmarkEnd w:id="184"/>
          </w:p>
        </w:tc>
        <w:tc>
          <w:tcPr>
            <w:tcW w:w="1701" w:type="dxa"/>
          </w:tcPr>
          <w:p w14:paraId="71226085" w14:textId="77777777" w:rsidR="00C15946" w:rsidRPr="00260F84" w:rsidRDefault="00C60EA4" w:rsidP="00010B36">
            <w:pPr>
              <w:spacing w:after="60"/>
              <w:rPr>
                <w:rFonts w:cs="Arial"/>
              </w:rPr>
            </w:pPr>
            <w:sdt>
              <w:sdtPr>
                <w:rPr>
                  <w:rFonts w:cs="Arial"/>
                </w:rPr>
                <w:alias w:val="Sdm_TblAvsmot__Sdm_AMPoststed___34___4"/>
                <w:tag w:val="Sdm_TblAvsmot__Sdm_AMPoststed___34___4"/>
                <w:id w:val="358300656"/>
                <w:dataBinding w:xpath="/document/body/Sdm_TblAvsmot/table/row[34]/cell[4]" w:storeItemID="{C98F5539-33F1-4BC3-89C2-B4EDF3932EAD}"/>
                <w:text/>
              </w:sdtPr>
              <w:sdtEndPr/>
              <w:sdtContent>
                <w:bookmarkStart w:id="185" w:name="Sdm_TblAvsmot__Sdm_AMPoststed___34___4"/>
                <w:r w:rsidR="00E775CF">
                  <w:rPr>
                    <w:rFonts w:cs="Arial"/>
                  </w:rPr>
                  <w:t>Sokna</w:t>
                </w:r>
              </w:sdtContent>
            </w:sdt>
            <w:bookmarkEnd w:id="185"/>
          </w:p>
        </w:tc>
        <w:tc>
          <w:tcPr>
            <w:tcW w:w="2410" w:type="dxa"/>
          </w:tcPr>
          <w:p w14:paraId="4EDDB7E4" w14:textId="30655AF6" w:rsidR="00C15946" w:rsidRDefault="00C60EA4" w:rsidP="00010B36">
            <w:pPr>
              <w:spacing w:after="60"/>
              <w:rPr>
                <w:rFonts w:cs="Arial"/>
                <w:vanish/>
              </w:rPr>
            </w:pPr>
            <w:sdt>
              <w:sdtPr>
                <w:rPr>
                  <w:rFonts w:eastAsia="Times New Roman" w:cs="Times New Roman"/>
                  <w:vanish/>
                </w:rPr>
                <w:alias w:val="Sdm_TblAvsmot__Tilsoa_navn___34___5"/>
                <w:tag w:val="Sdm_TblAvsmot__Tilsoa_navn___34___5"/>
                <w:id w:val="385804513"/>
                <w:placeholder>
                  <w:docPart w:val="0B145BCF7E474B6CBD7E8C710BBB6C11"/>
                </w:placeholder>
                <w:dataBinding w:xpath="/document/body/Sdm_TblAvsmot/table/row[34]/cell[5]" w:storeItemID="{C98F5539-33F1-4BC3-89C2-B4EDF3932EAD}"/>
                <w:text/>
              </w:sdtPr>
              <w:sdtEndPr/>
              <w:sdtContent>
                <w:bookmarkStart w:id="186" w:name="Sdm_TblAvsmot__Tilsoa_navn___34___5"/>
                <w:r>
                  <w:rPr>
                    <w:rFonts w:eastAsia="Times New Roman" w:cs="Times New Roman"/>
                    <w:vanish/>
                  </w:rPr>
                  <w:t xml:space="preserve"> </w:t>
                </w:r>
              </w:sdtContent>
            </w:sdt>
            <w:bookmarkEnd w:id="186"/>
          </w:p>
        </w:tc>
      </w:tr>
      <w:tr w:rsidR="00C15946" w:rsidRPr="00260F84" w14:paraId="42F6CA90" w14:textId="77777777" w:rsidTr="00010B36">
        <w:tc>
          <w:tcPr>
            <w:tcW w:w="2566" w:type="dxa"/>
          </w:tcPr>
          <w:p w14:paraId="1AA0D931" w14:textId="77777777" w:rsidR="00C15946" w:rsidRPr="00260F84" w:rsidRDefault="00C60EA4" w:rsidP="00010B36">
            <w:pPr>
              <w:spacing w:after="60"/>
              <w:rPr>
                <w:rFonts w:cs="Arial"/>
              </w:rPr>
            </w:pPr>
            <w:sdt>
              <w:sdtPr>
                <w:rPr>
                  <w:rFonts w:cs="Arial"/>
                </w:rPr>
                <w:alias w:val="Sdm_TblAvsmot__Sdm_Amnavn___35___1"/>
                <w:tag w:val="Sdm_TblAvsmot__Sdm_Amnavn___35___1"/>
                <w:id w:val="856873134"/>
                <w:dataBinding w:xpath="/document/body/Sdm_TblAvsmot/table/row[35]/cell[1]" w:storeItemID="{C98F5539-33F1-4BC3-89C2-B4EDF3932EAD}"/>
                <w:text/>
              </w:sdtPr>
              <w:sdtEndPr/>
              <w:sdtContent>
                <w:bookmarkStart w:id="187" w:name="Sdm_TblAvsmot__Sdm_Amnavn___35___1"/>
                <w:r w:rsidR="00E775CF">
                  <w:rPr>
                    <w:rFonts w:cs="Arial"/>
                  </w:rPr>
                  <w:t>Ringerike Skogeierlag</w:t>
                </w:r>
              </w:sdtContent>
            </w:sdt>
            <w:bookmarkEnd w:id="187"/>
          </w:p>
        </w:tc>
        <w:tc>
          <w:tcPr>
            <w:tcW w:w="2126" w:type="dxa"/>
          </w:tcPr>
          <w:p w14:paraId="27B8F8DB" w14:textId="77777777" w:rsidR="00C15946" w:rsidRPr="00260F84" w:rsidRDefault="00C60EA4" w:rsidP="00010B36">
            <w:pPr>
              <w:spacing w:after="60"/>
              <w:rPr>
                <w:rFonts w:cs="Arial"/>
              </w:rPr>
            </w:pPr>
            <w:sdt>
              <w:sdtPr>
                <w:rPr>
                  <w:rFonts w:cs="Arial"/>
                </w:rPr>
                <w:alias w:val="Sdm_TblAvsmot__Sdm_Amadr___35___2"/>
                <w:tag w:val="Sdm_TblAvsmot__Sdm_Amadr___35___2"/>
                <w:id w:val="698433365"/>
                <w:dataBinding w:xpath="/document/body/Sdm_TblAvsmot/table/row[35]/cell[2]" w:storeItemID="{C98F5539-33F1-4BC3-89C2-B4EDF3932EAD}"/>
                <w:text/>
              </w:sdtPr>
              <w:sdtEndPr/>
              <w:sdtContent>
                <w:bookmarkStart w:id="188" w:name="Sdm_TblAvsmot__Sdm_Amadr___35___2"/>
                <w:r w:rsidR="00E775CF">
                  <w:rPr>
                    <w:rFonts w:cs="Arial"/>
                  </w:rPr>
                  <w:t xml:space="preserve">Viken Skog SA Postboks </w:t>
                </w:r>
                <w:proofErr w:type="gramStart"/>
                <w:r w:rsidR="00E775CF">
                  <w:rPr>
                    <w:rFonts w:cs="Arial"/>
                  </w:rPr>
                  <w:t>500  Sentrum</w:t>
                </w:r>
                <w:proofErr w:type="gramEnd"/>
              </w:sdtContent>
            </w:sdt>
            <w:bookmarkEnd w:id="188"/>
          </w:p>
        </w:tc>
        <w:tc>
          <w:tcPr>
            <w:tcW w:w="709" w:type="dxa"/>
          </w:tcPr>
          <w:p w14:paraId="7E2FAB0B" w14:textId="77777777" w:rsidR="00C15946" w:rsidRPr="00260F84" w:rsidRDefault="00C60EA4" w:rsidP="00010B36">
            <w:pPr>
              <w:spacing w:after="60"/>
              <w:rPr>
                <w:rFonts w:cs="Arial"/>
              </w:rPr>
            </w:pPr>
            <w:sdt>
              <w:sdtPr>
                <w:rPr>
                  <w:rFonts w:cs="Arial"/>
                </w:rPr>
                <w:alias w:val="Sdm_TblAvsmot__Sdm_AMpostnr___35___3"/>
                <w:tag w:val="Sdm_TblAvsmot__Sdm_AMpostnr___35___3"/>
                <w:id w:val="1224759348"/>
                <w:dataBinding w:xpath="/document/body/Sdm_TblAvsmot/table/row[35]/cell[3]" w:storeItemID="{C98F5539-33F1-4BC3-89C2-B4EDF3932EAD}"/>
                <w:text/>
              </w:sdtPr>
              <w:sdtEndPr/>
              <w:sdtContent>
                <w:bookmarkStart w:id="189" w:name="Sdm_TblAvsmot__Sdm_AMpostnr___35___3"/>
                <w:r w:rsidR="00E775CF">
                  <w:rPr>
                    <w:rFonts w:cs="Arial"/>
                  </w:rPr>
                  <w:t>3504</w:t>
                </w:r>
              </w:sdtContent>
            </w:sdt>
            <w:bookmarkEnd w:id="189"/>
          </w:p>
        </w:tc>
        <w:tc>
          <w:tcPr>
            <w:tcW w:w="1701" w:type="dxa"/>
          </w:tcPr>
          <w:p w14:paraId="05C1BBC3" w14:textId="77777777" w:rsidR="00C15946" w:rsidRPr="00260F84" w:rsidRDefault="00C60EA4" w:rsidP="00010B36">
            <w:pPr>
              <w:spacing w:after="60"/>
              <w:rPr>
                <w:rFonts w:cs="Arial"/>
              </w:rPr>
            </w:pPr>
            <w:sdt>
              <w:sdtPr>
                <w:rPr>
                  <w:rFonts w:cs="Arial"/>
                </w:rPr>
                <w:alias w:val="Sdm_TblAvsmot__Sdm_AMPoststed___35___4"/>
                <w:tag w:val="Sdm_TblAvsmot__Sdm_AMPoststed___35___4"/>
                <w:id w:val="116038364"/>
                <w:dataBinding w:xpath="/document/body/Sdm_TblAvsmot/table/row[35]/cell[4]" w:storeItemID="{C98F5539-33F1-4BC3-89C2-B4EDF3932EAD}"/>
                <w:text/>
              </w:sdtPr>
              <w:sdtEndPr/>
              <w:sdtContent>
                <w:bookmarkStart w:id="190" w:name="Sdm_TblAvsmot__Sdm_AMPoststed___35___4"/>
                <w:r w:rsidR="00E775CF">
                  <w:rPr>
                    <w:rFonts w:cs="Arial"/>
                  </w:rPr>
                  <w:t>Hønefoss</w:t>
                </w:r>
              </w:sdtContent>
            </w:sdt>
            <w:bookmarkEnd w:id="190"/>
          </w:p>
        </w:tc>
        <w:tc>
          <w:tcPr>
            <w:tcW w:w="2410" w:type="dxa"/>
          </w:tcPr>
          <w:p w14:paraId="744CD791" w14:textId="1D29EDFD" w:rsidR="00C15946" w:rsidRDefault="00C60EA4" w:rsidP="00010B36">
            <w:pPr>
              <w:spacing w:after="60"/>
              <w:rPr>
                <w:rFonts w:cs="Arial"/>
                <w:vanish/>
              </w:rPr>
            </w:pPr>
            <w:sdt>
              <w:sdtPr>
                <w:rPr>
                  <w:rFonts w:eastAsia="Times New Roman" w:cs="Times New Roman"/>
                  <w:vanish/>
                </w:rPr>
                <w:alias w:val="Sdm_TblAvsmot__Tilsoa_navn___35___5"/>
                <w:tag w:val="Sdm_TblAvsmot__Tilsoa_navn___35___5"/>
                <w:id w:val="-885784718"/>
                <w:placeholder>
                  <w:docPart w:val="0B145BCF7E474B6CBD7E8C710BBB6C11"/>
                </w:placeholder>
                <w:dataBinding w:xpath="/document/body/Sdm_TblAvsmot/table/row[35]/cell[5]" w:storeItemID="{C98F5539-33F1-4BC3-89C2-B4EDF3932EAD}"/>
                <w:text/>
              </w:sdtPr>
              <w:sdtEndPr/>
              <w:sdtContent>
                <w:bookmarkStart w:id="191" w:name="Sdm_TblAvsmot__Tilsoa_navn___35___5"/>
                <w:r>
                  <w:rPr>
                    <w:rFonts w:eastAsia="Times New Roman" w:cs="Times New Roman"/>
                    <w:vanish/>
                  </w:rPr>
                  <w:t xml:space="preserve"> </w:t>
                </w:r>
              </w:sdtContent>
            </w:sdt>
            <w:bookmarkEnd w:id="191"/>
          </w:p>
        </w:tc>
      </w:tr>
      <w:tr w:rsidR="00C15946" w:rsidRPr="00260F84" w14:paraId="145C63F9" w14:textId="77777777" w:rsidTr="00010B36">
        <w:tc>
          <w:tcPr>
            <w:tcW w:w="2566" w:type="dxa"/>
          </w:tcPr>
          <w:p w14:paraId="10C5DDF1" w14:textId="77777777" w:rsidR="00C15946" w:rsidRPr="00260F84" w:rsidRDefault="00C60EA4" w:rsidP="00010B36">
            <w:pPr>
              <w:spacing w:after="60"/>
              <w:rPr>
                <w:rFonts w:cs="Arial"/>
              </w:rPr>
            </w:pPr>
            <w:sdt>
              <w:sdtPr>
                <w:rPr>
                  <w:rFonts w:cs="Arial"/>
                </w:rPr>
                <w:alias w:val="Sdm_TblAvsmot__Sdm_Amnavn___36___1"/>
                <w:tag w:val="Sdm_TblAvsmot__Sdm_Amnavn___36___1"/>
                <w:id w:val="-1678621991"/>
                <w:dataBinding w:xpath="/document/body/Sdm_TblAvsmot/table/row[36]/cell[1]" w:storeItemID="{C98F5539-33F1-4BC3-89C2-B4EDF3932EAD}"/>
                <w:text/>
              </w:sdtPr>
              <w:sdtEndPr/>
              <w:sdtContent>
                <w:bookmarkStart w:id="192" w:name="Sdm_TblAvsmot__Sdm_Amnavn___36___1"/>
                <w:r w:rsidR="00E775CF">
                  <w:rPr>
                    <w:rFonts w:cs="Arial"/>
                  </w:rPr>
                  <w:t>Ringerike Skogeierlag</w:t>
                </w:r>
              </w:sdtContent>
            </w:sdt>
            <w:bookmarkEnd w:id="192"/>
          </w:p>
        </w:tc>
        <w:tc>
          <w:tcPr>
            <w:tcW w:w="2126" w:type="dxa"/>
          </w:tcPr>
          <w:p w14:paraId="11E0220C" w14:textId="77777777" w:rsidR="00C15946" w:rsidRPr="00260F84" w:rsidRDefault="00C60EA4" w:rsidP="00010B36">
            <w:pPr>
              <w:spacing w:after="60"/>
              <w:rPr>
                <w:rFonts w:cs="Arial"/>
              </w:rPr>
            </w:pPr>
            <w:sdt>
              <w:sdtPr>
                <w:rPr>
                  <w:rFonts w:cs="Arial"/>
                </w:rPr>
                <w:alias w:val="Sdm_TblAvsmot__Sdm_Amadr___36___2"/>
                <w:tag w:val="Sdm_TblAvsmot__Sdm_Amadr___36___2"/>
                <w:id w:val="-1767514000"/>
                <w:dataBinding w:xpath="/document/body/Sdm_TblAvsmot/table/row[36]/cell[2]" w:storeItemID="{C98F5539-33F1-4BC3-89C2-B4EDF3932EAD}"/>
                <w:text/>
              </w:sdtPr>
              <w:sdtEndPr/>
              <w:sdtContent>
                <w:bookmarkStart w:id="193" w:name="Sdm_TblAvsmot__Sdm_Amadr___36___2"/>
                <w:r w:rsidR="00E775CF">
                  <w:rPr>
                    <w:rFonts w:cs="Arial"/>
                  </w:rPr>
                  <w:t xml:space="preserve">Viken Skog SA Postboks </w:t>
                </w:r>
                <w:proofErr w:type="gramStart"/>
                <w:r w:rsidR="00E775CF">
                  <w:rPr>
                    <w:rFonts w:cs="Arial"/>
                  </w:rPr>
                  <w:t>500  Sentrum</w:t>
                </w:r>
                <w:proofErr w:type="gramEnd"/>
              </w:sdtContent>
            </w:sdt>
            <w:bookmarkEnd w:id="193"/>
          </w:p>
        </w:tc>
        <w:tc>
          <w:tcPr>
            <w:tcW w:w="709" w:type="dxa"/>
          </w:tcPr>
          <w:p w14:paraId="5E86E260" w14:textId="77777777" w:rsidR="00C15946" w:rsidRPr="00260F84" w:rsidRDefault="00C60EA4" w:rsidP="00010B36">
            <w:pPr>
              <w:spacing w:after="60"/>
              <w:rPr>
                <w:rFonts w:cs="Arial"/>
              </w:rPr>
            </w:pPr>
            <w:sdt>
              <w:sdtPr>
                <w:rPr>
                  <w:rFonts w:cs="Arial"/>
                </w:rPr>
                <w:alias w:val="Sdm_TblAvsmot__Sdm_AMpostnr___36___3"/>
                <w:tag w:val="Sdm_TblAvsmot__Sdm_AMpostnr___36___3"/>
                <w:id w:val="1178828214"/>
                <w:dataBinding w:xpath="/document/body/Sdm_TblAvsmot/table/row[36]/cell[3]" w:storeItemID="{C98F5539-33F1-4BC3-89C2-B4EDF3932EAD}"/>
                <w:text/>
              </w:sdtPr>
              <w:sdtEndPr/>
              <w:sdtContent>
                <w:bookmarkStart w:id="194" w:name="Sdm_TblAvsmot__Sdm_AMpostnr___36___3"/>
                <w:r w:rsidR="00E775CF">
                  <w:rPr>
                    <w:rFonts w:cs="Arial"/>
                  </w:rPr>
                  <w:t>3504</w:t>
                </w:r>
              </w:sdtContent>
            </w:sdt>
            <w:bookmarkEnd w:id="194"/>
          </w:p>
        </w:tc>
        <w:tc>
          <w:tcPr>
            <w:tcW w:w="1701" w:type="dxa"/>
          </w:tcPr>
          <w:p w14:paraId="77A769AB" w14:textId="77777777" w:rsidR="00C15946" w:rsidRPr="00260F84" w:rsidRDefault="00C60EA4" w:rsidP="00010B36">
            <w:pPr>
              <w:spacing w:after="60"/>
              <w:rPr>
                <w:rFonts w:cs="Arial"/>
              </w:rPr>
            </w:pPr>
            <w:sdt>
              <w:sdtPr>
                <w:rPr>
                  <w:rFonts w:cs="Arial"/>
                </w:rPr>
                <w:alias w:val="Sdm_TblAvsmot__Sdm_AMPoststed___36___4"/>
                <w:tag w:val="Sdm_TblAvsmot__Sdm_AMPoststed___36___4"/>
                <w:id w:val="-646477894"/>
                <w:dataBinding w:xpath="/document/body/Sdm_TblAvsmot/table/row[36]/cell[4]" w:storeItemID="{C98F5539-33F1-4BC3-89C2-B4EDF3932EAD}"/>
                <w:text/>
              </w:sdtPr>
              <w:sdtEndPr/>
              <w:sdtContent>
                <w:bookmarkStart w:id="195" w:name="Sdm_TblAvsmot__Sdm_AMPoststed___36___4"/>
                <w:r w:rsidR="00E775CF">
                  <w:rPr>
                    <w:rFonts w:cs="Arial"/>
                  </w:rPr>
                  <w:t>Hønefoss</w:t>
                </w:r>
              </w:sdtContent>
            </w:sdt>
            <w:bookmarkEnd w:id="195"/>
          </w:p>
        </w:tc>
        <w:tc>
          <w:tcPr>
            <w:tcW w:w="2410" w:type="dxa"/>
          </w:tcPr>
          <w:p w14:paraId="6C8DBB6E" w14:textId="29F029C7" w:rsidR="00C15946" w:rsidRDefault="00C60EA4" w:rsidP="00010B36">
            <w:pPr>
              <w:spacing w:after="60"/>
              <w:rPr>
                <w:rFonts w:cs="Arial"/>
                <w:vanish/>
              </w:rPr>
            </w:pPr>
            <w:sdt>
              <w:sdtPr>
                <w:rPr>
                  <w:rFonts w:eastAsia="Times New Roman" w:cs="Times New Roman"/>
                  <w:vanish/>
                </w:rPr>
                <w:alias w:val="Sdm_TblAvsmot__Tilsoa_navn___36___5"/>
                <w:tag w:val="Sdm_TblAvsmot__Tilsoa_navn___36___5"/>
                <w:id w:val="235820403"/>
                <w:placeholder>
                  <w:docPart w:val="0B145BCF7E474B6CBD7E8C710BBB6C11"/>
                </w:placeholder>
                <w:dataBinding w:xpath="/document/body/Sdm_TblAvsmot/table/row[36]/cell[5]" w:storeItemID="{C98F5539-33F1-4BC3-89C2-B4EDF3932EAD}"/>
                <w:text/>
              </w:sdtPr>
              <w:sdtEndPr/>
              <w:sdtContent>
                <w:bookmarkStart w:id="196" w:name="Sdm_TblAvsmot__Tilsoa_navn___36___5"/>
                <w:r>
                  <w:rPr>
                    <w:rFonts w:eastAsia="Times New Roman" w:cs="Times New Roman"/>
                    <w:vanish/>
                  </w:rPr>
                  <w:t xml:space="preserve"> </w:t>
                </w:r>
              </w:sdtContent>
            </w:sdt>
            <w:bookmarkEnd w:id="196"/>
          </w:p>
        </w:tc>
      </w:tr>
      <w:tr w:rsidR="00C15946" w:rsidRPr="00260F84" w14:paraId="73A51D2F" w14:textId="77777777" w:rsidTr="00010B36">
        <w:tc>
          <w:tcPr>
            <w:tcW w:w="2566" w:type="dxa"/>
          </w:tcPr>
          <w:p w14:paraId="3774086C" w14:textId="77777777" w:rsidR="00C15946" w:rsidRPr="00260F84" w:rsidRDefault="00C60EA4" w:rsidP="00010B36">
            <w:pPr>
              <w:spacing w:after="60"/>
              <w:rPr>
                <w:rFonts w:cs="Arial"/>
              </w:rPr>
            </w:pPr>
            <w:sdt>
              <w:sdtPr>
                <w:rPr>
                  <w:rFonts w:cs="Arial"/>
                </w:rPr>
                <w:alias w:val="Sdm_TblAvsmot__Sdm_Amnavn___37___1"/>
                <w:tag w:val="Sdm_TblAvsmot__Sdm_Amnavn___37___1"/>
                <w:id w:val="370760040"/>
                <w:dataBinding w:xpath="/document/body/Sdm_TblAvsmot/table/row[37]/cell[1]" w:storeItemID="{C98F5539-33F1-4BC3-89C2-B4EDF3932EAD}"/>
                <w:text/>
              </w:sdtPr>
              <w:sdtEndPr/>
              <w:sdtContent>
                <w:bookmarkStart w:id="197" w:name="Sdm_TblAvsmot__Sdm_Amnavn___37___1"/>
                <w:r w:rsidR="00E775CF">
                  <w:rPr>
                    <w:rFonts w:cs="Arial"/>
                  </w:rPr>
                  <w:t>Roger Thoresen</w:t>
                </w:r>
              </w:sdtContent>
            </w:sdt>
            <w:bookmarkEnd w:id="197"/>
          </w:p>
        </w:tc>
        <w:tc>
          <w:tcPr>
            <w:tcW w:w="2126" w:type="dxa"/>
          </w:tcPr>
          <w:p w14:paraId="7973DD37" w14:textId="77777777" w:rsidR="00C15946" w:rsidRPr="00260F84" w:rsidRDefault="00C60EA4" w:rsidP="00010B36">
            <w:pPr>
              <w:spacing w:after="60"/>
              <w:rPr>
                <w:rFonts w:cs="Arial"/>
              </w:rPr>
            </w:pPr>
            <w:sdt>
              <w:sdtPr>
                <w:rPr>
                  <w:rFonts w:cs="Arial"/>
                </w:rPr>
                <w:alias w:val="Sdm_TblAvsmot__Sdm_Amadr___37___2"/>
                <w:tag w:val="Sdm_TblAvsmot__Sdm_Amadr___37___2"/>
                <w:id w:val="1679680786"/>
                <w:dataBinding w:xpath="/document/body/Sdm_TblAvsmot/table/row[37]/cell[2]" w:storeItemID="{C98F5539-33F1-4BC3-89C2-B4EDF3932EAD}"/>
                <w:text/>
              </w:sdtPr>
              <w:sdtEndPr/>
              <w:sdtContent>
                <w:bookmarkStart w:id="198" w:name="Sdm_TblAvsmot__Sdm_Amadr___37___2"/>
                <w:r w:rsidR="00E775CF">
                  <w:rPr>
                    <w:rFonts w:cs="Arial"/>
                  </w:rPr>
                  <w:t>Vågårdsveien 62</w:t>
                </w:r>
              </w:sdtContent>
            </w:sdt>
            <w:bookmarkEnd w:id="198"/>
          </w:p>
        </w:tc>
        <w:tc>
          <w:tcPr>
            <w:tcW w:w="709" w:type="dxa"/>
          </w:tcPr>
          <w:p w14:paraId="6CFA79D8" w14:textId="77777777" w:rsidR="00C15946" w:rsidRPr="00260F84" w:rsidRDefault="00C60EA4" w:rsidP="00010B36">
            <w:pPr>
              <w:spacing w:after="60"/>
              <w:rPr>
                <w:rFonts w:cs="Arial"/>
              </w:rPr>
            </w:pPr>
            <w:sdt>
              <w:sdtPr>
                <w:rPr>
                  <w:rFonts w:cs="Arial"/>
                </w:rPr>
                <w:alias w:val="Sdm_TblAvsmot__Sdm_AMpostnr___37___3"/>
                <w:tag w:val="Sdm_TblAvsmot__Sdm_AMpostnr___37___3"/>
                <w:id w:val="587620106"/>
                <w:dataBinding w:xpath="/document/body/Sdm_TblAvsmot/table/row[37]/cell[3]" w:storeItemID="{C98F5539-33F1-4BC3-89C2-B4EDF3932EAD}"/>
                <w:text/>
              </w:sdtPr>
              <w:sdtEndPr/>
              <w:sdtContent>
                <w:bookmarkStart w:id="199" w:name="Sdm_TblAvsmot__Sdm_AMpostnr___37___3"/>
                <w:r w:rsidR="00E775CF">
                  <w:rPr>
                    <w:rFonts w:cs="Arial"/>
                  </w:rPr>
                  <w:t>3516</w:t>
                </w:r>
              </w:sdtContent>
            </w:sdt>
            <w:bookmarkEnd w:id="199"/>
          </w:p>
        </w:tc>
        <w:tc>
          <w:tcPr>
            <w:tcW w:w="1701" w:type="dxa"/>
          </w:tcPr>
          <w:p w14:paraId="60213ED7" w14:textId="77777777" w:rsidR="00C15946" w:rsidRPr="00260F84" w:rsidRDefault="00C60EA4" w:rsidP="00010B36">
            <w:pPr>
              <w:spacing w:after="60"/>
              <w:rPr>
                <w:rFonts w:cs="Arial"/>
              </w:rPr>
            </w:pPr>
            <w:sdt>
              <w:sdtPr>
                <w:rPr>
                  <w:rFonts w:cs="Arial"/>
                </w:rPr>
                <w:alias w:val="Sdm_TblAvsmot__Sdm_AMPoststed___37___4"/>
                <w:tag w:val="Sdm_TblAvsmot__Sdm_AMPoststed___37___4"/>
                <w:id w:val="1405785225"/>
                <w:dataBinding w:xpath="/document/body/Sdm_TblAvsmot/table/row[37]/cell[4]" w:storeItemID="{C98F5539-33F1-4BC3-89C2-B4EDF3932EAD}"/>
                <w:text/>
              </w:sdtPr>
              <w:sdtEndPr/>
              <w:sdtContent>
                <w:bookmarkStart w:id="200" w:name="Sdm_TblAvsmot__Sdm_AMPoststed___37___4"/>
                <w:r w:rsidR="00E775CF">
                  <w:rPr>
                    <w:rFonts w:cs="Arial"/>
                  </w:rPr>
                  <w:t>Hønefoss</w:t>
                </w:r>
              </w:sdtContent>
            </w:sdt>
            <w:bookmarkEnd w:id="200"/>
          </w:p>
        </w:tc>
        <w:tc>
          <w:tcPr>
            <w:tcW w:w="2410" w:type="dxa"/>
          </w:tcPr>
          <w:p w14:paraId="7674A32E" w14:textId="33B4B9EB" w:rsidR="00C15946" w:rsidRDefault="00C60EA4" w:rsidP="00010B36">
            <w:pPr>
              <w:spacing w:after="60"/>
              <w:rPr>
                <w:rFonts w:cs="Arial"/>
                <w:vanish/>
              </w:rPr>
            </w:pPr>
            <w:sdt>
              <w:sdtPr>
                <w:rPr>
                  <w:rFonts w:eastAsia="Times New Roman" w:cs="Times New Roman"/>
                  <w:vanish/>
                </w:rPr>
                <w:alias w:val="Sdm_TblAvsmot__Tilsoa_navn___37___5"/>
                <w:tag w:val="Sdm_TblAvsmot__Tilsoa_navn___37___5"/>
                <w:id w:val="2062408840"/>
                <w:placeholder>
                  <w:docPart w:val="0B145BCF7E474B6CBD7E8C710BBB6C11"/>
                </w:placeholder>
                <w:dataBinding w:xpath="/document/body/Sdm_TblAvsmot/table/row[37]/cell[5]" w:storeItemID="{C98F5539-33F1-4BC3-89C2-B4EDF3932EAD}"/>
                <w:text/>
              </w:sdtPr>
              <w:sdtEndPr/>
              <w:sdtContent>
                <w:bookmarkStart w:id="201" w:name="Sdm_TblAvsmot__Tilsoa_navn___37___5"/>
                <w:r>
                  <w:rPr>
                    <w:rFonts w:eastAsia="Times New Roman" w:cs="Times New Roman"/>
                    <w:vanish/>
                  </w:rPr>
                  <w:t xml:space="preserve"> </w:t>
                </w:r>
              </w:sdtContent>
            </w:sdt>
            <w:bookmarkEnd w:id="201"/>
          </w:p>
        </w:tc>
      </w:tr>
      <w:tr w:rsidR="00C15946" w:rsidRPr="00260F84" w14:paraId="49347C17" w14:textId="77777777" w:rsidTr="00010B36">
        <w:tc>
          <w:tcPr>
            <w:tcW w:w="2566" w:type="dxa"/>
          </w:tcPr>
          <w:p w14:paraId="205D8F7C" w14:textId="77777777" w:rsidR="00C15946" w:rsidRPr="00260F84" w:rsidRDefault="00C60EA4" w:rsidP="00010B36">
            <w:pPr>
              <w:spacing w:after="60"/>
              <w:rPr>
                <w:rFonts w:cs="Arial"/>
              </w:rPr>
            </w:pPr>
            <w:sdt>
              <w:sdtPr>
                <w:rPr>
                  <w:rFonts w:cs="Arial"/>
                </w:rPr>
                <w:alias w:val="Sdm_TblAvsmot__Sdm_Amnavn___38___1"/>
                <w:tag w:val="Sdm_TblAvsmot__Sdm_Amnavn___38___1"/>
                <w:id w:val="-1884430838"/>
                <w:dataBinding w:xpath="/document/body/Sdm_TblAvsmot/table/row[38]/cell[1]" w:storeItemID="{C98F5539-33F1-4BC3-89C2-B4EDF3932EAD}"/>
                <w:text/>
              </w:sdtPr>
              <w:sdtEndPr/>
              <w:sdtContent>
                <w:bookmarkStart w:id="202" w:name="Sdm_TblAvsmot__Sdm_Amnavn___38___1"/>
                <w:r w:rsidR="00E775CF">
                  <w:rPr>
                    <w:rFonts w:cs="Arial"/>
                  </w:rPr>
                  <w:t>Stein Olav Bleken</w:t>
                </w:r>
              </w:sdtContent>
            </w:sdt>
            <w:bookmarkEnd w:id="202"/>
          </w:p>
        </w:tc>
        <w:tc>
          <w:tcPr>
            <w:tcW w:w="2126" w:type="dxa"/>
          </w:tcPr>
          <w:p w14:paraId="405641D1" w14:textId="77777777" w:rsidR="00C15946" w:rsidRPr="00260F84" w:rsidRDefault="00C60EA4" w:rsidP="00010B36">
            <w:pPr>
              <w:spacing w:after="60"/>
              <w:rPr>
                <w:rFonts w:cs="Arial"/>
              </w:rPr>
            </w:pPr>
            <w:sdt>
              <w:sdtPr>
                <w:rPr>
                  <w:rFonts w:cs="Arial"/>
                </w:rPr>
                <w:alias w:val="Sdm_TblAvsmot__Sdm_Amadr___38___2"/>
                <w:tag w:val="Sdm_TblAvsmot__Sdm_Amadr___38___2"/>
                <w:id w:val="468116414"/>
                <w:dataBinding w:xpath="/document/body/Sdm_TblAvsmot/table/row[38]/cell[2]" w:storeItemID="{C98F5539-33F1-4BC3-89C2-B4EDF3932EAD}"/>
                <w:text/>
              </w:sdtPr>
              <w:sdtEndPr/>
              <w:sdtContent>
                <w:bookmarkStart w:id="203" w:name="Sdm_TblAvsmot__Sdm_Amadr___38___2"/>
                <w:r w:rsidR="00E775CF">
                  <w:rPr>
                    <w:rFonts w:cs="Arial"/>
                  </w:rPr>
                  <w:t>Bleikenvegen 155</w:t>
                </w:r>
              </w:sdtContent>
            </w:sdt>
            <w:bookmarkEnd w:id="203"/>
          </w:p>
        </w:tc>
        <w:tc>
          <w:tcPr>
            <w:tcW w:w="709" w:type="dxa"/>
          </w:tcPr>
          <w:p w14:paraId="4827CA7D" w14:textId="77777777" w:rsidR="00C15946" w:rsidRPr="00260F84" w:rsidRDefault="00C60EA4" w:rsidP="00010B36">
            <w:pPr>
              <w:spacing w:after="60"/>
              <w:rPr>
                <w:rFonts w:cs="Arial"/>
              </w:rPr>
            </w:pPr>
            <w:sdt>
              <w:sdtPr>
                <w:rPr>
                  <w:rFonts w:cs="Arial"/>
                </w:rPr>
                <w:alias w:val="Sdm_TblAvsmot__Sdm_AMpostnr___38___3"/>
                <w:tag w:val="Sdm_TblAvsmot__Sdm_AMpostnr___38___3"/>
                <w:id w:val="1326865176"/>
                <w:dataBinding w:xpath="/document/body/Sdm_TblAvsmot/table/row[38]/cell[3]" w:storeItemID="{C98F5539-33F1-4BC3-89C2-B4EDF3932EAD}"/>
                <w:text/>
              </w:sdtPr>
              <w:sdtEndPr/>
              <w:sdtContent>
                <w:bookmarkStart w:id="204" w:name="Sdm_TblAvsmot__Sdm_AMpostnr___38___3"/>
                <w:r w:rsidR="00E775CF">
                  <w:rPr>
                    <w:rFonts w:cs="Arial"/>
                  </w:rPr>
                  <w:t>2760</w:t>
                </w:r>
              </w:sdtContent>
            </w:sdt>
            <w:bookmarkEnd w:id="204"/>
          </w:p>
        </w:tc>
        <w:tc>
          <w:tcPr>
            <w:tcW w:w="1701" w:type="dxa"/>
          </w:tcPr>
          <w:p w14:paraId="398FF5E7" w14:textId="77777777" w:rsidR="00C15946" w:rsidRPr="00260F84" w:rsidRDefault="00C60EA4" w:rsidP="00010B36">
            <w:pPr>
              <w:spacing w:after="60"/>
              <w:rPr>
                <w:rFonts w:cs="Arial"/>
              </w:rPr>
            </w:pPr>
            <w:sdt>
              <w:sdtPr>
                <w:rPr>
                  <w:rFonts w:cs="Arial"/>
                </w:rPr>
                <w:alias w:val="Sdm_TblAvsmot__Sdm_AMPoststed___38___4"/>
                <w:tag w:val="Sdm_TblAvsmot__Sdm_AMPoststed___38___4"/>
                <w:id w:val="-2024517536"/>
                <w:dataBinding w:xpath="/document/body/Sdm_TblAvsmot/table/row[38]/cell[4]" w:storeItemID="{C98F5539-33F1-4BC3-89C2-B4EDF3932EAD}"/>
                <w:text/>
              </w:sdtPr>
              <w:sdtEndPr/>
              <w:sdtContent>
                <w:bookmarkStart w:id="205" w:name="Sdm_TblAvsmot__Sdm_AMPoststed___38___4"/>
                <w:r w:rsidR="00E775CF">
                  <w:rPr>
                    <w:rFonts w:cs="Arial"/>
                  </w:rPr>
                  <w:t>Brandbu</w:t>
                </w:r>
              </w:sdtContent>
            </w:sdt>
            <w:bookmarkEnd w:id="205"/>
          </w:p>
        </w:tc>
        <w:tc>
          <w:tcPr>
            <w:tcW w:w="2410" w:type="dxa"/>
          </w:tcPr>
          <w:p w14:paraId="62D9663F" w14:textId="47E03DD9" w:rsidR="00C15946" w:rsidRDefault="00C60EA4" w:rsidP="00010B36">
            <w:pPr>
              <w:spacing w:after="60"/>
              <w:rPr>
                <w:rFonts w:cs="Arial"/>
                <w:vanish/>
              </w:rPr>
            </w:pPr>
            <w:sdt>
              <w:sdtPr>
                <w:rPr>
                  <w:rFonts w:eastAsia="Times New Roman" w:cs="Times New Roman"/>
                  <w:vanish/>
                </w:rPr>
                <w:alias w:val="Sdm_TblAvsmot__Tilsoa_navn___38___5"/>
                <w:tag w:val="Sdm_TblAvsmot__Tilsoa_navn___38___5"/>
                <w:id w:val="-1371934657"/>
                <w:placeholder>
                  <w:docPart w:val="0B145BCF7E474B6CBD7E8C710BBB6C11"/>
                </w:placeholder>
                <w:dataBinding w:xpath="/document/body/Sdm_TblAvsmot/table/row[38]/cell[5]" w:storeItemID="{C98F5539-33F1-4BC3-89C2-B4EDF3932EAD}"/>
                <w:text/>
              </w:sdtPr>
              <w:sdtEndPr/>
              <w:sdtContent>
                <w:bookmarkStart w:id="206" w:name="Sdm_TblAvsmot__Tilsoa_navn___38___5"/>
                <w:r>
                  <w:rPr>
                    <w:rFonts w:eastAsia="Times New Roman" w:cs="Times New Roman"/>
                    <w:vanish/>
                  </w:rPr>
                  <w:t xml:space="preserve"> </w:t>
                </w:r>
              </w:sdtContent>
            </w:sdt>
            <w:bookmarkEnd w:id="206"/>
          </w:p>
        </w:tc>
      </w:tr>
      <w:tr w:rsidR="00C15946" w:rsidRPr="00260F84" w14:paraId="1C376B85" w14:textId="77777777" w:rsidTr="00010B36">
        <w:tc>
          <w:tcPr>
            <w:tcW w:w="2566" w:type="dxa"/>
          </w:tcPr>
          <w:p w14:paraId="7D896C32" w14:textId="77777777" w:rsidR="00C15946" w:rsidRPr="00260F84" w:rsidRDefault="00C60EA4" w:rsidP="00010B36">
            <w:pPr>
              <w:spacing w:after="60"/>
              <w:rPr>
                <w:rFonts w:cs="Arial"/>
              </w:rPr>
            </w:pPr>
            <w:sdt>
              <w:sdtPr>
                <w:rPr>
                  <w:rFonts w:cs="Arial"/>
                </w:rPr>
                <w:alias w:val="Sdm_TblAvsmot__Sdm_Amnavn___39___1"/>
                <w:tag w:val="Sdm_TblAvsmot__Sdm_Amnavn___39___1"/>
                <w:id w:val="-826230092"/>
                <w:dataBinding w:xpath="/document/body/Sdm_TblAvsmot/table/row[39]/cell[1]" w:storeItemID="{C98F5539-33F1-4BC3-89C2-B4EDF3932EAD}"/>
                <w:text/>
              </w:sdtPr>
              <w:sdtEndPr/>
              <w:sdtContent>
                <w:bookmarkStart w:id="207" w:name="Sdm_TblAvsmot__Sdm_Amnavn___39___1"/>
                <w:r w:rsidR="00E775CF">
                  <w:rPr>
                    <w:rFonts w:cs="Arial"/>
                  </w:rPr>
                  <w:t>Stein Olav Bleken</w:t>
                </w:r>
              </w:sdtContent>
            </w:sdt>
            <w:bookmarkEnd w:id="207"/>
          </w:p>
        </w:tc>
        <w:tc>
          <w:tcPr>
            <w:tcW w:w="2126" w:type="dxa"/>
          </w:tcPr>
          <w:p w14:paraId="1C08C54F" w14:textId="77777777" w:rsidR="00C15946" w:rsidRPr="00260F84" w:rsidRDefault="00C60EA4" w:rsidP="00010B36">
            <w:pPr>
              <w:spacing w:after="60"/>
              <w:rPr>
                <w:rFonts w:cs="Arial"/>
              </w:rPr>
            </w:pPr>
            <w:sdt>
              <w:sdtPr>
                <w:rPr>
                  <w:rFonts w:cs="Arial"/>
                </w:rPr>
                <w:alias w:val="Sdm_TblAvsmot__Sdm_Amadr___39___2"/>
                <w:tag w:val="Sdm_TblAvsmot__Sdm_Amadr___39___2"/>
                <w:id w:val="1416747657"/>
                <w:dataBinding w:xpath="/document/body/Sdm_TblAvsmot/table/row[39]/cell[2]" w:storeItemID="{C98F5539-33F1-4BC3-89C2-B4EDF3932EAD}"/>
                <w:text/>
              </w:sdtPr>
              <w:sdtEndPr/>
              <w:sdtContent>
                <w:bookmarkStart w:id="208" w:name="Sdm_TblAvsmot__Sdm_Amadr___39___2"/>
                <w:r w:rsidR="00E775CF">
                  <w:rPr>
                    <w:rFonts w:cs="Arial"/>
                  </w:rPr>
                  <w:t>Vikerseterveien 36</w:t>
                </w:r>
              </w:sdtContent>
            </w:sdt>
            <w:bookmarkEnd w:id="208"/>
          </w:p>
        </w:tc>
        <w:tc>
          <w:tcPr>
            <w:tcW w:w="709" w:type="dxa"/>
          </w:tcPr>
          <w:p w14:paraId="17862704" w14:textId="77777777" w:rsidR="00C15946" w:rsidRPr="00260F84" w:rsidRDefault="00C60EA4" w:rsidP="00010B36">
            <w:pPr>
              <w:spacing w:after="60"/>
              <w:rPr>
                <w:rFonts w:cs="Arial"/>
              </w:rPr>
            </w:pPr>
            <w:sdt>
              <w:sdtPr>
                <w:rPr>
                  <w:rFonts w:cs="Arial"/>
                </w:rPr>
                <w:alias w:val="Sdm_TblAvsmot__Sdm_AMpostnr___39___3"/>
                <w:tag w:val="Sdm_TblAvsmot__Sdm_AMpostnr___39___3"/>
                <w:id w:val="-1597498656"/>
                <w:dataBinding w:xpath="/document/body/Sdm_TblAvsmot/table/row[39]/cell[3]" w:storeItemID="{C98F5539-33F1-4BC3-89C2-B4EDF3932EAD}"/>
                <w:text/>
              </w:sdtPr>
              <w:sdtEndPr/>
              <w:sdtContent>
                <w:bookmarkStart w:id="209" w:name="Sdm_TblAvsmot__Sdm_AMpostnr___39___3"/>
                <w:r w:rsidR="00E775CF">
                  <w:rPr>
                    <w:rFonts w:cs="Arial"/>
                  </w:rPr>
                  <w:t>3516</w:t>
                </w:r>
              </w:sdtContent>
            </w:sdt>
            <w:bookmarkEnd w:id="209"/>
          </w:p>
        </w:tc>
        <w:tc>
          <w:tcPr>
            <w:tcW w:w="1701" w:type="dxa"/>
          </w:tcPr>
          <w:p w14:paraId="10938A97" w14:textId="77777777" w:rsidR="00C15946" w:rsidRPr="00260F84" w:rsidRDefault="00C60EA4" w:rsidP="00010B36">
            <w:pPr>
              <w:spacing w:after="60"/>
              <w:rPr>
                <w:rFonts w:cs="Arial"/>
              </w:rPr>
            </w:pPr>
            <w:sdt>
              <w:sdtPr>
                <w:rPr>
                  <w:rFonts w:cs="Arial"/>
                </w:rPr>
                <w:alias w:val="Sdm_TblAvsmot__Sdm_AMPoststed___39___4"/>
                <w:tag w:val="Sdm_TblAvsmot__Sdm_AMPoststed___39___4"/>
                <w:id w:val="-295247597"/>
                <w:dataBinding w:xpath="/document/body/Sdm_TblAvsmot/table/row[39]/cell[4]" w:storeItemID="{C98F5539-33F1-4BC3-89C2-B4EDF3932EAD}"/>
                <w:text/>
              </w:sdtPr>
              <w:sdtEndPr/>
              <w:sdtContent>
                <w:bookmarkStart w:id="210" w:name="Sdm_TblAvsmot__Sdm_AMPoststed___39___4"/>
                <w:r w:rsidR="00E775CF">
                  <w:rPr>
                    <w:rFonts w:cs="Arial"/>
                  </w:rPr>
                  <w:t>HØNEFOSS</w:t>
                </w:r>
              </w:sdtContent>
            </w:sdt>
            <w:bookmarkEnd w:id="210"/>
          </w:p>
        </w:tc>
        <w:tc>
          <w:tcPr>
            <w:tcW w:w="2410" w:type="dxa"/>
          </w:tcPr>
          <w:p w14:paraId="073876EF" w14:textId="06047C12" w:rsidR="00C15946" w:rsidRDefault="00C60EA4" w:rsidP="00010B36">
            <w:pPr>
              <w:spacing w:after="60"/>
              <w:rPr>
                <w:rFonts w:cs="Arial"/>
                <w:vanish/>
              </w:rPr>
            </w:pPr>
            <w:sdt>
              <w:sdtPr>
                <w:rPr>
                  <w:rFonts w:eastAsia="Times New Roman" w:cs="Times New Roman"/>
                  <w:vanish/>
                </w:rPr>
                <w:alias w:val="Sdm_TblAvsmot__Tilsoa_navn___39___5"/>
                <w:tag w:val="Sdm_TblAvsmot__Tilsoa_navn___39___5"/>
                <w:id w:val="1609124286"/>
                <w:placeholder>
                  <w:docPart w:val="0B145BCF7E474B6CBD7E8C710BBB6C11"/>
                </w:placeholder>
                <w:dataBinding w:xpath="/document/body/Sdm_TblAvsmot/table/row[39]/cell[5]" w:storeItemID="{C98F5539-33F1-4BC3-89C2-B4EDF3932EAD}"/>
                <w:text/>
              </w:sdtPr>
              <w:sdtEndPr/>
              <w:sdtContent>
                <w:bookmarkStart w:id="211" w:name="Sdm_TblAvsmot__Tilsoa_navn___39___5"/>
                <w:r>
                  <w:rPr>
                    <w:rFonts w:eastAsia="Times New Roman" w:cs="Times New Roman"/>
                    <w:vanish/>
                  </w:rPr>
                  <w:t xml:space="preserve"> </w:t>
                </w:r>
              </w:sdtContent>
            </w:sdt>
            <w:bookmarkEnd w:id="211"/>
          </w:p>
        </w:tc>
      </w:tr>
      <w:tr w:rsidR="00C15946" w:rsidRPr="00260F84" w14:paraId="7E1384C3" w14:textId="77777777" w:rsidTr="00010B36">
        <w:tc>
          <w:tcPr>
            <w:tcW w:w="2566" w:type="dxa"/>
          </w:tcPr>
          <w:p w14:paraId="152485BE" w14:textId="77777777" w:rsidR="00C15946" w:rsidRPr="00260F84" w:rsidRDefault="00C60EA4" w:rsidP="00010B36">
            <w:pPr>
              <w:spacing w:after="60"/>
              <w:rPr>
                <w:rFonts w:cs="Arial"/>
              </w:rPr>
            </w:pPr>
            <w:sdt>
              <w:sdtPr>
                <w:rPr>
                  <w:rFonts w:cs="Arial"/>
                </w:rPr>
                <w:alias w:val="Sdm_TblAvsmot__Sdm_Amnavn___40___1"/>
                <w:tag w:val="Sdm_TblAvsmot__Sdm_Amnavn___40___1"/>
                <w:id w:val="1316347812"/>
                <w:dataBinding w:xpath="/document/body/Sdm_TblAvsmot/table/row[40]/cell[1]" w:storeItemID="{C98F5539-33F1-4BC3-89C2-B4EDF3932EAD}"/>
                <w:text/>
              </w:sdtPr>
              <w:sdtEndPr/>
              <w:sdtContent>
                <w:bookmarkStart w:id="212" w:name="Sdm_TblAvsmot__Sdm_Amnavn___40___1"/>
                <w:r w:rsidR="00E775CF">
                  <w:rPr>
                    <w:rFonts w:cs="Arial"/>
                  </w:rPr>
                  <w:t>Søndre Land Kommune</w:t>
                </w:r>
              </w:sdtContent>
            </w:sdt>
            <w:bookmarkEnd w:id="212"/>
          </w:p>
        </w:tc>
        <w:tc>
          <w:tcPr>
            <w:tcW w:w="2126" w:type="dxa"/>
          </w:tcPr>
          <w:p w14:paraId="352B74E2" w14:textId="77777777" w:rsidR="00C15946" w:rsidRPr="00260F84" w:rsidRDefault="00C60EA4" w:rsidP="00010B36">
            <w:pPr>
              <w:spacing w:after="60"/>
              <w:rPr>
                <w:rFonts w:cs="Arial"/>
              </w:rPr>
            </w:pPr>
            <w:sdt>
              <w:sdtPr>
                <w:rPr>
                  <w:rFonts w:cs="Arial"/>
                </w:rPr>
                <w:alias w:val="Sdm_TblAvsmot__Sdm_Amadr___40___2"/>
                <w:tag w:val="Sdm_TblAvsmot__Sdm_Amadr___40___2"/>
                <w:id w:val="136673840"/>
                <w:dataBinding w:xpath="/document/body/Sdm_TblAvsmot/table/row[40]/cell[2]" w:storeItemID="{C98F5539-33F1-4BC3-89C2-B4EDF3932EAD}"/>
                <w:text/>
              </w:sdtPr>
              <w:sdtEndPr/>
              <w:sdtContent>
                <w:bookmarkStart w:id="213" w:name="Sdm_TblAvsmot__Sdm_Amadr___40___2"/>
                <w:r w:rsidR="00E775CF">
                  <w:rPr>
                    <w:rFonts w:cs="Arial"/>
                  </w:rPr>
                  <w:t>Hovsbakken 1</w:t>
                </w:r>
              </w:sdtContent>
            </w:sdt>
            <w:bookmarkEnd w:id="213"/>
          </w:p>
        </w:tc>
        <w:tc>
          <w:tcPr>
            <w:tcW w:w="709" w:type="dxa"/>
          </w:tcPr>
          <w:p w14:paraId="5F2FD80B" w14:textId="77777777" w:rsidR="00C15946" w:rsidRPr="00260F84" w:rsidRDefault="00C60EA4" w:rsidP="00010B36">
            <w:pPr>
              <w:spacing w:after="60"/>
              <w:rPr>
                <w:rFonts w:cs="Arial"/>
              </w:rPr>
            </w:pPr>
            <w:sdt>
              <w:sdtPr>
                <w:rPr>
                  <w:rFonts w:cs="Arial"/>
                </w:rPr>
                <w:alias w:val="Sdm_TblAvsmot__Sdm_AMpostnr___40___3"/>
                <w:tag w:val="Sdm_TblAvsmot__Sdm_AMpostnr___40___3"/>
                <w:id w:val="531794436"/>
                <w:dataBinding w:xpath="/document/body/Sdm_TblAvsmot/table/row[40]/cell[3]" w:storeItemID="{C98F5539-33F1-4BC3-89C2-B4EDF3932EAD}"/>
                <w:text/>
              </w:sdtPr>
              <w:sdtEndPr/>
              <w:sdtContent>
                <w:bookmarkStart w:id="214" w:name="Sdm_TblAvsmot__Sdm_AMpostnr___40___3"/>
                <w:r w:rsidR="00E775CF">
                  <w:rPr>
                    <w:rFonts w:cs="Arial"/>
                  </w:rPr>
                  <w:t>2860</w:t>
                </w:r>
              </w:sdtContent>
            </w:sdt>
            <w:bookmarkEnd w:id="214"/>
          </w:p>
        </w:tc>
        <w:tc>
          <w:tcPr>
            <w:tcW w:w="1701" w:type="dxa"/>
          </w:tcPr>
          <w:p w14:paraId="498004F3" w14:textId="77777777" w:rsidR="00C15946" w:rsidRPr="00260F84" w:rsidRDefault="00C60EA4" w:rsidP="00010B36">
            <w:pPr>
              <w:spacing w:after="60"/>
              <w:rPr>
                <w:rFonts w:cs="Arial"/>
              </w:rPr>
            </w:pPr>
            <w:sdt>
              <w:sdtPr>
                <w:rPr>
                  <w:rFonts w:cs="Arial"/>
                </w:rPr>
                <w:alias w:val="Sdm_TblAvsmot__Sdm_AMPoststed___40___4"/>
                <w:tag w:val="Sdm_TblAvsmot__Sdm_AMPoststed___40___4"/>
                <w:id w:val="-219916960"/>
                <w:dataBinding w:xpath="/document/body/Sdm_TblAvsmot/table/row[40]/cell[4]" w:storeItemID="{C98F5539-33F1-4BC3-89C2-B4EDF3932EAD}"/>
                <w:text/>
              </w:sdtPr>
              <w:sdtEndPr/>
              <w:sdtContent>
                <w:bookmarkStart w:id="215" w:name="Sdm_TblAvsmot__Sdm_AMPoststed___40___4"/>
                <w:r w:rsidR="00E775CF">
                  <w:rPr>
                    <w:rFonts w:cs="Arial"/>
                  </w:rPr>
                  <w:t>Hov</w:t>
                </w:r>
              </w:sdtContent>
            </w:sdt>
            <w:bookmarkEnd w:id="215"/>
          </w:p>
        </w:tc>
        <w:tc>
          <w:tcPr>
            <w:tcW w:w="2410" w:type="dxa"/>
          </w:tcPr>
          <w:p w14:paraId="4F4AA7C8" w14:textId="436957E2" w:rsidR="00C15946" w:rsidRDefault="00C60EA4" w:rsidP="00010B36">
            <w:pPr>
              <w:spacing w:after="60"/>
              <w:rPr>
                <w:rFonts w:cs="Arial"/>
                <w:vanish/>
              </w:rPr>
            </w:pPr>
            <w:sdt>
              <w:sdtPr>
                <w:rPr>
                  <w:rFonts w:eastAsia="Times New Roman" w:cs="Times New Roman"/>
                  <w:vanish/>
                </w:rPr>
                <w:alias w:val="Sdm_TblAvsmot__Tilsoa_navn___40___5"/>
                <w:tag w:val="Sdm_TblAvsmot__Tilsoa_navn___40___5"/>
                <w:id w:val="-293599028"/>
                <w:placeholder>
                  <w:docPart w:val="0B145BCF7E474B6CBD7E8C710BBB6C11"/>
                </w:placeholder>
                <w:dataBinding w:xpath="/document/body/Sdm_TblAvsmot/table/row[40]/cell[5]" w:storeItemID="{C98F5539-33F1-4BC3-89C2-B4EDF3932EAD}"/>
                <w:text/>
              </w:sdtPr>
              <w:sdtEndPr/>
              <w:sdtContent>
                <w:bookmarkStart w:id="216" w:name="Sdm_TblAvsmot__Tilsoa_navn___40___5"/>
                <w:r>
                  <w:rPr>
                    <w:rFonts w:eastAsia="Times New Roman" w:cs="Times New Roman"/>
                    <w:vanish/>
                  </w:rPr>
                  <w:t xml:space="preserve"> </w:t>
                </w:r>
              </w:sdtContent>
            </w:sdt>
            <w:bookmarkEnd w:id="216"/>
          </w:p>
        </w:tc>
      </w:tr>
      <w:tr w:rsidR="00C15946" w:rsidRPr="00260F84" w14:paraId="622A1FFF" w14:textId="77777777" w:rsidTr="00010B36">
        <w:tc>
          <w:tcPr>
            <w:tcW w:w="2566" w:type="dxa"/>
          </w:tcPr>
          <w:p w14:paraId="4DD91643" w14:textId="77777777" w:rsidR="00C15946" w:rsidRPr="00260F84" w:rsidRDefault="00C60EA4" w:rsidP="00010B36">
            <w:pPr>
              <w:spacing w:after="60"/>
              <w:rPr>
                <w:rFonts w:cs="Arial"/>
              </w:rPr>
            </w:pPr>
            <w:sdt>
              <w:sdtPr>
                <w:rPr>
                  <w:rFonts w:cs="Arial"/>
                </w:rPr>
                <w:alias w:val="Sdm_TblAvsmot__Sdm_Amnavn___41___1"/>
                <w:tag w:val="Sdm_TblAvsmot__Sdm_Amnavn___41___1"/>
                <w:id w:val="520118680"/>
                <w:dataBinding w:xpath="/document/body/Sdm_TblAvsmot/table/row[41]/cell[1]" w:storeItemID="{C98F5539-33F1-4BC3-89C2-B4EDF3932EAD}"/>
                <w:text/>
              </w:sdtPr>
              <w:sdtEndPr/>
              <w:sdtContent>
                <w:bookmarkStart w:id="217" w:name="Sdm_TblAvsmot__Sdm_Amnavn___41___1"/>
                <w:r w:rsidR="00E775CF">
                  <w:rPr>
                    <w:rFonts w:cs="Arial"/>
                  </w:rPr>
                  <w:t>Thorvald Kaare Lie</w:t>
                </w:r>
              </w:sdtContent>
            </w:sdt>
            <w:bookmarkEnd w:id="217"/>
          </w:p>
        </w:tc>
        <w:tc>
          <w:tcPr>
            <w:tcW w:w="2126" w:type="dxa"/>
          </w:tcPr>
          <w:p w14:paraId="1C37F80F" w14:textId="77777777" w:rsidR="00C15946" w:rsidRPr="00260F84" w:rsidRDefault="00C60EA4" w:rsidP="00010B36">
            <w:pPr>
              <w:spacing w:after="60"/>
              <w:rPr>
                <w:rFonts w:cs="Arial"/>
              </w:rPr>
            </w:pPr>
            <w:sdt>
              <w:sdtPr>
                <w:rPr>
                  <w:rFonts w:cs="Arial"/>
                </w:rPr>
                <w:alias w:val="Sdm_TblAvsmot__Sdm_Amadr___41___2"/>
                <w:tag w:val="Sdm_TblAvsmot__Sdm_Amadr___41___2"/>
                <w:id w:val="7005342"/>
                <w:dataBinding w:xpath="/document/body/Sdm_TblAvsmot/table/row[41]/cell[2]" w:storeItemID="{C98F5539-33F1-4BC3-89C2-B4EDF3932EAD}"/>
                <w:text/>
              </w:sdtPr>
              <w:sdtEndPr/>
              <w:sdtContent>
                <w:bookmarkStart w:id="218" w:name="Sdm_TblAvsmot__Sdm_Amadr___41___2"/>
                <w:r w:rsidR="00E775CF">
                  <w:rPr>
                    <w:rFonts w:cs="Arial"/>
                  </w:rPr>
                  <w:t>Vestre Ådal 540</w:t>
                </w:r>
              </w:sdtContent>
            </w:sdt>
            <w:bookmarkEnd w:id="218"/>
          </w:p>
        </w:tc>
        <w:tc>
          <w:tcPr>
            <w:tcW w:w="709" w:type="dxa"/>
          </w:tcPr>
          <w:p w14:paraId="2A342A9F" w14:textId="77777777" w:rsidR="00C15946" w:rsidRPr="00260F84" w:rsidRDefault="00C60EA4" w:rsidP="00010B36">
            <w:pPr>
              <w:spacing w:after="60"/>
              <w:rPr>
                <w:rFonts w:cs="Arial"/>
              </w:rPr>
            </w:pPr>
            <w:sdt>
              <w:sdtPr>
                <w:rPr>
                  <w:rFonts w:cs="Arial"/>
                </w:rPr>
                <w:alias w:val="Sdm_TblAvsmot__Sdm_AMpostnr___41___3"/>
                <w:tag w:val="Sdm_TblAvsmot__Sdm_AMpostnr___41___3"/>
                <w:id w:val="1622948586"/>
                <w:dataBinding w:xpath="/document/body/Sdm_TblAvsmot/table/row[41]/cell[3]" w:storeItemID="{C98F5539-33F1-4BC3-89C2-B4EDF3932EAD}"/>
                <w:text/>
              </w:sdtPr>
              <w:sdtEndPr/>
              <w:sdtContent>
                <w:bookmarkStart w:id="219" w:name="Sdm_TblAvsmot__Sdm_AMpostnr___41___3"/>
                <w:r w:rsidR="00E775CF">
                  <w:rPr>
                    <w:rFonts w:cs="Arial"/>
                  </w:rPr>
                  <w:t>3516</w:t>
                </w:r>
              </w:sdtContent>
            </w:sdt>
            <w:bookmarkEnd w:id="219"/>
          </w:p>
        </w:tc>
        <w:tc>
          <w:tcPr>
            <w:tcW w:w="1701" w:type="dxa"/>
          </w:tcPr>
          <w:p w14:paraId="2E53E111" w14:textId="77777777" w:rsidR="00C15946" w:rsidRPr="00260F84" w:rsidRDefault="00C60EA4" w:rsidP="00010B36">
            <w:pPr>
              <w:spacing w:after="60"/>
              <w:rPr>
                <w:rFonts w:cs="Arial"/>
              </w:rPr>
            </w:pPr>
            <w:sdt>
              <w:sdtPr>
                <w:rPr>
                  <w:rFonts w:cs="Arial"/>
                </w:rPr>
                <w:alias w:val="Sdm_TblAvsmot__Sdm_AMPoststed___41___4"/>
                <w:tag w:val="Sdm_TblAvsmot__Sdm_AMPoststed___41___4"/>
                <w:id w:val="-1908995508"/>
                <w:dataBinding w:xpath="/document/body/Sdm_TblAvsmot/table/row[41]/cell[4]" w:storeItemID="{C98F5539-33F1-4BC3-89C2-B4EDF3932EAD}"/>
                <w:text/>
              </w:sdtPr>
              <w:sdtEndPr/>
              <w:sdtContent>
                <w:bookmarkStart w:id="220" w:name="Sdm_TblAvsmot__Sdm_AMPoststed___41___4"/>
                <w:r w:rsidR="00E775CF">
                  <w:rPr>
                    <w:rFonts w:cs="Arial"/>
                  </w:rPr>
                  <w:t>Hønefoss</w:t>
                </w:r>
              </w:sdtContent>
            </w:sdt>
            <w:bookmarkEnd w:id="220"/>
          </w:p>
        </w:tc>
        <w:tc>
          <w:tcPr>
            <w:tcW w:w="2410" w:type="dxa"/>
          </w:tcPr>
          <w:p w14:paraId="62EE11B4" w14:textId="4E664A5F" w:rsidR="00C15946" w:rsidRDefault="00C60EA4" w:rsidP="00010B36">
            <w:pPr>
              <w:spacing w:after="60"/>
              <w:rPr>
                <w:rFonts w:cs="Arial"/>
                <w:vanish/>
              </w:rPr>
            </w:pPr>
            <w:sdt>
              <w:sdtPr>
                <w:rPr>
                  <w:rFonts w:eastAsia="Times New Roman" w:cs="Times New Roman"/>
                  <w:vanish/>
                </w:rPr>
                <w:alias w:val="Sdm_TblAvsmot__Tilsoa_navn___41___5"/>
                <w:tag w:val="Sdm_TblAvsmot__Tilsoa_navn___41___5"/>
                <w:id w:val="2129926480"/>
                <w:placeholder>
                  <w:docPart w:val="0B145BCF7E474B6CBD7E8C710BBB6C11"/>
                </w:placeholder>
                <w:dataBinding w:xpath="/document/body/Sdm_TblAvsmot/table/row[41]/cell[5]" w:storeItemID="{C98F5539-33F1-4BC3-89C2-B4EDF3932EAD}"/>
                <w:text/>
              </w:sdtPr>
              <w:sdtEndPr/>
              <w:sdtContent>
                <w:bookmarkStart w:id="221" w:name="Sdm_TblAvsmot__Tilsoa_navn___41___5"/>
                <w:r>
                  <w:rPr>
                    <w:rFonts w:eastAsia="Times New Roman" w:cs="Times New Roman"/>
                    <w:vanish/>
                  </w:rPr>
                  <w:t xml:space="preserve"> </w:t>
                </w:r>
              </w:sdtContent>
            </w:sdt>
            <w:bookmarkEnd w:id="221"/>
          </w:p>
        </w:tc>
      </w:tr>
      <w:tr w:rsidR="00C15946" w:rsidRPr="00260F84" w14:paraId="5F251F5E" w14:textId="77777777" w:rsidTr="00010B36">
        <w:tc>
          <w:tcPr>
            <w:tcW w:w="2566" w:type="dxa"/>
          </w:tcPr>
          <w:p w14:paraId="051A7246" w14:textId="77777777" w:rsidR="00C15946" w:rsidRPr="00260F84" w:rsidRDefault="00C60EA4" w:rsidP="00010B36">
            <w:pPr>
              <w:spacing w:after="60"/>
              <w:rPr>
                <w:rFonts w:cs="Arial"/>
              </w:rPr>
            </w:pPr>
            <w:sdt>
              <w:sdtPr>
                <w:rPr>
                  <w:rFonts w:cs="Arial"/>
                </w:rPr>
                <w:alias w:val="Sdm_TblAvsmot__Sdm_Amnavn___42___1"/>
                <w:tag w:val="Sdm_TblAvsmot__Sdm_Amnavn___42___1"/>
                <w:id w:val="357588675"/>
                <w:dataBinding w:xpath="/document/body/Sdm_TblAvsmot/table/row[42]/cell[1]" w:storeItemID="{C98F5539-33F1-4BC3-89C2-B4EDF3932EAD}"/>
                <w:text/>
              </w:sdtPr>
              <w:sdtEndPr/>
              <w:sdtContent>
                <w:bookmarkStart w:id="222" w:name="Sdm_TblAvsmot__Sdm_Amnavn___42___1"/>
                <w:r w:rsidR="00E775CF">
                  <w:rPr>
                    <w:rFonts w:cs="Arial"/>
                  </w:rPr>
                  <w:t>Torgrim Eriksen Holte</w:t>
                </w:r>
              </w:sdtContent>
            </w:sdt>
            <w:bookmarkEnd w:id="222"/>
          </w:p>
        </w:tc>
        <w:tc>
          <w:tcPr>
            <w:tcW w:w="2126" w:type="dxa"/>
          </w:tcPr>
          <w:p w14:paraId="629EABD6" w14:textId="77777777" w:rsidR="00C15946" w:rsidRPr="00260F84" w:rsidRDefault="00C60EA4" w:rsidP="00010B36">
            <w:pPr>
              <w:spacing w:after="60"/>
              <w:rPr>
                <w:rFonts w:cs="Arial"/>
              </w:rPr>
            </w:pPr>
            <w:sdt>
              <w:sdtPr>
                <w:rPr>
                  <w:rFonts w:cs="Arial"/>
                </w:rPr>
                <w:alias w:val="Sdm_TblAvsmot__Sdm_Amadr___42___2"/>
                <w:tag w:val="Sdm_TblAvsmot__Sdm_Amadr___42___2"/>
                <w:id w:val="507200946"/>
                <w:dataBinding w:xpath="/document/body/Sdm_TblAvsmot/table/row[42]/cell[2]" w:storeItemID="{C98F5539-33F1-4BC3-89C2-B4EDF3932EAD}"/>
                <w:text/>
              </w:sdtPr>
              <w:sdtEndPr/>
              <w:sdtContent>
                <w:bookmarkStart w:id="223" w:name="Sdm_TblAvsmot__Sdm_Amadr___42___2"/>
                <w:r w:rsidR="00E775CF">
                  <w:rPr>
                    <w:rFonts w:cs="Arial"/>
                  </w:rPr>
                  <w:t>Hedalsveien 33</w:t>
                </w:r>
              </w:sdtContent>
            </w:sdt>
            <w:bookmarkEnd w:id="223"/>
          </w:p>
        </w:tc>
        <w:tc>
          <w:tcPr>
            <w:tcW w:w="709" w:type="dxa"/>
          </w:tcPr>
          <w:p w14:paraId="7C332AB9" w14:textId="77777777" w:rsidR="00C15946" w:rsidRPr="00260F84" w:rsidRDefault="00C60EA4" w:rsidP="00010B36">
            <w:pPr>
              <w:spacing w:after="60"/>
              <w:rPr>
                <w:rFonts w:cs="Arial"/>
              </w:rPr>
            </w:pPr>
            <w:sdt>
              <w:sdtPr>
                <w:rPr>
                  <w:rFonts w:cs="Arial"/>
                </w:rPr>
                <w:alias w:val="Sdm_TblAvsmot__Sdm_AMpostnr___42___3"/>
                <w:tag w:val="Sdm_TblAvsmot__Sdm_AMpostnr___42___3"/>
                <w:id w:val="-1796126055"/>
                <w:dataBinding w:xpath="/document/body/Sdm_TblAvsmot/table/row[42]/cell[3]" w:storeItemID="{C98F5539-33F1-4BC3-89C2-B4EDF3932EAD}"/>
                <w:text/>
              </w:sdtPr>
              <w:sdtEndPr/>
              <w:sdtContent>
                <w:bookmarkStart w:id="224" w:name="Sdm_TblAvsmot__Sdm_AMpostnr___42___3"/>
                <w:r w:rsidR="00E775CF">
                  <w:rPr>
                    <w:rFonts w:cs="Arial"/>
                  </w:rPr>
                  <w:t>3524</w:t>
                </w:r>
              </w:sdtContent>
            </w:sdt>
            <w:bookmarkEnd w:id="224"/>
          </w:p>
        </w:tc>
        <w:tc>
          <w:tcPr>
            <w:tcW w:w="1701" w:type="dxa"/>
          </w:tcPr>
          <w:p w14:paraId="51FAF052" w14:textId="77777777" w:rsidR="00C15946" w:rsidRPr="00260F84" w:rsidRDefault="00C60EA4" w:rsidP="00010B36">
            <w:pPr>
              <w:spacing w:after="60"/>
              <w:rPr>
                <w:rFonts w:cs="Arial"/>
              </w:rPr>
            </w:pPr>
            <w:sdt>
              <w:sdtPr>
                <w:rPr>
                  <w:rFonts w:cs="Arial"/>
                </w:rPr>
                <w:alias w:val="Sdm_TblAvsmot__Sdm_AMPoststed___42___4"/>
                <w:tag w:val="Sdm_TblAvsmot__Sdm_AMPoststed___42___4"/>
                <w:id w:val="-268719532"/>
                <w:dataBinding w:xpath="/document/body/Sdm_TblAvsmot/table/row[42]/cell[4]" w:storeItemID="{C98F5539-33F1-4BC3-89C2-B4EDF3932EAD}"/>
                <w:text/>
              </w:sdtPr>
              <w:sdtEndPr/>
              <w:sdtContent>
                <w:bookmarkStart w:id="225" w:name="Sdm_TblAvsmot__Sdm_AMPoststed___42___4"/>
                <w:r w:rsidR="00E775CF">
                  <w:rPr>
                    <w:rFonts w:cs="Arial"/>
                  </w:rPr>
                  <w:t>Nes I Ådal</w:t>
                </w:r>
              </w:sdtContent>
            </w:sdt>
            <w:bookmarkEnd w:id="225"/>
          </w:p>
        </w:tc>
        <w:tc>
          <w:tcPr>
            <w:tcW w:w="2410" w:type="dxa"/>
          </w:tcPr>
          <w:p w14:paraId="22E25009" w14:textId="0E87146C" w:rsidR="00C15946" w:rsidRDefault="00C60EA4" w:rsidP="00010B36">
            <w:pPr>
              <w:spacing w:after="60"/>
              <w:rPr>
                <w:rFonts w:cs="Arial"/>
                <w:vanish/>
              </w:rPr>
            </w:pPr>
            <w:sdt>
              <w:sdtPr>
                <w:rPr>
                  <w:rFonts w:eastAsia="Times New Roman" w:cs="Times New Roman"/>
                  <w:vanish/>
                </w:rPr>
                <w:alias w:val="Sdm_TblAvsmot__Tilsoa_navn___42___5"/>
                <w:tag w:val="Sdm_TblAvsmot__Tilsoa_navn___42___5"/>
                <w:id w:val="1464705315"/>
                <w:placeholder>
                  <w:docPart w:val="0B145BCF7E474B6CBD7E8C710BBB6C11"/>
                </w:placeholder>
                <w:dataBinding w:xpath="/document/body/Sdm_TblAvsmot/table/row[42]/cell[5]" w:storeItemID="{C98F5539-33F1-4BC3-89C2-B4EDF3932EAD}"/>
                <w:text/>
              </w:sdtPr>
              <w:sdtEndPr/>
              <w:sdtContent>
                <w:bookmarkStart w:id="226" w:name="Sdm_TblAvsmot__Tilsoa_navn___42___5"/>
                <w:r>
                  <w:rPr>
                    <w:rFonts w:eastAsia="Times New Roman" w:cs="Times New Roman"/>
                    <w:vanish/>
                  </w:rPr>
                  <w:t xml:space="preserve"> </w:t>
                </w:r>
              </w:sdtContent>
            </w:sdt>
            <w:bookmarkEnd w:id="226"/>
          </w:p>
        </w:tc>
      </w:tr>
      <w:tr w:rsidR="00C15946" w:rsidRPr="00260F84" w14:paraId="14DF4C4F" w14:textId="77777777" w:rsidTr="00010B36">
        <w:tc>
          <w:tcPr>
            <w:tcW w:w="2566" w:type="dxa"/>
          </w:tcPr>
          <w:p w14:paraId="2E313889" w14:textId="77777777" w:rsidR="00C15946" w:rsidRPr="00260F84" w:rsidRDefault="00C60EA4" w:rsidP="00010B36">
            <w:pPr>
              <w:spacing w:after="60"/>
              <w:rPr>
                <w:rFonts w:cs="Arial"/>
              </w:rPr>
            </w:pPr>
            <w:sdt>
              <w:sdtPr>
                <w:rPr>
                  <w:rFonts w:cs="Arial"/>
                </w:rPr>
                <w:alias w:val="Sdm_TblAvsmot__Sdm_Amnavn___43___1"/>
                <w:tag w:val="Sdm_TblAvsmot__Sdm_Amnavn___43___1"/>
                <w:id w:val="-1055456812"/>
                <w:dataBinding w:xpath="/document/body/Sdm_TblAvsmot/table/row[43]/cell[1]" w:storeItemID="{C98F5539-33F1-4BC3-89C2-B4EDF3932EAD}"/>
                <w:text/>
              </w:sdtPr>
              <w:sdtEndPr/>
              <w:sdtContent>
                <w:bookmarkStart w:id="227" w:name="Sdm_TblAvsmot__Sdm_Amnavn___43___1"/>
                <w:r w:rsidR="00E775CF">
                  <w:rPr>
                    <w:rFonts w:cs="Arial"/>
                  </w:rPr>
                  <w:t>Trond Helge Furuseth Ottersen Buttingsrud</w:t>
                </w:r>
              </w:sdtContent>
            </w:sdt>
            <w:bookmarkEnd w:id="227"/>
          </w:p>
        </w:tc>
        <w:tc>
          <w:tcPr>
            <w:tcW w:w="2126" w:type="dxa"/>
          </w:tcPr>
          <w:p w14:paraId="31529C03" w14:textId="77777777" w:rsidR="00C15946" w:rsidRPr="00260F84" w:rsidRDefault="00C60EA4" w:rsidP="00010B36">
            <w:pPr>
              <w:spacing w:after="60"/>
              <w:rPr>
                <w:rFonts w:cs="Arial"/>
              </w:rPr>
            </w:pPr>
            <w:sdt>
              <w:sdtPr>
                <w:rPr>
                  <w:rFonts w:cs="Arial"/>
                </w:rPr>
                <w:alias w:val="Sdm_TblAvsmot__Sdm_Amadr___43___2"/>
                <w:tag w:val="Sdm_TblAvsmot__Sdm_Amadr___43___2"/>
                <w:id w:val="-1125825844"/>
                <w:dataBinding w:xpath="/document/body/Sdm_TblAvsmot/table/row[43]/cell[2]" w:storeItemID="{C98F5539-33F1-4BC3-89C2-B4EDF3932EAD}"/>
                <w:text/>
              </w:sdtPr>
              <w:sdtEndPr/>
              <w:sdtContent>
                <w:bookmarkStart w:id="228" w:name="Sdm_TblAvsmot__Sdm_Amadr___43___2"/>
                <w:r w:rsidR="00E775CF">
                  <w:rPr>
                    <w:rFonts w:cs="Arial"/>
                  </w:rPr>
                  <w:t>Ådalsveien 695</w:t>
                </w:r>
              </w:sdtContent>
            </w:sdt>
            <w:bookmarkEnd w:id="228"/>
          </w:p>
        </w:tc>
        <w:tc>
          <w:tcPr>
            <w:tcW w:w="709" w:type="dxa"/>
          </w:tcPr>
          <w:p w14:paraId="4937FA6D" w14:textId="77777777" w:rsidR="00C15946" w:rsidRPr="00260F84" w:rsidRDefault="00C60EA4" w:rsidP="00010B36">
            <w:pPr>
              <w:spacing w:after="60"/>
              <w:rPr>
                <w:rFonts w:cs="Arial"/>
              </w:rPr>
            </w:pPr>
            <w:sdt>
              <w:sdtPr>
                <w:rPr>
                  <w:rFonts w:cs="Arial"/>
                </w:rPr>
                <w:alias w:val="Sdm_TblAvsmot__Sdm_AMpostnr___43___3"/>
                <w:tag w:val="Sdm_TblAvsmot__Sdm_AMpostnr___43___3"/>
                <w:id w:val="438260548"/>
                <w:dataBinding w:xpath="/document/body/Sdm_TblAvsmot/table/row[43]/cell[3]" w:storeItemID="{C98F5539-33F1-4BC3-89C2-B4EDF3932EAD}"/>
                <w:text/>
              </w:sdtPr>
              <w:sdtEndPr/>
              <w:sdtContent>
                <w:bookmarkStart w:id="229" w:name="Sdm_TblAvsmot__Sdm_AMpostnr___43___3"/>
                <w:r w:rsidR="00E775CF">
                  <w:rPr>
                    <w:rFonts w:cs="Arial"/>
                  </w:rPr>
                  <w:t>3525</w:t>
                </w:r>
              </w:sdtContent>
            </w:sdt>
            <w:bookmarkEnd w:id="229"/>
          </w:p>
        </w:tc>
        <w:tc>
          <w:tcPr>
            <w:tcW w:w="1701" w:type="dxa"/>
          </w:tcPr>
          <w:p w14:paraId="038F118D" w14:textId="77777777" w:rsidR="00C15946" w:rsidRPr="00260F84" w:rsidRDefault="00C60EA4" w:rsidP="00010B36">
            <w:pPr>
              <w:spacing w:after="60"/>
              <w:rPr>
                <w:rFonts w:cs="Arial"/>
              </w:rPr>
            </w:pPr>
            <w:sdt>
              <w:sdtPr>
                <w:rPr>
                  <w:rFonts w:cs="Arial"/>
                </w:rPr>
                <w:alias w:val="Sdm_TblAvsmot__Sdm_AMPoststed___43___4"/>
                <w:tag w:val="Sdm_TblAvsmot__Sdm_AMPoststed___43___4"/>
                <w:id w:val="-390702811"/>
                <w:dataBinding w:xpath="/document/body/Sdm_TblAvsmot/table/row[43]/cell[4]" w:storeItemID="{C98F5539-33F1-4BC3-89C2-B4EDF3932EAD}"/>
                <w:text/>
              </w:sdtPr>
              <w:sdtEndPr/>
              <w:sdtContent>
                <w:bookmarkStart w:id="230" w:name="Sdm_TblAvsmot__Sdm_AMPoststed___43___4"/>
                <w:r w:rsidR="00E775CF">
                  <w:rPr>
                    <w:rFonts w:cs="Arial"/>
                  </w:rPr>
                  <w:t>Hallingby</w:t>
                </w:r>
              </w:sdtContent>
            </w:sdt>
            <w:bookmarkEnd w:id="230"/>
          </w:p>
        </w:tc>
        <w:tc>
          <w:tcPr>
            <w:tcW w:w="2410" w:type="dxa"/>
          </w:tcPr>
          <w:p w14:paraId="22A0FB8E" w14:textId="10C873BE" w:rsidR="00C15946" w:rsidRDefault="00C60EA4" w:rsidP="00010B36">
            <w:pPr>
              <w:spacing w:after="60"/>
              <w:rPr>
                <w:rFonts w:cs="Arial"/>
                <w:vanish/>
              </w:rPr>
            </w:pPr>
            <w:sdt>
              <w:sdtPr>
                <w:rPr>
                  <w:rFonts w:eastAsia="Times New Roman" w:cs="Times New Roman"/>
                  <w:vanish/>
                </w:rPr>
                <w:alias w:val="Sdm_TblAvsmot__Tilsoa_navn___43___5"/>
                <w:tag w:val="Sdm_TblAvsmot__Tilsoa_navn___43___5"/>
                <w:id w:val="-865468852"/>
                <w:placeholder>
                  <w:docPart w:val="0B145BCF7E474B6CBD7E8C710BBB6C11"/>
                </w:placeholder>
                <w:dataBinding w:xpath="/document/body/Sdm_TblAvsmot/table/row[43]/cell[5]" w:storeItemID="{C98F5539-33F1-4BC3-89C2-B4EDF3932EAD}"/>
                <w:text/>
              </w:sdtPr>
              <w:sdtEndPr/>
              <w:sdtContent>
                <w:bookmarkStart w:id="231" w:name="Sdm_TblAvsmot__Tilsoa_navn___43___5"/>
                <w:r>
                  <w:rPr>
                    <w:rFonts w:eastAsia="Times New Roman" w:cs="Times New Roman"/>
                    <w:vanish/>
                  </w:rPr>
                  <w:t xml:space="preserve"> </w:t>
                </w:r>
              </w:sdtContent>
            </w:sdt>
            <w:bookmarkEnd w:id="231"/>
          </w:p>
        </w:tc>
      </w:tr>
    </w:tbl>
    <w:p w14:paraId="066C53F2" w14:textId="77777777" w:rsidR="00C15946" w:rsidRDefault="00C15946" w:rsidP="00C15946">
      <w:pPr>
        <w:rPr>
          <w:rFonts w:cs="Arial"/>
        </w:rPr>
      </w:pPr>
    </w:p>
    <w:tbl>
      <w:tblPr>
        <w:tblpPr w:leftFromText="141" w:rightFromText="141" w:vertAnchor="text" w:horzAnchor="margin" w:tblpX="-34" w:tblpY="94"/>
        <w:tblW w:w="9533" w:type="dxa"/>
        <w:tblLayout w:type="fixed"/>
        <w:tblLook w:val="04A0" w:firstRow="1" w:lastRow="0" w:firstColumn="1" w:lastColumn="0" w:noHBand="0" w:noVBand="1"/>
      </w:tblPr>
      <w:tblGrid>
        <w:gridCol w:w="2576"/>
        <w:gridCol w:w="2128"/>
        <w:gridCol w:w="714"/>
        <w:gridCol w:w="1721"/>
        <w:gridCol w:w="2394"/>
      </w:tblGrid>
      <w:tr w:rsidR="00C15946" w:rsidRPr="006E7FAA" w14:paraId="08B45013" w14:textId="77777777" w:rsidTr="00010B36">
        <w:trPr>
          <w:tblHeader/>
          <w:hidden/>
        </w:trPr>
        <w:tc>
          <w:tcPr>
            <w:tcW w:w="2576" w:type="dxa"/>
          </w:tcPr>
          <w:p w14:paraId="04DD2536" w14:textId="77777777" w:rsidR="00C15946" w:rsidRPr="008841FF" w:rsidRDefault="00C15946" w:rsidP="00010B36">
            <w:pPr>
              <w:spacing w:after="60"/>
              <w:rPr>
                <w:rFonts w:cs="Arial"/>
                <w:b/>
                <w:vanish/>
              </w:rPr>
            </w:pPr>
            <w:r w:rsidRPr="008841FF">
              <w:rPr>
                <w:rFonts w:cs="Arial"/>
                <w:b/>
                <w:vanish/>
              </w:rPr>
              <w:t>Kopimottaker</w:t>
            </w:r>
          </w:p>
        </w:tc>
        <w:tc>
          <w:tcPr>
            <w:tcW w:w="2128" w:type="dxa"/>
          </w:tcPr>
          <w:p w14:paraId="32E9483C" w14:textId="4F9FCA7D" w:rsidR="00C15946" w:rsidRPr="008841FF" w:rsidRDefault="00C15946" w:rsidP="00010B36">
            <w:pPr>
              <w:spacing w:after="60"/>
              <w:rPr>
                <w:rFonts w:cs="Arial"/>
                <w:b/>
                <w:vanish/>
              </w:rPr>
            </w:pPr>
          </w:p>
        </w:tc>
        <w:tc>
          <w:tcPr>
            <w:tcW w:w="714" w:type="dxa"/>
          </w:tcPr>
          <w:p w14:paraId="3A84E171" w14:textId="51414278" w:rsidR="00C15946" w:rsidRPr="008841FF" w:rsidRDefault="00C15946" w:rsidP="00010B36">
            <w:pPr>
              <w:spacing w:after="60"/>
              <w:rPr>
                <w:rFonts w:cs="Arial"/>
                <w:b/>
                <w:vanish/>
              </w:rPr>
            </w:pPr>
          </w:p>
        </w:tc>
        <w:tc>
          <w:tcPr>
            <w:tcW w:w="1721" w:type="dxa"/>
          </w:tcPr>
          <w:p w14:paraId="16C97602" w14:textId="2F079739" w:rsidR="00C15946" w:rsidRPr="008841FF" w:rsidRDefault="00C15946" w:rsidP="00010B36">
            <w:pPr>
              <w:spacing w:after="60"/>
              <w:rPr>
                <w:rFonts w:cs="Arial"/>
                <w:b/>
                <w:vanish/>
              </w:rPr>
            </w:pPr>
          </w:p>
        </w:tc>
        <w:tc>
          <w:tcPr>
            <w:tcW w:w="2394" w:type="dxa"/>
          </w:tcPr>
          <w:p w14:paraId="49C0E8EB" w14:textId="21D622F3" w:rsidR="00C15946" w:rsidRDefault="00C15946" w:rsidP="00010B36">
            <w:pPr>
              <w:spacing w:after="60"/>
              <w:rPr>
                <w:rFonts w:cs="Arial"/>
                <w:vanish/>
              </w:rPr>
            </w:pPr>
          </w:p>
        </w:tc>
      </w:tr>
      <w:tr w:rsidR="00C15946" w:rsidRPr="006E7FAA" w14:paraId="47160BAD" w14:textId="77777777" w:rsidTr="00010B36">
        <w:trPr>
          <w:hidden/>
        </w:trPr>
        <w:tc>
          <w:tcPr>
            <w:tcW w:w="2576" w:type="dxa"/>
            <w:hideMark/>
          </w:tcPr>
          <w:p w14:paraId="08708E12" w14:textId="0837A105" w:rsidR="00C15946" w:rsidRPr="006E7FAA" w:rsidRDefault="00C60EA4" w:rsidP="00010B36">
            <w:pPr>
              <w:spacing w:after="60"/>
              <w:rPr>
                <w:rFonts w:cs="Arial"/>
                <w:vanish/>
              </w:rPr>
            </w:pPr>
            <w:sdt>
              <w:sdtPr>
                <w:rPr>
                  <w:rFonts w:cs="Arial"/>
                  <w:vanish/>
                </w:rPr>
                <w:alias w:val="TblKopitil__Sdk_Navn___1___1"/>
                <w:tag w:val="TblKopitil__Sdk_Navn___1___1"/>
                <w:id w:val="34593307"/>
                <w:dataBinding w:xpath="/document/body/TblKopitil/table/row[1]/cell[1]" w:storeItemID="{C98F5539-33F1-4BC3-89C2-B4EDF3932EAD}"/>
                <w:text/>
              </w:sdtPr>
              <w:sdtEndPr/>
              <w:sdtContent>
                <w:bookmarkStart w:id="232" w:name="TblKopitil__Sdk_Navn___1___1"/>
                <w:r>
                  <w:rPr>
                    <w:rFonts w:cs="Arial"/>
                    <w:vanish/>
                  </w:rPr>
                  <w:t xml:space="preserve"> </w:t>
                </w:r>
              </w:sdtContent>
            </w:sdt>
            <w:bookmarkEnd w:id="232"/>
          </w:p>
        </w:tc>
        <w:tc>
          <w:tcPr>
            <w:tcW w:w="2128" w:type="dxa"/>
            <w:hideMark/>
          </w:tcPr>
          <w:p w14:paraId="6106FF9C" w14:textId="798E734F" w:rsidR="00C15946" w:rsidRPr="006E7FAA" w:rsidRDefault="00C60EA4" w:rsidP="00010B36">
            <w:pPr>
              <w:spacing w:after="60"/>
              <w:rPr>
                <w:rFonts w:cs="Arial"/>
                <w:vanish/>
              </w:rPr>
            </w:pPr>
            <w:sdt>
              <w:sdtPr>
                <w:rPr>
                  <w:rFonts w:cs="Arial"/>
                  <w:vanish/>
                </w:rPr>
                <w:alias w:val="TblKopitil__Sdk_Adr___1___2"/>
                <w:tag w:val="TblKopitil__Sdk_Adr___1___2"/>
                <w:id w:val="38943294"/>
                <w:dataBinding w:xpath="/document/body/TblKopitil/table/row[1]/cell[2]" w:storeItemID="{C98F5539-33F1-4BC3-89C2-B4EDF3932EAD}"/>
                <w:text/>
              </w:sdtPr>
              <w:sdtEndPr/>
              <w:sdtContent>
                <w:bookmarkStart w:id="233" w:name="TblKopitil__Sdk_Adr___1___2"/>
                <w:r>
                  <w:rPr>
                    <w:rFonts w:cs="Arial"/>
                    <w:vanish/>
                  </w:rPr>
                  <w:t xml:space="preserve"> </w:t>
                </w:r>
              </w:sdtContent>
            </w:sdt>
            <w:bookmarkEnd w:id="233"/>
          </w:p>
        </w:tc>
        <w:tc>
          <w:tcPr>
            <w:tcW w:w="714" w:type="dxa"/>
            <w:hideMark/>
          </w:tcPr>
          <w:p w14:paraId="6488F0EA" w14:textId="459F696D" w:rsidR="00C15946" w:rsidRPr="006E7FAA" w:rsidRDefault="00C60EA4" w:rsidP="00010B36">
            <w:pPr>
              <w:spacing w:after="60"/>
              <w:rPr>
                <w:rFonts w:cs="Arial"/>
                <w:vanish/>
              </w:rPr>
            </w:pPr>
            <w:sdt>
              <w:sdtPr>
                <w:rPr>
                  <w:rFonts w:cs="Arial"/>
                  <w:vanish/>
                </w:rPr>
                <w:alias w:val="TblKopitil__Sdk_Postnr___1___3"/>
                <w:tag w:val="TblKopitil__Sdk_Postnr___1___3"/>
                <w:id w:val="161464976"/>
                <w:dataBinding w:xpath="/document/body/TblKopitil/table/row[1]/cell[3]" w:storeItemID="{C98F5539-33F1-4BC3-89C2-B4EDF3932EAD}"/>
                <w:text/>
              </w:sdtPr>
              <w:sdtEndPr/>
              <w:sdtContent>
                <w:bookmarkStart w:id="234" w:name="TblKopitil__Sdk_Postnr___1___3"/>
                <w:r>
                  <w:rPr>
                    <w:rFonts w:cs="Arial"/>
                    <w:vanish/>
                  </w:rPr>
                  <w:t xml:space="preserve"> </w:t>
                </w:r>
              </w:sdtContent>
            </w:sdt>
            <w:bookmarkEnd w:id="234"/>
          </w:p>
        </w:tc>
        <w:tc>
          <w:tcPr>
            <w:tcW w:w="1721" w:type="dxa"/>
            <w:hideMark/>
          </w:tcPr>
          <w:p w14:paraId="748F3AC3" w14:textId="30CD5C69" w:rsidR="00C15946" w:rsidRPr="006E7FAA" w:rsidRDefault="00C60EA4" w:rsidP="00010B36">
            <w:pPr>
              <w:spacing w:after="60"/>
              <w:rPr>
                <w:rFonts w:cs="Arial"/>
                <w:vanish/>
              </w:rPr>
            </w:pPr>
            <w:sdt>
              <w:sdtPr>
                <w:rPr>
                  <w:rFonts w:cs="Arial"/>
                  <w:vanish/>
                </w:rPr>
                <w:alias w:val="TblKopitil__Sdk_Poststed___1___4"/>
                <w:tag w:val="TblKopitil__Sdk_Poststed___1___4"/>
                <w:id w:val="42617805"/>
                <w:dataBinding w:xpath="/document/body/TblKopitil/table/row[1]/cell[4]" w:storeItemID="{C98F5539-33F1-4BC3-89C2-B4EDF3932EAD}"/>
                <w:text/>
              </w:sdtPr>
              <w:sdtEndPr/>
              <w:sdtContent>
                <w:bookmarkStart w:id="235" w:name="TblKopitil__Sdk_Poststed___1___4"/>
                <w:r>
                  <w:rPr>
                    <w:rFonts w:cs="Arial"/>
                    <w:vanish/>
                  </w:rPr>
                  <w:t xml:space="preserve"> </w:t>
                </w:r>
              </w:sdtContent>
            </w:sdt>
            <w:bookmarkEnd w:id="235"/>
          </w:p>
        </w:tc>
        <w:sdt>
          <w:sdtPr>
            <w:rPr>
              <w:rFonts w:cs="Arial"/>
              <w:vanish/>
            </w:rPr>
            <w:alias w:val="TblKopitil__Tilsoa_navn___1___5"/>
            <w:tag w:val="TblKopitil__Tilsoa_navn___1___5"/>
            <w:id w:val="287160224"/>
            <w:placeholder>
              <w:docPart w:val="EBA60A85E05E4CA4842DCE0720A23D16"/>
            </w:placeholder>
            <w:dataBinding w:xpath="/document/body/TblKopitil/table/row[1]/cell[5]" w:storeItemID="{C98F5539-33F1-4BC3-89C2-B4EDF3932EAD}"/>
            <w:text/>
          </w:sdtPr>
          <w:sdtEndPr/>
          <w:sdtContent>
            <w:bookmarkStart w:id="236" w:name="TblKopitil__Tilsoa_navn___1___5" w:displacedByCustomXml="prev"/>
            <w:tc>
              <w:tcPr>
                <w:tcW w:w="2394" w:type="dxa"/>
              </w:tcPr>
              <w:p w14:paraId="35CE5169" w14:textId="308E9DC0" w:rsidR="00C15946" w:rsidRDefault="00C60EA4" w:rsidP="00010B36">
                <w:pPr>
                  <w:spacing w:after="60"/>
                  <w:rPr>
                    <w:rFonts w:cs="Arial"/>
                    <w:vanish/>
                  </w:rPr>
                </w:pPr>
                <w:r>
                  <w:rPr>
                    <w:rFonts w:cs="Arial"/>
                    <w:vanish/>
                  </w:rPr>
                  <w:t xml:space="preserve"> </w:t>
                </w:r>
              </w:p>
            </w:tc>
          </w:sdtContent>
        </w:sdt>
        <w:bookmarkEnd w:id="236"/>
      </w:tr>
    </w:tbl>
    <w:p w14:paraId="718659F4" w14:textId="77777777" w:rsidR="00C0392A" w:rsidRPr="00260F84" w:rsidRDefault="00C0392A" w:rsidP="001A2814">
      <w:pPr>
        <w:rPr>
          <w:rFonts w:cs="Arial"/>
        </w:rPr>
      </w:pPr>
    </w:p>
    <w:tbl>
      <w:tblPr>
        <w:tblStyle w:val="Tabellrutenet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C0392A" w:rsidRPr="00260F84" w14:paraId="0EA5D954" w14:textId="77777777" w:rsidTr="001643C2">
        <w:trPr>
          <w:tblHeader/>
        </w:trPr>
        <w:tc>
          <w:tcPr>
            <w:tcW w:w="9356" w:type="dxa"/>
            <w:hideMark/>
          </w:tcPr>
          <w:p w14:paraId="4A35D7D5" w14:textId="77777777" w:rsidR="00C0392A" w:rsidRPr="00260F84" w:rsidRDefault="00326F74" w:rsidP="001A2814">
            <w:pPr>
              <w:rPr>
                <w:rFonts w:cs="Arial"/>
                <w:b/>
              </w:rPr>
            </w:pPr>
            <w:r w:rsidRPr="00260F84">
              <w:rPr>
                <w:rFonts w:cs="Arial"/>
                <w:b/>
              </w:rPr>
              <w:t>Vedlegg</w:t>
            </w:r>
          </w:p>
        </w:tc>
      </w:tr>
      <w:tr w:rsidR="00F81BAA" w:rsidRPr="00260F84" w14:paraId="54297E78" w14:textId="77777777" w:rsidTr="001643C2">
        <w:sdt>
          <w:sdtPr>
            <w:rPr>
              <w:rFonts w:cs="Arial"/>
            </w:rPr>
            <w:alias w:val="TblVedlegg__ndb_Tittel___1___1"/>
            <w:tag w:val="TblVedlegg__ndb_Tittel___1___1"/>
            <w:id w:val="84969496"/>
            <w:placeholder>
              <w:docPart w:val="DefaultPlaceholder_-1854013440"/>
            </w:placeholder>
            <w:dataBinding w:xpath="/document/body/TblVedlegg/table/row[1]/cell[1]" w:storeItemID="{C98F5539-33F1-4BC3-89C2-B4EDF3932EAD}"/>
            <w:text/>
          </w:sdtPr>
          <w:sdtEndPr/>
          <w:sdtContent>
            <w:bookmarkStart w:id="237" w:name="TblVedlegg__ndb_Tittel___1___1" w:displacedByCustomXml="prev"/>
            <w:tc>
              <w:tcPr>
                <w:tcW w:w="9356" w:type="dxa"/>
                <w:hideMark/>
              </w:tcPr>
              <w:p w14:paraId="75518A09" w14:textId="16B8BD88" w:rsidR="00F81BAA" w:rsidRPr="00260F84" w:rsidRDefault="00E775CF" w:rsidP="001A2814">
                <w:pPr>
                  <w:rPr>
                    <w:rFonts w:cs="Arial"/>
                  </w:rPr>
                </w:pPr>
                <w:r>
                  <w:rPr>
                    <w:rFonts w:cs="Arial"/>
                  </w:rPr>
                  <w:t>Faun rapport Elgbeitetaksering i Ringerike 2022.pdf</w:t>
                </w:r>
              </w:p>
            </w:tc>
          </w:sdtContent>
        </w:sdt>
        <w:bookmarkEnd w:id="237"/>
      </w:tr>
      <w:tr w:rsidR="00F81BAA" w:rsidRPr="00260F84" w14:paraId="08BD6B79" w14:textId="77777777" w:rsidTr="001643C2">
        <w:sdt>
          <w:sdtPr>
            <w:rPr>
              <w:rFonts w:cs="Arial"/>
            </w:rPr>
            <w:alias w:val="TblVedlegg__ndb_Tittel___2___1"/>
            <w:tag w:val="TblVedlegg__ndb_Tittel___2___1"/>
            <w:id w:val="63700034"/>
            <w:placeholder>
              <w:docPart w:val="DefaultPlaceholder_-1854013440"/>
            </w:placeholder>
            <w:dataBinding w:xpath="/document/body/TblVedlegg/table/row[2]/cell[1]" w:storeItemID="{C98F5539-33F1-4BC3-89C2-B4EDF3932EAD}"/>
            <w:text/>
          </w:sdtPr>
          <w:sdtEndPr/>
          <w:sdtContent>
            <w:bookmarkStart w:id="238" w:name="TblVedlegg__ndb_Tittel___2___1" w:displacedByCustomXml="prev"/>
            <w:tc>
              <w:tcPr>
                <w:tcW w:w="9356" w:type="dxa"/>
                <w:hideMark/>
              </w:tcPr>
              <w:p w14:paraId="557F1E62" w14:textId="77777777" w:rsidR="00F81BAA" w:rsidRPr="00260F84" w:rsidRDefault="00E775CF" w:rsidP="001A2814">
                <w:pPr>
                  <w:rPr>
                    <w:rFonts w:cs="Arial"/>
                  </w:rPr>
                </w:pPr>
                <w:r>
                  <w:rPr>
                    <w:rFonts w:cs="Arial"/>
                  </w:rPr>
                  <w:t>Faun rapport R018-2024 Aldersregistrering og bestandsvurdering Ringerike.pdf</w:t>
                </w:r>
              </w:p>
            </w:tc>
          </w:sdtContent>
        </w:sdt>
        <w:bookmarkEnd w:id="238"/>
      </w:tr>
      <w:tr w:rsidR="00F81BAA" w:rsidRPr="00260F84" w14:paraId="13928D65" w14:textId="77777777" w:rsidTr="001643C2">
        <w:sdt>
          <w:sdtPr>
            <w:rPr>
              <w:rFonts w:cs="Arial"/>
            </w:rPr>
            <w:alias w:val="TblVedlegg__ndb_Tittel___3___1"/>
            <w:tag w:val="TblVedlegg__ndb_Tittel___3___1"/>
            <w:id w:val="197372978"/>
            <w:placeholder>
              <w:docPart w:val="DefaultPlaceholder_-1854013440"/>
            </w:placeholder>
            <w:dataBinding w:xpath="/document/body/TblVedlegg/table/row[3]/cell[1]" w:storeItemID="{C98F5539-33F1-4BC3-89C2-B4EDF3932EAD}"/>
            <w:text/>
          </w:sdtPr>
          <w:sdtEndPr/>
          <w:sdtContent>
            <w:bookmarkStart w:id="239" w:name="TblVedlegg__ndb_Tittel___3___1" w:displacedByCustomXml="prev"/>
            <w:tc>
              <w:tcPr>
                <w:tcW w:w="9356" w:type="dxa"/>
                <w:hideMark/>
              </w:tcPr>
              <w:p w14:paraId="65D0BA93" w14:textId="77777777" w:rsidR="00F81BAA" w:rsidRPr="00260F84" w:rsidRDefault="00E775CF" w:rsidP="001A2814">
                <w:pPr>
                  <w:rPr>
                    <w:rFonts w:cs="Arial"/>
                  </w:rPr>
                </w:pPr>
                <w:r>
                  <w:rPr>
                    <w:rFonts w:cs="Arial"/>
                  </w:rPr>
                  <w:t>Forskrift om minsteareal for jakt etter elg hjort og rådyr Ringerike.docx</w:t>
                </w:r>
              </w:p>
            </w:tc>
          </w:sdtContent>
        </w:sdt>
        <w:bookmarkEnd w:id="239"/>
      </w:tr>
      <w:tr w:rsidR="00F81BAA" w:rsidRPr="00260F84" w14:paraId="5A262A65" w14:textId="77777777" w:rsidTr="001643C2">
        <w:sdt>
          <w:sdtPr>
            <w:rPr>
              <w:rFonts w:cs="Arial"/>
            </w:rPr>
            <w:alias w:val="TblVedlegg__ndb_Tittel___4___1"/>
            <w:tag w:val="TblVedlegg__ndb_Tittel___4___1"/>
            <w:id w:val="166575012"/>
            <w:placeholder>
              <w:docPart w:val="DefaultPlaceholder_-1854013440"/>
            </w:placeholder>
            <w:dataBinding w:xpath="/document/body/TblVedlegg/table/row[4]/cell[1]" w:storeItemID="{C98F5539-33F1-4BC3-89C2-B4EDF3932EAD}"/>
            <w:text/>
          </w:sdtPr>
          <w:sdtEndPr/>
          <w:sdtContent>
            <w:bookmarkStart w:id="240" w:name="TblVedlegg__ndb_Tittel___4___1" w:displacedByCustomXml="prev"/>
            <w:tc>
              <w:tcPr>
                <w:tcW w:w="9356" w:type="dxa"/>
                <w:hideMark/>
              </w:tcPr>
              <w:p w14:paraId="7847160F" w14:textId="77777777" w:rsidR="00F81BAA" w:rsidRPr="00260F84" w:rsidRDefault="00E775CF" w:rsidP="001A2814">
                <w:pPr>
                  <w:rPr>
                    <w:rFonts w:cs="Arial"/>
                  </w:rPr>
                </w:pPr>
                <w:r>
                  <w:rPr>
                    <w:rFonts w:cs="Arial"/>
                  </w:rPr>
                  <w:t>Kommunale-mål-hjortevilt-Ringerike-2022-2025.pdf</w:t>
                </w:r>
              </w:p>
            </w:tc>
          </w:sdtContent>
        </w:sdt>
        <w:bookmarkEnd w:id="240"/>
      </w:tr>
    </w:tbl>
    <w:p w14:paraId="688E6A46" w14:textId="0A63651F" w:rsidR="006A033C" w:rsidRPr="00260F84" w:rsidRDefault="006A033C" w:rsidP="00361029">
      <w:pPr>
        <w:spacing w:after="200" w:line="276" w:lineRule="auto"/>
        <w:rPr>
          <w:rFonts w:cs="Arial"/>
        </w:rPr>
      </w:pPr>
    </w:p>
    <w:sectPr w:rsidR="006A033C" w:rsidRPr="00260F84" w:rsidSect="008B0003">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99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D67A0" w14:textId="77777777" w:rsidR="00C9287E" w:rsidRDefault="00C9287E" w:rsidP="00FB3E0C">
      <w:r>
        <w:separator/>
      </w:r>
    </w:p>
  </w:endnote>
  <w:endnote w:type="continuationSeparator" w:id="0">
    <w:p w14:paraId="0887CB33" w14:textId="77777777" w:rsidR="00C9287E" w:rsidRDefault="00C9287E" w:rsidP="00FB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7F242" w14:textId="77777777" w:rsidR="0055381D" w:rsidRDefault="0055381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1B002" w14:textId="167640AB" w:rsidR="004A129F" w:rsidRPr="004A129F" w:rsidRDefault="004A129F" w:rsidP="004A129F">
    <w:pPr>
      <w:jc w:val="right"/>
      <w:rPr>
        <w:sz w:val="16"/>
      </w:rPr>
    </w:pPr>
    <w:r w:rsidRPr="004A129F">
      <w:rPr>
        <w:sz w:val="16"/>
      </w:rPr>
      <w:t xml:space="preserve">Side </w:t>
    </w:r>
    <w:r w:rsidRPr="004A129F">
      <w:rPr>
        <w:sz w:val="16"/>
      </w:rPr>
      <w:fldChar w:fldCharType="begin"/>
    </w:r>
    <w:r w:rsidRPr="004A129F">
      <w:rPr>
        <w:sz w:val="16"/>
      </w:rPr>
      <w:instrText>PAGE  \* Arabic  \* MERGEFORMAT</w:instrText>
    </w:r>
    <w:r w:rsidRPr="004A129F">
      <w:rPr>
        <w:sz w:val="16"/>
      </w:rPr>
      <w:fldChar w:fldCharType="separate"/>
    </w:r>
    <w:r w:rsidR="00CF17CC">
      <w:rPr>
        <w:noProof/>
        <w:sz w:val="16"/>
      </w:rPr>
      <w:t>2</w:t>
    </w:r>
    <w:r w:rsidRPr="004A129F">
      <w:rPr>
        <w:sz w:val="16"/>
      </w:rPr>
      <w:fldChar w:fldCharType="end"/>
    </w:r>
    <w:r w:rsidRPr="004A129F">
      <w:rPr>
        <w:sz w:val="16"/>
      </w:rPr>
      <w:t xml:space="preserve"> av </w:t>
    </w:r>
    <w:r w:rsidRPr="004A129F">
      <w:rPr>
        <w:sz w:val="16"/>
      </w:rPr>
      <w:fldChar w:fldCharType="begin"/>
    </w:r>
    <w:r w:rsidRPr="004A129F">
      <w:rPr>
        <w:sz w:val="16"/>
      </w:rPr>
      <w:instrText>NUMPAGES  \* Arabic  \* MERGEFORMAT</w:instrText>
    </w:r>
    <w:r w:rsidRPr="004A129F">
      <w:rPr>
        <w:sz w:val="16"/>
      </w:rPr>
      <w:fldChar w:fldCharType="separate"/>
    </w:r>
    <w:r w:rsidR="00CF17CC">
      <w:rPr>
        <w:noProof/>
        <w:sz w:val="16"/>
      </w:rPr>
      <w:t>2</w:t>
    </w:r>
    <w:r w:rsidRPr="004A129F">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rutenett"/>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1134"/>
      <w:gridCol w:w="1417"/>
      <w:gridCol w:w="3261"/>
      <w:gridCol w:w="921"/>
    </w:tblGrid>
    <w:tr w:rsidR="00107495" w:rsidRPr="00B46887" w14:paraId="21CC21EB" w14:textId="77777777" w:rsidTr="00CA1F6C">
      <w:trPr>
        <w:jc w:val="center"/>
      </w:trPr>
      <w:tc>
        <w:tcPr>
          <w:tcW w:w="2765" w:type="dxa"/>
        </w:tcPr>
        <w:p w14:paraId="3743F50F" w14:textId="77777777" w:rsidR="00107495" w:rsidRPr="00B46887" w:rsidRDefault="00107495" w:rsidP="00107495">
          <w:pPr>
            <w:rPr>
              <w:sz w:val="14"/>
              <w:szCs w:val="14"/>
            </w:rPr>
          </w:pPr>
        </w:p>
      </w:tc>
      <w:tc>
        <w:tcPr>
          <w:tcW w:w="1134" w:type="dxa"/>
        </w:tcPr>
        <w:p w14:paraId="451D22FB" w14:textId="77777777" w:rsidR="00107495" w:rsidRPr="00B46887" w:rsidRDefault="00107495" w:rsidP="00107495">
          <w:pPr>
            <w:rPr>
              <w:sz w:val="14"/>
              <w:szCs w:val="14"/>
            </w:rPr>
          </w:pPr>
        </w:p>
      </w:tc>
      <w:tc>
        <w:tcPr>
          <w:tcW w:w="1417" w:type="dxa"/>
        </w:tcPr>
        <w:p w14:paraId="09D3CB8E" w14:textId="77777777" w:rsidR="00107495" w:rsidRPr="00B46887" w:rsidRDefault="00107495" w:rsidP="00107495">
          <w:pPr>
            <w:rPr>
              <w:sz w:val="14"/>
              <w:szCs w:val="14"/>
            </w:rPr>
          </w:pPr>
        </w:p>
      </w:tc>
      <w:tc>
        <w:tcPr>
          <w:tcW w:w="3261" w:type="dxa"/>
        </w:tcPr>
        <w:p w14:paraId="1D34CE4B" w14:textId="77777777" w:rsidR="00107495" w:rsidRPr="00B46887" w:rsidRDefault="00107495" w:rsidP="00107495">
          <w:pPr>
            <w:rPr>
              <w:sz w:val="14"/>
              <w:szCs w:val="14"/>
            </w:rPr>
          </w:pPr>
        </w:p>
      </w:tc>
      <w:tc>
        <w:tcPr>
          <w:tcW w:w="921" w:type="dxa"/>
        </w:tcPr>
        <w:p w14:paraId="0DDAE692" w14:textId="77777777" w:rsidR="00107495" w:rsidRPr="00B46887" w:rsidRDefault="00107495" w:rsidP="00107495">
          <w:pPr>
            <w:rPr>
              <w:sz w:val="14"/>
              <w:szCs w:val="14"/>
            </w:rPr>
          </w:pPr>
        </w:p>
      </w:tc>
    </w:tr>
    <w:tr w:rsidR="00107495" w:rsidRPr="00B46887" w14:paraId="1ABBBCE8" w14:textId="77777777" w:rsidTr="00CA1F6C">
      <w:trPr>
        <w:jc w:val="center"/>
      </w:trPr>
      <w:tc>
        <w:tcPr>
          <w:tcW w:w="2765" w:type="dxa"/>
        </w:tcPr>
        <w:p w14:paraId="2F3DF4A9" w14:textId="77777777" w:rsidR="00107495" w:rsidRPr="00B46887" w:rsidRDefault="00107495" w:rsidP="00107495">
          <w:pPr>
            <w:rPr>
              <w:sz w:val="14"/>
              <w:szCs w:val="14"/>
              <w:lang w:val="nn-NO"/>
            </w:rPr>
          </w:pPr>
        </w:p>
      </w:tc>
      <w:tc>
        <w:tcPr>
          <w:tcW w:w="1134" w:type="dxa"/>
        </w:tcPr>
        <w:p w14:paraId="76DFCB63" w14:textId="77777777" w:rsidR="00107495" w:rsidRPr="00B46887" w:rsidRDefault="00107495" w:rsidP="00107495">
          <w:pPr>
            <w:rPr>
              <w:sz w:val="14"/>
              <w:szCs w:val="14"/>
              <w:lang w:val="nn-NO"/>
            </w:rPr>
          </w:pPr>
        </w:p>
      </w:tc>
      <w:tc>
        <w:tcPr>
          <w:tcW w:w="1417" w:type="dxa"/>
        </w:tcPr>
        <w:p w14:paraId="028A868F" w14:textId="77777777" w:rsidR="00107495" w:rsidRPr="00B46887" w:rsidRDefault="00107495" w:rsidP="00107495">
          <w:pPr>
            <w:rPr>
              <w:sz w:val="14"/>
              <w:szCs w:val="14"/>
            </w:rPr>
          </w:pPr>
        </w:p>
      </w:tc>
      <w:tc>
        <w:tcPr>
          <w:tcW w:w="3261" w:type="dxa"/>
        </w:tcPr>
        <w:p w14:paraId="1758DD84" w14:textId="77777777" w:rsidR="00107495" w:rsidRPr="00B46887" w:rsidRDefault="00107495" w:rsidP="00107495">
          <w:pPr>
            <w:rPr>
              <w:sz w:val="14"/>
              <w:szCs w:val="14"/>
            </w:rPr>
          </w:pPr>
        </w:p>
      </w:tc>
      <w:tc>
        <w:tcPr>
          <w:tcW w:w="921" w:type="dxa"/>
        </w:tcPr>
        <w:p w14:paraId="4736C1F5" w14:textId="77777777" w:rsidR="00107495" w:rsidRPr="00B46887" w:rsidRDefault="00107495" w:rsidP="00107495">
          <w:pPr>
            <w:rPr>
              <w:rFonts w:cs="Tahoma"/>
              <w:noProof/>
              <w:sz w:val="14"/>
              <w:szCs w:val="14"/>
            </w:rPr>
          </w:pPr>
        </w:p>
      </w:tc>
    </w:tr>
    <w:tr w:rsidR="00107495" w:rsidRPr="00B46887" w14:paraId="59E96162" w14:textId="77777777" w:rsidTr="00CA1F6C">
      <w:trPr>
        <w:jc w:val="center"/>
      </w:trPr>
      <w:tc>
        <w:tcPr>
          <w:tcW w:w="2765" w:type="dxa"/>
        </w:tcPr>
        <w:p w14:paraId="2F4ACF26" w14:textId="77777777" w:rsidR="00107495" w:rsidRPr="00BD393C" w:rsidRDefault="00107495" w:rsidP="00107495">
          <w:pPr>
            <w:rPr>
              <w:sz w:val="16"/>
              <w:szCs w:val="16"/>
              <w:lang w:val="nn-NO"/>
            </w:rPr>
          </w:pPr>
          <w:r w:rsidRPr="00BD393C">
            <w:rPr>
              <w:sz w:val="16"/>
              <w:szCs w:val="16"/>
              <w:lang w:val="nn-NO"/>
            </w:rPr>
            <w:t>Postboks 123, 3502 Hønefoss</w:t>
          </w:r>
        </w:p>
      </w:tc>
      <w:tc>
        <w:tcPr>
          <w:tcW w:w="1134" w:type="dxa"/>
        </w:tcPr>
        <w:p w14:paraId="63F9A77D" w14:textId="77777777" w:rsidR="00107495" w:rsidRPr="00B46887" w:rsidRDefault="00107495" w:rsidP="00107495">
          <w:pPr>
            <w:rPr>
              <w:sz w:val="14"/>
              <w:szCs w:val="14"/>
              <w:lang w:val="nn-NO"/>
            </w:rPr>
          </w:pPr>
        </w:p>
      </w:tc>
      <w:tc>
        <w:tcPr>
          <w:tcW w:w="1417" w:type="dxa"/>
        </w:tcPr>
        <w:p w14:paraId="7B9B5992" w14:textId="77777777" w:rsidR="00107495" w:rsidRPr="00B46887" w:rsidRDefault="00107495" w:rsidP="00107495">
          <w:pPr>
            <w:rPr>
              <w:sz w:val="14"/>
              <w:szCs w:val="14"/>
            </w:rPr>
          </w:pPr>
        </w:p>
      </w:tc>
      <w:tc>
        <w:tcPr>
          <w:tcW w:w="3261" w:type="dxa"/>
        </w:tcPr>
        <w:p w14:paraId="11C83D36" w14:textId="77777777" w:rsidR="00107495" w:rsidRPr="00BD393C" w:rsidRDefault="00107495" w:rsidP="00107495">
          <w:pPr>
            <w:rPr>
              <w:sz w:val="16"/>
              <w:szCs w:val="16"/>
            </w:rPr>
          </w:pPr>
          <w:r w:rsidRPr="00BD393C">
            <w:rPr>
              <w:sz w:val="16"/>
              <w:szCs w:val="16"/>
            </w:rPr>
            <w:t>postmottak@ringerike.kommune.no</w:t>
          </w:r>
        </w:p>
      </w:tc>
      <w:tc>
        <w:tcPr>
          <w:tcW w:w="921" w:type="dxa"/>
        </w:tcPr>
        <w:p w14:paraId="49E10E2B" w14:textId="77777777" w:rsidR="00107495" w:rsidRPr="00B46887" w:rsidRDefault="00107495" w:rsidP="00107495">
          <w:pPr>
            <w:rPr>
              <w:sz w:val="14"/>
              <w:szCs w:val="14"/>
            </w:rPr>
          </w:pPr>
        </w:p>
      </w:tc>
    </w:tr>
    <w:tr w:rsidR="00107495" w:rsidRPr="00B46887" w14:paraId="4206AC9D" w14:textId="77777777" w:rsidTr="00CA1F6C">
      <w:trPr>
        <w:jc w:val="center"/>
      </w:trPr>
      <w:tc>
        <w:tcPr>
          <w:tcW w:w="2765" w:type="dxa"/>
        </w:tcPr>
        <w:p w14:paraId="6949DDAB" w14:textId="217D63EB" w:rsidR="00107495" w:rsidRPr="00BD393C" w:rsidRDefault="00107495" w:rsidP="00107495">
          <w:pPr>
            <w:rPr>
              <w:sz w:val="16"/>
              <w:szCs w:val="16"/>
              <w:lang w:val="nn-NO"/>
            </w:rPr>
          </w:pPr>
          <w:proofErr w:type="spellStart"/>
          <w:r w:rsidRPr="00BD393C">
            <w:rPr>
              <w:sz w:val="16"/>
              <w:szCs w:val="16"/>
              <w:lang w:val="nn-NO"/>
            </w:rPr>
            <w:t>Tlf</w:t>
          </w:r>
          <w:proofErr w:type="spellEnd"/>
          <w:r w:rsidRPr="00BD393C">
            <w:rPr>
              <w:sz w:val="16"/>
              <w:szCs w:val="16"/>
              <w:lang w:val="nn-NO"/>
            </w:rPr>
            <w:t>: 32</w:t>
          </w:r>
          <w:r w:rsidR="00CF17CC">
            <w:rPr>
              <w:sz w:val="16"/>
              <w:szCs w:val="16"/>
              <w:lang w:val="nn-NO"/>
            </w:rPr>
            <w:t xml:space="preserve"> </w:t>
          </w:r>
          <w:r w:rsidRPr="00BD393C">
            <w:rPr>
              <w:sz w:val="16"/>
              <w:szCs w:val="16"/>
              <w:lang w:val="nn-NO"/>
            </w:rPr>
            <w:t>11</w:t>
          </w:r>
          <w:r w:rsidR="00CF17CC">
            <w:rPr>
              <w:sz w:val="16"/>
              <w:szCs w:val="16"/>
              <w:lang w:val="nn-NO"/>
            </w:rPr>
            <w:t xml:space="preserve"> </w:t>
          </w:r>
          <w:r w:rsidRPr="00BD393C">
            <w:rPr>
              <w:sz w:val="16"/>
              <w:szCs w:val="16"/>
              <w:lang w:val="nn-NO"/>
            </w:rPr>
            <w:t>74</w:t>
          </w:r>
          <w:r w:rsidR="00CF17CC">
            <w:rPr>
              <w:sz w:val="16"/>
              <w:szCs w:val="16"/>
              <w:lang w:val="nn-NO"/>
            </w:rPr>
            <w:t xml:space="preserve"> </w:t>
          </w:r>
          <w:r w:rsidRPr="00BD393C">
            <w:rPr>
              <w:sz w:val="16"/>
              <w:szCs w:val="16"/>
              <w:lang w:val="nn-NO"/>
            </w:rPr>
            <w:t>00</w:t>
          </w:r>
        </w:p>
      </w:tc>
      <w:tc>
        <w:tcPr>
          <w:tcW w:w="1134" w:type="dxa"/>
        </w:tcPr>
        <w:p w14:paraId="51C9C6A1" w14:textId="77777777" w:rsidR="00107495" w:rsidRPr="00B46887" w:rsidRDefault="00107495" w:rsidP="00107495">
          <w:pPr>
            <w:rPr>
              <w:sz w:val="14"/>
              <w:szCs w:val="14"/>
              <w:lang w:val="nn-NO"/>
            </w:rPr>
          </w:pPr>
        </w:p>
      </w:tc>
      <w:tc>
        <w:tcPr>
          <w:tcW w:w="1417" w:type="dxa"/>
        </w:tcPr>
        <w:p w14:paraId="44D602B4" w14:textId="77777777" w:rsidR="00107495" w:rsidRPr="00B46887" w:rsidRDefault="00107495" w:rsidP="00107495">
          <w:pPr>
            <w:rPr>
              <w:sz w:val="14"/>
              <w:szCs w:val="14"/>
            </w:rPr>
          </w:pPr>
        </w:p>
      </w:tc>
      <w:tc>
        <w:tcPr>
          <w:tcW w:w="3261" w:type="dxa"/>
        </w:tcPr>
        <w:p w14:paraId="613282AA" w14:textId="77777777" w:rsidR="00107495" w:rsidRPr="00BD393C" w:rsidRDefault="00107495" w:rsidP="00107495">
          <w:pPr>
            <w:rPr>
              <w:sz w:val="16"/>
              <w:szCs w:val="16"/>
            </w:rPr>
          </w:pPr>
          <w:r w:rsidRPr="00BD393C">
            <w:rPr>
              <w:sz w:val="16"/>
              <w:szCs w:val="16"/>
            </w:rPr>
            <w:t>www.ringerike.kommune.no</w:t>
          </w:r>
        </w:p>
      </w:tc>
      <w:tc>
        <w:tcPr>
          <w:tcW w:w="921" w:type="dxa"/>
        </w:tcPr>
        <w:p w14:paraId="69CB9457" w14:textId="77777777" w:rsidR="00107495" w:rsidRPr="00B46887" w:rsidRDefault="00107495" w:rsidP="00107495">
          <w:pPr>
            <w:rPr>
              <w:rFonts w:cs="Tahoma"/>
              <w:noProof/>
              <w:sz w:val="14"/>
              <w:szCs w:val="14"/>
            </w:rPr>
          </w:pPr>
        </w:p>
      </w:tc>
    </w:tr>
    <w:tr w:rsidR="00107495" w:rsidRPr="00B46887" w14:paraId="779E36EC" w14:textId="77777777" w:rsidTr="00CA1F6C">
      <w:trPr>
        <w:jc w:val="center"/>
      </w:trPr>
      <w:tc>
        <w:tcPr>
          <w:tcW w:w="2765" w:type="dxa"/>
        </w:tcPr>
        <w:p w14:paraId="1518E92A" w14:textId="77777777" w:rsidR="00107495" w:rsidRPr="00B46887" w:rsidRDefault="00107495" w:rsidP="00107495">
          <w:pPr>
            <w:rPr>
              <w:sz w:val="14"/>
              <w:szCs w:val="14"/>
            </w:rPr>
          </w:pPr>
        </w:p>
      </w:tc>
      <w:tc>
        <w:tcPr>
          <w:tcW w:w="1134" w:type="dxa"/>
        </w:tcPr>
        <w:p w14:paraId="77B5B9D6" w14:textId="77777777" w:rsidR="00107495" w:rsidRPr="00B46887" w:rsidRDefault="00107495" w:rsidP="00107495">
          <w:pPr>
            <w:rPr>
              <w:sz w:val="14"/>
              <w:szCs w:val="14"/>
            </w:rPr>
          </w:pPr>
        </w:p>
      </w:tc>
      <w:tc>
        <w:tcPr>
          <w:tcW w:w="1417" w:type="dxa"/>
        </w:tcPr>
        <w:p w14:paraId="11A72ED2" w14:textId="77777777" w:rsidR="00107495" w:rsidRPr="00B46887" w:rsidRDefault="00107495" w:rsidP="00107495">
          <w:pPr>
            <w:rPr>
              <w:sz w:val="14"/>
              <w:szCs w:val="14"/>
            </w:rPr>
          </w:pPr>
        </w:p>
      </w:tc>
      <w:tc>
        <w:tcPr>
          <w:tcW w:w="3261" w:type="dxa"/>
        </w:tcPr>
        <w:p w14:paraId="55BBED4E" w14:textId="77777777" w:rsidR="00107495" w:rsidRPr="00B46887" w:rsidRDefault="00107495" w:rsidP="00107495">
          <w:pPr>
            <w:rPr>
              <w:sz w:val="14"/>
              <w:szCs w:val="14"/>
            </w:rPr>
          </w:pPr>
        </w:p>
      </w:tc>
      <w:tc>
        <w:tcPr>
          <w:tcW w:w="921" w:type="dxa"/>
        </w:tcPr>
        <w:p w14:paraId="258B99F6" w14:textId="77777777" w:rsidR="00107495" w:rsidRPr="00B46887" w:rsidRDefault="00107495" w:rsidP="00107495">
          <w:pPr>
            <w:rPr>
              <w:rFonts w:cs="Tahoma"/>
              <w:noProof/>
              <w:sz w:val="14"/>
              <w:szCs w:val="14"/>
            </w:rPr>
          </w:pPr>
        </w:p>
      </w:tc>
    </w:tr>
  </w:tbl>
  <w:p w14:paraId="7D4BF6D1" w14:textId="77777777" w:rsidR="00E25981" w:rsidRDefault="00E259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CF5DC" w14:textId="77777777" w:rsidR="00C9287E" w:rsidRDefault="00C9287E" w:rsidP="00FB3E0C">
      <w:r>
        <w:separator/>
      </w:r>
    </w:p>
  </w:footnote>
  <w:footnote w:type="continuationSeparator" w:id="0">
    <w:p w14:paraId="2A5F195F" w14:textId="77777777" w:rsidR="00C9287E" w:rsidRDefault="00C9287E" w:rsidP="00FB3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E6E6A" w14:textId="77777777" w:rsidR="0055381D" w:rsidRDefault="0055381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DCF17" w14:textId="77777777" w:rsidR="0055381D" w:rsidRDefault="0055381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5383"/>
      <w:gridCol w:w="1745"/>
    </w:tblGrid>
    <w:tr w:rsidR="003D32DB" w14:paraId="14E91C55" w14:textId="77777777" w:rsidTr="00C370FB">
      <w:tc>
        <w:tcPr>
          <w:tcW w:w="9072" w:type="dxa"/>
          <w:gridSpan w:val="3"/>
          <w:hideMark/>
        </w:tcPr>
        <w:p w14:paraId="2C3C006D" w14:textId="77777777" w:rsidR="003D32DB" w:rsidRDefault="003D32DB" w:rsidP="003D32DB">
          <w:pPr>
            <w:rPr>
              <w:sz w:val="12"/>
            </w:rPr>
          </w:pPr>
        </w:p>
      </w:tc>
    </w:tr>
    <w:tr w:rsidR="003D32DB" w14:paraId="78A842CB" w14:textId="77777777" w:rsidTr="00C370FB">
      <w:tc>
        <w:tcPr>
          <w:tcW w:w="1944" w:type="dxa"/>
        </w:tcPr>
        <w:p w14:paraId="4DF0AE56" w14:textId="77777777" w:rsidR="003D32DB" w:rsidRDefault="003D32DB" w:rsidP="003D32DB">
          <w:pPr>
            <w:jc w:val="right"/>
          </w:pPr>
          <w:r>
            <w:rPr>
              <w:noProof/>
              <w:sz w:val="12"/>
              <w:lang w:eastAsia="nb-NO"/>
            </w:rPr>
            <w:drawing>
              <wp:inline distT="0" distB="0" distL="0" distR="0" wp14:anchorId="6A176233" wp14:editId="2BAA9FC2">
                <wp:extent cx="609355" cy="666384"/>
                <wp:effectExtent l="0" t="0" r="635" b="635"/>
                <wp:docPr id="7" name="Bilde 7" descr="Bilde av kommunevåpen&#10;Ringerike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ngerike_vaapen_horisontal.jpg"/>
                        <pic:cNvPicPr/>
                      </pic:nvPicPr>
                      <pic:blipFill rotWithShape="1">
                        <a:blip r:embed="rId1">
                          <a:extLst>
                            <a:ext uri="{28A0092B-C50C-407E-A947-70E740481C1C}">
                              <a14:useLocalDpi xmlns:a14="http://schemas.microsoft.com/office/drawing/2010/main" val="0"/>
                            </a:ext>
                          </a:extLst>
                        </a:blip>
                        <a:srcRect r="66009"/>
                        <a:stretch/>
                      </pic:blipFill>
                      <pic:spPr bwMode="auto">
                        <a:xfrm>
                          <a:off x="0" y="0"/>
                          <a:ext cx="660046" cy="721820"/>
                        </a:xfrm>
                        <a:prstGeom prst="rect">
                          <a:avLst/>
                        </a:prstGeom>
                        <a:ln>
                          <a:noFill/>
                        </a:ln>
                        <a:extLst>
                          <a:ext uri="{53640926-AAD7-44D8-BBD7-CCE9431645EC}">
                            <a14:shadowObscured xmlns:a14="http://schemas.microsoft.com/office/drawing/2010/main"/>
                          </a:ext>
                        </a:extLst>
                      </pic:spPr>
                    </pic:pic>
                  </a:graphicData>
                </a:graphic>
              </wp:inline>
            </w:drawing>
          </w:r>
        </w:p>
      </w:tc>
      <w:tc>
        <w:tcPr>
          <w:tcW w:w="5383" w:type="dxa"/>
        </w:tcPr>
        <w:p w14:paraId="255D01B2" w14:textId="77777777" w:rsidR="003D32DB" w:rsidRPr="005C6DAB" w:rsidRDefault="003D32DB" w:rsidP="003D32DB">
          <w:pPr>
            <w:jc w:val="center"/>
            <w:rPr>
              <w:b/>
              <w:sz w:val="40"/>
              <w:szCs w:val="40"/>
            </w:rPr>
          </w:pPr>
          <w:r w:rsidRPr="005C6DAB">
            <w:rPr>
              <w:b/>
              <w:sz w:val="40"/>
              <w:szCs w:val="40"/>
            </w:rPr>
            <w:t>LANDBRUKSKONTORET</w:t>
          </w:r>
        </w:p>
        <w:p w14:paraId="7C16C514" w14:textId="77777777" w:rsidR="003D32DB" w:rsidRPr="005C6DAB" w:rsidRDefault="003D32DB" w:rsidP="003D32DB">
          <w:pPr>
            <w:jc w:val="center"/>
            <w:rPr>
              <w:b/>
              <w:sz w:val="18"/>
              <w:szCs w:val="18"/>
            </w:rPr>
          </w:pPr>
          <w:r w:rsidRPr="005C6DAB">
            <w:rPr>
              <w:b/>
              <w:sz w:val="18"/>
              <w:szCs w:val="18"/>
            </w:rPr>
            <w:t>FOR</w:t>
          </w:r>
        </w:p>
        <w:p w14:paraId="1093920B" w14:textId="77777777" w:rsidR="003D32DB" w:rsidRPr="00C830D1" w:rsidRDefault="003D32DB" w:rsidP="003D32DB">
          <w:pPr>
            <w:jc w:val="center"/>
            <w:rPr>
              <w:b/>
              <w:sz w:val="28"/>
              <w:szCs w:val="28"/>
            </w:rPr>
          </w:pPr>
          <w:r w:rsidRPr="00C830D1">
            <w:rPr>
              <w:b/>
              <w:sz w:val="28"/>
              <w:szCs w:val="28"/>
            </w:rPr>
            <w:t>RINGERIKE OG HOLE</w:t>
          </w:r>
        </w:p>
      </w:tc>
      <w:tc>
        <w:tcPr>
          <w:tcW w:w="1745" w:type="dxa"/>
        </w:tcPr>
        <w:p w14:paraId="08567A8E" w14:textId="77777777" w:rsidR="003D32DB" w:rsidRDefault="003D32DB" w:rsidP="003D32DB">
          <w:r w:rsidRPr="009947DB">
            <w:rPr>
              <w:noProof/>
              <w:lang w:eastAsia="nb-NO"/>
            </w:rPr>
            <w:drawing>
              <wp:inline distT="0" distB="0" distL="0" distR="0" wp14:anchorId="2E073101" wp14:editId="70289B24">
                <wp:extent cx="676275" cy="714375"/>
                <wp:effectExtent l="0" t="0" r="9525" b="9525"/>
                <wp:docPr id="1" name="Bilde 1" descr="Bilde av kommunevåpen&#10;Hole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opd02\Desktop\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t="7407"/>
                        <a:stretch/>
                      </pic:blipFill>
                      <pic:spPr bwMode="auto">
                        <a:xfrm>
                          <a:off x="0" y="0"/>
                          <a:ext cx="676275" cy="7143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452516" w14:textId="77777777" w:rsidR="004A129F" w:rsidRPr="003D32DB" w:rsidRDefault="004A129F" w:rsidP="003D32D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944F42"/>
    <w:multiLevelType w:val="hybridMultilevel"/>
    <w:tmpl w:val="DB76FA7A"/>
    <w:lvl w:ilvl="0" w:tplc="BE3201CA">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BA6333"/>
    <w:multiLevelType w:val="hybridMultilevel"/>
    <w:tmpl w:val="493A995C"/>
    <w:lvl w:ilvl="0" w:tplc="1F94F764">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D9B5698"/>
    <w:multiLevelType w:val="hybridMultilevel"/>
    <w:tmpl w:val="779AB984"/>
    <w:lvl w:ilvl="0" w:tplc="ADD08C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E61972"/>
    <w:multiLevelType w:val="hybridMultilevel"/>
    <w:tmpl w:val="B1881D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456215229">
    <w:abstractNumId w:val="0"/>
  </w:num>
  <w:num w:numId="2" w16cid:durableId="1957171535">
    <w:abstractNumId w:val="2"/>
  </w:num>
  <w:num w:numId="3" w16cid:durableId="463936482">
    <w:abstractNumId w:val="3"/>
  </w:num>
  <w:num w:numId="4" w16cid:durableId="387539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E0C"/>
    <w:rsid w:val="0003100E"/>
    <w:rsid w:val="000337BC"/>
    <w:rsid w:val="000572A6"/>
    <w:rsid w:val="00072AE3"/>
    <w:rsid w:val="00107495"/>
    <w:rsid w:val="001643C2"/>
    <w:rsid w:val="001A2814"/>
    <w:rsid w:val="001B21D0"/>
    <w:rsid w:val="001C2327"/>
    <w:rsid w:val="001D2C12"/>
    <w:rsid w:val="001D5AD9"/>
    <w:rsid w:val="00202391"/>
    <w:rsid w:val="00203D85"/>
    <w:rsid w:val="00240764"/>
    <w:rsid w:val="00252CE3"/>
    <w:rsid w:val="00260F84"/>
    <w:rsid w:val="0027155F"/>
    <w:rsid w:val="00273396"/>
    <w:rsid w:val="00286DE2"/>
    <w:rsid w:val="00297523"/>
    <w:rsid w:val="002B7469"/>
    <w:rsid w:val="002D0EC8"/>
    <w:rsid w:val="002E1759"/>
    <w:rsid w:val="00326F74"/>
    <w:rsid w:val="00361029"/>
    <w:rsid w:val="003942E8"/>
    <w:rsid w:val="003A4DA9"/>
    <w:rsid w:val="003A6D96"/>
    <w:rsid w:val="003C7291"/>
    <w:rsid w:val="003D32DB"/>
    <w:rsid w:val="003E1EBE"/>
    <w:rsid w:val="003E4FA5"/>
    <w:rsid w:val="003E67B3"/>
    <w:rsid w:val="003F2376"/>
    <w:rsid w:val="00416F25"/>
    <w:rsid w:val="00422DE4"/>
    <w:rsid w:val="00424D2B"/>
    <w:rsid w:val="0043156D"/>
    <w:rsid w:val="00436B88"/>
    <w:rsid w:val="00465B26"/>
    <w:rsid w:val="00477515"/>
    <w:rsid w:val="004865FD"/>
    <w:rsid w:val="004A129F"/>
    <w:rsid w:val="004A2FB8"/>
    <w:rsid w:val="004B6336"/>
    <w:rsid w:val="004C3A39"/>
    <w:rsid w:val="004F664B"/>
    <w:rsid w:val="005108B4"/>
    <w:rsid w:val="0053564D"/>
    <w:rsid w:val="0055381D"/>
    <w:rsid w:val="00557132"/>
    <w:rsid w:val="00597045"/>
    <w:rsid w:val="005D51EF"/>
    <w:rsid w:val="006519BE"/>
    <w:rsid w:val="00652C63"/>
    <w:rsid w:val="00680140"/>
    <w:rsid w:val="006A033C"/>
    <w:rsid w:val="006E25C4"/>
    <w:rsid w:val="007360A4"/>
    <w:rsid w:val="007716AC"/>
    <w:rsid w:val="007C68F3"/>
    <w:rsid w:val="007E72B1"/>
    <w:rsid w:val="008036DC"/>
    <w:rsid w:val="00811DDB"/>
    <w:rsid w:val="00812F3B"/>
    <w:rsid w:val="008773FC"/>
    <w:rsid w:val="00881B59"/>
    <w:rsid w:val="00894404"/>
    <w:rsid w:val="008A6E57"/>
    <w:rsid w:val="008B0003"/>
    <w:rsid w:val="008D5737"/>
    <w:rsid w:val="008E6FFF"/>
    <w:rsid w:val="0094072B"/>
    <w:rsid w:val="00941D9C"/>
    <w:rsid w:val="00944C98"/>
    <w:rsid w:val="00990F72"/>
    <w:rsid w:val="009B3F07"/>
    <w:rsid w:val="009D1485"/>
    <w:rsid w:val="009D7AC5"/>
    <w:rsid w:val="009E29F2"/>
    <w:rsid w:val="009E4042"/>
    <w:rsid w:val="009F1307"/>
    <w:rsid w:val="00A0182A"/>
    <w:rsid w:val="00A54411"/>
    <w:rsid w:val="00A83B39"/>
    <w:rsid w:val="00A867FF"/>
    <w:rsid w:val="00AE3660"/>
    <w:rsid w:val="00B01E2E"/>
    <w:rsid w:val="00B34EC0"/>
    <w:rsid w:val="00B46887"/>
    <w:rsid w:val="00B573C0"/>
    <w:rsid w:val="00B643B3"/>
    <w:rsid w:val="00BA36B6"/>
    <w:rsid w:val="00BA46C7"/>
    <w:rsid w:val="00BF1B78"/>
    <w:rsid w:val="00BF243D"/>
    <w:rsid w:val="00C0392A"/>
    <w:rsid w:val="00C15946"/>
    <w:rsid w:val="00C32675"/>
    <w:rsid w:val="00C52C86"/>
    <w:rsid w:val="00C54E6F"/>
    <w:rsid w:val="00C60EA4"/>
    <w:rsid w:val="00C866DD"/>
    <w:rsid w:val="00C9287E"/>
    <w:rsid w:val="00CB27FE"/>
    <w:rsid w:val="00CC1CAD"/>
    <w:rsid w:val="00CF004F"/>
    <w:rsid w:val="00CF17CC"/>
    <w:rsid w:val="00D05E47"/>
    <w:rsid w:val="00D330CF"/>
    <w:rsid w:val="00D42357"/>
    <w:rsid w:val="00D42F6D"/>
    <w:rsid w:val="00D43D64"/>
    <w:rsid w:val="00DB2372"/>
    <w:rsid w:val="00DF3607"/>
    <w:rsid w:val="00E014EC"/>
    <w:rsid w:val="00E13434"/>
    <w:rsid w:val="00E25981"/>
    <w:rsid w:val="00E775CF"/>
    <w:rsid w:val="00E833B8"/>
    <w:rsid w:val="00E90E7F"/>
    <w:rsid w:val="00ED65BF"/>
    <w:rsid w:val="00F012C2"/>
    <w:rsid w:val="00F04B1C"/>
    <w:rsid w:val="00F72432"/>
    <w:rsid w:val="00F81BAA"/>
    <w:rsid w:val="00FB3E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9341A"/>
  <w15:docId w15:val="{4E16B75F-DFBD-40BE-9D87-5B5BD433E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F84"/>
    <w:pPr>
      <w:spacing w:after="0" w:line="240" w:lineRule="auto"/>
    </w:pPr>
    <w:rPr>
      <w:rFonts w:ascii="Arial" w:hAnsi="Arial"/>
    </w:rPr>
  </w:style>
  <w:style w:type="paragraph" w:styleId="Overskrift1">
    <w:name w:val="heading 1"/>
    <w:basedOn w:val="Normal"/>
    <w:next w:val="Normal"/>
    <w:link w:val="Overskrift1Tegn"/>
    <w:uiPriority w:val="9"/>
    <w:qFormat/>
    <w:rsid w:val="00F81BAA"/>
    <w:pPr>
      <w:keepNext/>
      <w:keepLines/>
      <w:spacing w:before="24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F81BAA"/>
    <w:pPr>
      <w:keepNext/>
      <w:keepLines/>
      <w:spacing w:before="40"/>
      <w:outlineLvl w:val="1"/>
    </w:pPr>
    <w:rPr>
      <w:rFonts w:eastAsiaTheme="majorEastAsia" w:cstheme="majorBidi"/>
      <w:b/>
      <w:sz w:val="26"/>
      <w:szCs w:val="26"/>
    </w:rPr>
  </w:style>
  <w:style w:type="paragraph" w:styleId="Overskrift3">
    <w:name w:val="heading 3"/>
    <w:basedOn w:val="Normal"/>
    <w:next w:val="Normal"/>
    <w:link w:val="Overskrift3Tegn"/>
    <w:uiPriority w:val="9"/>
    <w:semiHidden/>
    <w:unhideWhenUsed/>
    <w:qFormat/>
    <w:rsid w:val="00F81BAA"/>
    <w:pPr>
      <w:keepNext/>
      <w:keepLines/>
      <w:spacing w:before="40"/>
      <w:outlineLvl w:val="2"/>
    </w:pPr>
    <w:rPr>
      <w:rFonts w:eastAsiaTheme="majorEastAsia" w:cstheme="majorBidi"/>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Undertittel">
    <w:name w:val="Subtitle"/>
    <w:basedOn w:val="Normal"/>
    <w:next w:val="Normal"/>
    <w:link w:val="UndertittelTegn"/>
    <w:uiPriority w:val="11"/>
    <w:rsid w:val="00F81BAA"/>
    <w:pPr>
      <w:numPr>
        <w:ilvl w:val="1"/>
      </w:numPr>
      <w:spacing w:after="160"/>
    </w:pPr>
    <w:rPr>
      <w:rFonts w:asciiTheme="minorHAnsi" w:eastAsiaTheme="minorEastAsia" w:hAnsiTheme="minorHAnsi"/>
      <w:color w:val="5A5A5A" w:themeColor="text1" w:themeTint="A5"/>
      <w:spacing w:val="15"/>
    </w:rPr>
  </w:style>
  <w:style w:type="character" w:customStyle="1" w:styleId="UndertittelTegn">
    <w:name w:val="Undertittel Tegn"/>
    <w:basedOn w:val="Standardskriftforavsnitt"/>
    <w:link w:val="Undertittel"/>
    <w:uiPriority w:val="11"/>
    <w:rsid w:val="00F81BAA"/>
    <w:rPr>
      <w:rFonts w:asciiTheme="minorHAnsi" w:eastAsiaTheme="minorEastAsia" w:hAnsiTheme="minorHAnsi"/>
      <w:color w:val="5A5A5A" w:themeColor="text1" w:themeTint="A5"/>
      <w:spacing w:val="15"/>
    </w:rPr>
  </w:style>
  <w:style w:type="character" w:customStyle="1" w:styleId="Overskrift2Tegn">
    <w:name w:val="Overskrift 2 Tegn"/>
    <w:basedOn w:val="Standardskriftforavsnitt"/>
    <w:link w:val="Overskrift2"/>
    <w:uiPriority w:val="9"/>
    <w:rsid w:val="00F81BAA"/>
    <w:rPr>
      <w:rFonts w:eastAsiaTheme="majorEastAsia" w:cstheme="majorBidi"/>
      <w:b/>
      <w:sz w:val="26"/>
      <w:szCs w:val="26"/>
    </w:rPr>
  </w:style>
  <w:style w:type="character" w:customStyle="1" w:styleId="Overskrift1Tegn">
    <w:name w:val="Overskrift 1 Tegn"/>
    <w:basedOn w:val="Standardskriftforavsnitt"/>
    <w:link w:val="Overskrift1"/>
    <w:uiPriority w:val="9"/>
    <w:rsid w:val="00F81BAA"/>
    <w:rPr>
      <w:rFonts w:eastAsiaTheme="majorEastAsia" w:cstheme="majorBidi"/>
      <w:b/>
      <w:sz w:val="32"/>
      <w:szCs w:val="32"/>
    </w:rPr>
  </w:style>
  <w:style w:type="character" w:customStyle="1" w:styleId="Overskrift3Tegn">
    <w:name w:val="Overskrift 3 Tegn"/>
    <w:basedOn w:val="Standardskriftforavsnitt"/>
    <w:link w:val="Overskrift3"/>
    <w:uiPriority w:val="9"/>
    <w:semiHidden/>
    <w:rsid w:val="00F81BAA"/>
    <w:rPr>
      <w:rFonts w:eastAsiaTheme="majorEastAsia" w:cstheme="majorBidi"/>
      <w:sz w:val="24"/>
      <w:szCs w:val="24"/>
    </w:rPr>
  </w:style>
  <w:style w:type="paragraph" w:styleId="Bunntekst">
    <w:name w:val="footer"/>
    <w:basedOn w:val="Normal"/>
    <w:link w:val="BunntekstTegn"/>
    <w:uiPriority w:val="99"/>
    <w:unhideWhenUsed/>
    <w:rsid w:val="003F2376"/>
    <w:pPr>
      <w:tabs>
        <w:tab w:val="center" w:pos="4536"/>
        <w:tab w:val="right" w:pos="9072"/>
      </w:tabs>
    </w:pPr>
  </w:style>
  <w:style w:type="table" w:styleId="Tabellrutenett">
    <w:name w:val="Table Grid"/>
    <w:basedOn w:val="Vanligtabell"/>
    <w:uiPriority w:val="59"/>
    <w:rsid w:val="00FB3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C0392A"/>
    <w:rPr>
      <w:color w:val="808080"/>
    </w:rPr>
  </w:style>
  <w:style w:type="paragraph" w:styleId="Bobletekst">
    <w:name w:val="Balloon Text"/>
    <w:basedOn w:val="Normal"/>
    <w:link w:val="BobletekstTegn"/>
    <w:uiPriority w:val="99"/>
    <w:semiHidden/>
    <w:unhideWhenUsed/>
    <w:rsid w:val="003942E8"/>
    <w:rPr>
      <w:rFonts w:ascii="Tahoma" w:hAnsi="Tahoma" w:cs="Tahoma"/>
      <w:sz w:val="16"/>
      <w:szCs w:val="16"/>
    </w:rPr>
  </w:style>
  <w:style w:type="character" w:customStyle="1" w:styleId="BobletekstTegn">
    <w:name w:val="Bobletekst Tegn"/>
    <w:basedOn w:val="Standardskriftforavsnitt"/>
    <w:link w:val="Bobletekst"/>
    <w:uiPriority w:val="99"/>
    <w:semiHidden/>
    <w:rsid w:val="003942E8"/>
    <w:rPr>
      <w:rFonts w:ascii="Tahoma" w:hAnsi="Tahoma" w:cs="Tahoma"/>
      <w:sz w:val="16"/>
      <w:szCs w:val="16"/>
    </w:rPr>
  </w:style>
  <w:style w:type="character" w:customStyle="1" w:styleId="BunntekstTegn">
    <w:name w:val="Bunntekst Tegn"/>
    <w:basedOn w:val="Standardskriftforavsnitt"/>
    <w:link w:val="Bunntekst"/>
    <w:uiPriority w:val="99"/>
    <w:rsid w:val="003F2376"/>
  </w:style>
  <w:style w:type="paragraph" w:styleId="Topptekst">
    <w:name w:val="header"/>
    <w:basedOn w:val="Normal"/>
    <w:link w:val="TopptekstTegn"/>
    <w:unhideWhenUsed/>
    <w:rsid w:val="005108B4"/>
    <w:pPr>
      <w:tabs>
        <w:tab w:val="center" w:pos="4536"/>
        <w:tab w:val="right" w:pos="9072"/>
      </w:tabs>
    </w:pPr>
  </w:style>
  <w:style w:type="character" w:customStyle="1" w:styleId="TopptekstTegn">
    <w:name w:val="Topptekst Tegn"/>
    <w:basedOn w:val="Standardskriftforavsnitt"/>
    <w:link w:val="Topptekst"/>
    <w:rsid w:val="005108B4"/>
  </w:style>
  <w:style w:type="table" w:customStyle="1" w:styleId="Tabellrutenett1">
    <w:name w:val="Tabellrutenett1"/>
    <w:basedOn w:val="Vanligtabell"/>
    <w:next w:val="Tabellrutenett"/>
    <w:uiPriority w:val="59"/>
    <w:rsid w:val="00E90E7F"/>
    <w:pPr>
      <w:spacing w:after="0" w:line="240" w:lineRule="auto"/>
    </w:pPr>
    <w:rPr>
      <w:rFonts w:ascii="Aptos" w:hAnsi="Apto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687475">
      <w:bodyDiv w:val="1"/>
      <w:marLeft w:val="0"/>
      <w:marRight w:val="0"/>
      <w:marTop w:val="0"/>
      <w:marBottom w:val="0"/>
      <w:divBdr>
        <w:top w:val="none" w:sz="0" w:space="0" w:color="auto"/>
        <w:left w:val="none" w:sz="0" w:space="0" w:color="auto"/>
        <w:bottom w:val="none" w:sz="0" w:space="0" w:color="auto"/>
        <w:right w:val="none" w:sz="0" w:space="0" w:color="auto"/>
      </w:divBdr>
    </w:div>
    <w:div w:id="560167687">
      <w:bodyDiv w:val="1"/>
      <w:marLeft w:val="0"/>
      <w:marRight w:val="0"/>
      <w:marTop w:val="0"/>
      <w:marBottom w:val="0"/>
      <w:divBdr>
        <w:top w:val="none" w:sz="0" w:space="0" w:color="auto"/>
        <w:left w:val="none" w:sz="0" w:space="0" w:color="auto"/>
        <w:bottom w:val="none" w:sz="0" w:space="0" w:color="auto"/>
        <w:right w:val="none" w:sz="0" w:space="0" w:color="auto"/>
      </w:divBdr>
    </w:div>
    <w:div w:id="1221018803">
      <w:bodyDiv w:val="1"/>
      <w:marLeft w:val="0"/>
      <w:marRight w:val="0"/>
      <w:marTop w:val="0"/>
      <w:marBottom w:val="0"/>
      <w:divBdr>
        <w:top w:val="none" w:sz="0" w:space="0" w:color="auto"/>
        <w:left w:val="none" w:sz="0" w:space="0" w:color="auto"/>
        <w:bottom w:val="none" w:sz="0" w:space="0" w:color="auto"/>
        <w:right w:val="none" w:sz="0" w:space="0" w:color="auto"/>
      </w:divBdr>
    </w:div>
    <w:div w:id="165591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s://lovdata.no/lov/1981-05-29-38" TargetMode="External"/><Relationship Id="rId39" Type="http://schemas.openxmlformats.org/officeDocument/2006/relationships/header" Target="header2.xml"/><Relationship Id="rId21" Type="http://schemas.openxmlformats.org/officeDocument/2006/relationships/image" Target="media/image14.jpg"/><Relationship Id="rId34" Type="http://schemas.openxmlformats.org/officeDocument/2006/relationships/hyperlink" Target="https://lovdata.no/forskrift/2016-01-08-12" TargetMode="External"/><Relationship Id="rId42" Type="http://schemas.openxmlformats.org/officeDocument/2006/relationships/header" Target="header3.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lovdata.no/forskrift/2016-01-08-12" TargetMode="External"/><Relationship Id="rId11" Type="http://schemas.openxmlformats.org/officeDocument/2006/relationships/image" Target="media/image4.jpg"/><Relationship Id="rId24" Type="http://schemas.openxmlformats.org/officeDocument/2006/relationships/hyperlink" Target="https://lovdata.no/lov/1981-05-29-38" TargetMode="External"/><Relationship Id="rId32" Type="http://schemas.openxmlformats.org/officeDocument/2006/relationships/hyperlink" Target="https://lovdata.no/forskrift/2016-01-08-12" TargetMode="External"/><Relationship Id="rId37" Type="http://schemas.openxmlformats.org/officeDocument/2006/relationships/hyperlink" Target="https://lovdata.no/dokument/LF/forskrift/2003-04-23-528?q=minsteareal%20elg%20ringerike"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ovdata.no/lov/1981-05-29-38" TargetMode="External"/><Relationship Id="rId28" Type="http://schemas.openxmlformats.org/officeDocument/2006/relationships/hyperlink" Target="https://lovdata.no/lov/1981-05-29-38" TargetMode="External"/><Relationship Id="rId36" Type="http://schemas.openxmlformats.org/officeDocument/2006/relationships/hyperlink" Target="https://www.miljodirektoratet.no/globalassets/publikasjoner/m478/m478.pdf" TargetMode="External"/><Relationship Id="rId49"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s://lovdata.no/forskrift/2016-01-08-1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lovdata.no/lov/1981-05-29-38" TargetMode="External"/><Relationship Id="rId27" Type="http://schemas.openxmlformats.org/officeDocument/2006/relationships/hyperlink" Target="https://lovdata.no/lov/1981-05-29-38" TargetMode="External"/><Relationship Id="rId30" Type="http://schemas.openxmlformats.org/officeDocument/2006/relationships/hyperlink" Target="https://lovdata.no/forskrift/2016-01-08-12" TargetMode="External"/><Relationship Id="rId35" Type="http://schemas.openxmlformats.org/officeDocument/2006/relationships/hyperlink" Target="https://lovdata.no/forskrift/2016-01-08-12" TargetMode="External"/><Relationship Id="rId43" Type="http://schemas.openxmlformats.org/officeDocument/2006/relationships/footer" Target="footer3.xml"/><Relationship Id="rId48" Type="http://schemas.openxmlformats.org/officeDocument/2006/relationships/customXml" Target="../customXml/item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lovdata.no/lov/1981-05-29-38" TargetMode="External"/><Relationship Id="rId33" Type="http://schemas.openxmlformats.org/officeDocument/2006/relationships/hyperlink" Target="https://lovdata.no/forskrift/2016-01-08-12" TargetMode="Externa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Brev%20med%20to%20underskrifter%20-%20%20Landbr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elt"/>
          <w:gallery w:val="placeholder"/>
        </w:category>
        <w:types>
          <w:type w:val="bbPlcHdr"/>
        </w:types>
        <w:behaviors>
          <w:behavior w:val="content"/>
        </w:behaviors>
        <w:guid w:val="{AA349DBD-2EA5-49A7-B134-935D3634DEBA}"/>
      </w:docPartPr>
      <w:docPartBody>
        <w:p w:rsidR="004E7824" w:rsidRDefault="00CC3125">
          <w:r w:rsidRPr="00DD2BC6">
            <w:rPr>
              <w:rStyle w:val="Plassholdertekst"/>
            </w:rPr>
            <w:t>Klikk eller trykk her for å skrive inn tekst.</w:t>
          </w:r>
        </w:p>
      </w:docPartBody>
    </w:docPart>
    <w:docPart>
      <w:docPartPr>
        <w:name w:val="0B145BCF7E474B6CBD7E8C710BBB6C11"/>
        <w:category>
          <w:name w:val="Generelt"/>
          <w:gallery w:val="placeholder"/>
        </w:category>
        <w:types>
          <w:type w:val="bbPlcHdr"/>
        </w:types>
        <w:behaviors>
          <w:behavior w:val="content"/>
        </w:behaviors>
        <w:guid w:val="{6D396F2A-CC7C-42BB-B40E-92527256D74E}"/>
      </w:docPartPr>
      <w:docPartBody>
        <w:p w:rsidR="00EB5839" w:rsidRDefault="00C3508D" w:rsidP="00C3508D">
          <w:pPr>
            <w:pStyle w:val="0B145BCF7E474B6CBD7E8C710BBB6C11"/>
          </w:pPr>
          <w:r w:rsidRPr="00DD2BC6">
            <w:rPr>
              <w:rStyle w:val="Plassholdertekst"/>
            </w:rPr>
            <w:t>Klikk eller trykk her for å skrive inn tekst.</w:t>
          </w:r>
        </w:p>
      </w:docPartBody>
    </w:docPart>
    <w:docPart>
      <w:docPartPr>
        <w:name w:val="EBA60A85E05E4CA4842DCE0720A23D16"/>
        <w:category>
          <w:name w:val="Generelt"/>
          <w:gallery w:val="placeholder"/>
        </w:category>
        <w:types>
          <w:type w:val="bbPlcHdr"/>
        </w:types>
        <w:behaviors>
          <w:behavior w:val="content"/>
        </w:behaviors>
        <w:guid w:val="{8066EB37-F91B-4CC5-9A84-831A4A6F8F35}"/>
      </w:docPartPr>
      <w:docPartBody>
        <w:p w:rsidR="00EB5839" w:rsidRDefault="00C3508D" w:rsidP="00C3508D">
          <w:pPr>
            <w:pStyle w:val="EBA60A85E05E4CA4842DCE0720A23D16"/>
          </w:pPr>
          <w:r w:rsidRPr="00DD2BC6">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125"/>
    <w:rsid w:val="001C6450"/>
    <w:rsid w:val="00203D85"/>
    <w:rsid w:val="004C3A39"/>
    <w:rsid w:val="004E7824"/>
    <w:rsid w:val="00865B15"/>
    <w:rsid w:val="00876172"/>
    <w:rsid w:val="009D4D37"/>
    <w:rsid w:val="009F1307"/>
    <w:rsid w:val="00C3508D"/>
    <w:rsid w:val="00C76340"/>
    <w:rsid w:val="00CB27FE"/>
    <w:rsid w:val="00CC3125"/>
    <w:rsid w:val="00EB58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C3508D"/>
    <w:rPr>
      <w:color w:val="808080"/>
    </w:rPr>
  </w:style>
  <w:style w:type="paragraph" w:customStyle="1" w:styleId="0B145BCF7E474B6CBD7E8C710BBB6C11">
    <w:name w:val="0B145BCF7E474B6CBD7E8C710BBB6C11"/>
    <w:rsid w:val="00C3508D"/>
  </w:style>
  <w:style w:type="paragraph" w:customStyle="1" w:styleId="EBA60A85E05E4CA4842DCE0720A23D16">
    <w:name w:val="EBA60A85E05E4CA4842DCE0720A23D16"/>
    <w:rsid w:val="00C350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ocument>
  <footer/>
  <header/>
  <body>
    <Sdm_AMPoststed>Bagn</Sdm_AMPoststed>
    <Sdm_AMReferanse> </Sdm_AMReferanse>
    <Sdo_DokNr>1</Sdo_DokNr>
    <Sdm_AMPostNr>2930</Sdm_AMPostNr>
    <TblKopitil>
      <table>
        <headers>
          <header>Sdk_Navn</header>
          <header>Sdk_Adr</header>
          <header>Sdk_Postnr</header>
          <header>Sdk_Poststed</header>
          <header>Tilsoa_navn</header>
        </headers>
        <row>
          <cell> </cell>
          <cell> </cell>
          <cell> </cell>
          <cell> </cell>
          <cell> </cell>
        </row>
      </table>
    </TblKopitil>
    <Sbr_Tittel>rådgiver</Sbr_Tittel>
    <TblVedlegg>
      <table>
        <headers>
          <header>ndb_Tittel</header>
        </headers>
        <row>
          <cell>Faun rapport Elgbeitetaksering i Ringerike 2022.pdf</cell>
        </row>
        <row>
          <cell>Faun rapport R018-2024 Aldersregistrering og bestandsvurdering Ringerike.pdf</cell>
        </row>
        <row>
          <cell>Forskrift om minsteareal for jakt etter elg hjort og rådyr Ringerike.docx</cell>
        </row>
        <row>
          <cell>Kommunale-mål-hjortevilt-Ringerike-2022-2025.pdf</cell>
        </row>
      </table>
    </TblVedlegg>
    <SoaLdr_Tittel>avdelingsleder</SoaLdr_Tittel>
    <Sdm_TblAvsmot>
      <table>
        <headers>
          <header>Sdm_Amnavn</header>
          <header>Sdm_Amadr</header>
          <header>Sdm_AMpostnr</header>
          <header>Sdm_AMPoststed</header>
          <header>Tilsoa_navn</header>
        </headers>
        <row>
          <cell>Anders Skarsgard</cell>
          <cell>Østbyveien 19</cell>
          <cell>3512</cell>
          <cell>Hønefoss</cell>
          <cell> </cell>
        </row>
        <row>
          <cell>Astrid Berg Langvandsbråten</cell>
          <cell>Brekkebygdveien 339</cell>
          <cell>3534</cell>
          <cell>Sokna</cell>
          <cell> </cell>
        </row>
        <row>
          <cell>Benedicte Heieren Hundhammer</cell>
          <cell>Sandakerveien 377</cell>
          <cell>3519</cell>
          <cell>Hønefoss</cell>
          <cell> </cell>
        </row>
        <row>
          <cell>Buskerud Fylkeskommune</cell>
          <cell>Hauges gate 89</cell>
          <cell>3019</cell>
          <cell>Drammen</cell>
          <cell> </cell>
        </row>
        <row>
          <cell>Bærum Kommune</cell>
          <cell>Transport Postboks 700</cell>
          <cell>1304</cell>
          <cell>Sandvika</cell>
          <cell> </cell>
        </row>
        <row>
          <cell>Dagfinn Myrvold</cell>
          <cell>Torsrudveien 41</cell>
          <cell>3430</cell>
          <cell>Spikkestad</cell>
          <cell> </cell>
        </row>
        <row>
          <cell>Elling Helgesen Tuft</cell>
          <cell>Nordmoveien 19</cell>
          <cell>3534</cell>
          <cell>Sokna</cell>
          <cell> </cell>
        </row>
        <row>
          <cell>Espen Johannes Christophersen</cell>
          <cell>Ådalsveien 224</cell>
          <cell>3525</cell>
          <cell>Hallingby</cell>
          <cell> </cell>
        </row>
        <row>
          <cell>Flå Kommune</cell>
          <cell>Sentrumsvegen 24</cell>
          <cell>3539</cell>
          <cell>Flå</cell>
          <cell> </cell>
        </row>
        <row>
          <cell>Hans Christian Bjerketveit</cell>
          <cell>Knestanggata 21</cell>
          <cell>3514</cell>
          <cell>Hønefoss</cell>
          <cell> </cell>
        </row>
        <row>
          <cell>Helge Syver Holte</cell>
          <cell>Østsideveien 91</cell>
          <cell>3524</cell>
          <cell>Nes I Ådal</cell>
          <cell> </cell>
        </row>
        <row>
          <cell>Hole Kommune</cell>
          <cell>Viksveien 30</cell>
          <cell>3530</cell>
          <cell>Røyse</cell>
          <cell> </cell>
        </row>
        <row>
          <cell>Hole Skogeierlag</cell>
          <cell>Viken Skog SA Postboks 500  Sentrum</cell>
          <cell>3504</cell>
          <cell>Hønefoss</cell>
          <cell> </cell>
        </row>
        <row>
          <cell>Holleia Beitelag</cell>
          <cell>c/o Espen Krogstad Nedre Fegriveien 38</cell>
          <cell>3533</cell>
          <cell>Tyristrand</cell>
          <cell> </cell>
        </row>
        <row>
          <cell>Holleia Beitelag</cell>
          <cell>c/o Espen Krogstad Nedre Fegriveien 38</cell>
          <cell>3533</cell>
          <cell>Tyristrand</cell>
          <cell> </cell>
        </row>
        <row>
          <cell>Jan Robert Sveen</cell>
          <cell>Rosveien 408</cell>
          <cell>1593</cell>
          <cell>Svinndal</cell>
          <cell> </cell>
        </row>
        <row>
          <cell>Jevnaker Kommune</cell>
          <cell>Postboks 60</cell>
          <cell>3521</cell>
          <cell>Jevnaker</cell>
          <cell> </cell>
        </row>
        <row>
          <cell>Jon Are Venås</cell>
          <cell>Vestre Ådal 183</cell>
          <cell>3516</cell>
          <cell>Hønefoss</cell>
          <cell> </cell>
        </row>
        <row>
          <cell>Karl Erik Melbye</cell>
          <cell>Skjærdalen 24</cell>
          <cell>3533</cell>
          <cell>Tyristrand</cell>
          <cell> </cell>
        </row>
        <row>
          <cell>Kristian Norgaard Berglund</cell>
          <cell>Ringkollveien 54</cell>
          <cell>1925</cell>
          <cell>Blaker</cell>
          <cell> </cell>
        </row>
        <row>
          <cell>Krødsherad Kommune</cell>
          <cell>Kommunehuset Ringnesveien 10</cell>
          <cell>3536</cell>
          <cell>Noresund</cell>
          <cell> </cell>
        </row>
        <row>
          <cell>Lunner Kommune</cell>
          <cell>Sandsvegen 1</cell>
          <cell>2740</cell>
          <cell>Roa</cell>
          <cell> </cell>
        </row>
        <row>
          <cell>Martin Bjerkerud</cell>
          <cell>Vestsideveien 1206</cell>
          <cell>3536</cell>
          <cell>Noresund</cell>
          <cell> </cell>
        </row>
        <row>
          <cell>Modum Kommune</cell>
          <cell>Postboks 38</cell>
          <cell>3371</cell>
          <cell>Vikersund</cell>
          <cell> </cell>
        </row>
        <row>
          <cell>Norderhov Sogneselskap</cell>
          <cell>v/Liv Berit Strøm Lundstadveien 80</cell>
          <cell>3514</cell>
          <cell>Hønefoss</cell>
          <cell> </cell>
        </row>
        <row>
          <cell>Nortømmer As</cell>
          <cell>Jegerstien 18</cell>
          <cell>2406</cell>
          <cell>Elverum</cell>
          <cell> </cell>
        </row>
        <row>
          <cell>Oddvar Hansen</cell>
          <cell>Krokkleiva 515</cell>
          <cell>3531</cell>
          <cell>KROKKLEIVA</cell>
          <cell> </cell>
        </row>
        <row>
          <cell>Ole Erik Anfinnsen Elsrud</cell>
          <cell>Vestre Ådal 922</cell>
          <cell>3516</cell>
          <cell>HØNEFOSS</cell>
          <cell> </cell>
        </row>
        <row>
          <cell>Ole Johnny Torstensrud</cell>
          <cell>Vestre Ådal 878</cell>
          <cell>3516</cell>
          <cell>Hønefoss</cell>
          <cell> </cell>
        </row>
        <row>
          <cell>Oslo Kommune</cell>
          <cell>RÅDHUSET</cell>
          <cell>0037</cell>
          <cell>Oslo</cell>
          <cell> </cell>
        </row>
        <row>
          <cell>Richard Baksvær</cell>
          <cell>Strandfaret 3</cell>
          <cell>3514</cell>
          <cell>Hønefoss</cell>
          <cell> </cell>
        </row>
        <row>
          <cell>Ringerike Jeger- Og Fiskerforening</cell>
          <cell>Postboks 237</cell>
          <cell>3502</cell>
          <cell>Hønefoss</cell>
          <cell> </cell>
        </row>
        <row>
          <cell>Ringerike Og Hole Beitelag Sa</cell>
          <cell>c/o Guro Johnsrud Jonsrudveien 153</cell>
          <cell>3534</cell>
          <cell>Sokna</cell>
          <cell> </cell>
        </row>
        <row>
          <cell>Ringerike Og Hole Bonde- Og Småbrukarlag</cell>
          <cell>c/o Mona Britt Nyhus Tranbyveien 337</cell>
          <cell>3534</cell>
          <cell>Sokna</cell>
          <cell> </cell>
        </row>
        <row>
          <cell>Ringerike Skogeierlag</cell>
          <cell>Viken Skog SA Postboks 500  Sentrum</cell>
          <cell>3504</cell>
          <cell>Hønefoss</cell>
          <cell> </cell>
        </row>
        <row>
          <cell>Ringerike Skogeierlag</cell>
          <cell>Viken Skog SA Postboks 500  Sentrum</cell>
          <cell>3504</cell>
          <cell>Hønefoss</cell>
          <cell> </cell>
        </row>
        <row>
          <cell>Roger Thoresen</cell>
          <cell>Vågårdsveien 62</cell>
          <cell>3516</cell>
          <cell>Hønefoss</cell>
          <cell> </cell>
        </row>
        <row>
          <cell>Stein Olav Bleken</cell>
          <cell>Bleikenvegen 155</cell>
          <cell>2760</cell>
          <cell>Brandbu</cell>
          <cell> </cell>
        </row>
        <row>
          <cell>Stein Olav Bleken</cell>
          <cell>Vikerseterveien 36</cell>
          <cell>3516</cell>
          <cell>HØNEFOSS</cell>
          <cell> </cell>
        </row>
        <row>
          <cell>Søndre Land Kommune</cell>
          <cell>Hovsbakken 1</cell>
          <cell>2860</cell>
          <cell>Hov</cell>
          <cell> </cell>
        </row>
        <row>
          <cell>Thorvald Kaare Lie</cell>
          <cell>Vestre Ådal 540</cell>
          <cell>3516</cell>
          <cell>Hønefoss</cell>
          <cell> </cell>
        </row>
        <row>
          <cell>Torgrim Eriksen Holte</cell>
          <cell>Hedalsveien 33</cell>
          <cell>3524</cell>
          <cell>Nes I Ådal</cell>
          <cell> </cell>
        </row>
        <row>
          <cell>Trond Helge Furuseth Ottersen Buttingsrud</cell>
          <cell>Ådalsveien 695</cell>
          <cell>3525</cell>
          <cell>Hallingby</cell>
          <cell> </cell>
        </row>
      </table>
    </Sdm_TblAvsmot>
    <Sas_ArkivSakID>24/15499</Sas_ArkivSakID>
    <Spg_Beskrivelse> </Spg_Beskrivelse>
    <Sbr_Navn>Alja Helene Irena Mannaart</Sbr_Navn>
    <Sgr_Beskrivelse> </Sgr_Beskrivelse>
    <Sdm_Att> </Sdm_Att>
    <Sdm_AMAdr>Tingvollbakkin 15</Sdm_AMAdr>
    <Sdo_DokDato>06.01.2025</Sdo_DokDato>
    <SoaLdr_Navn>Lisa Grenlund Langebro</SoaLdr_Navn>
    <Sdm_AMNavn>Sør-Aurdal Kommune</Sdm_AMNavn>
    <Sdo_Tittel>Høringsbrev</Sdo_Tittel>
    <Sdo_Tittel2>Forslag om endring av forskrift om minsteareal for elg i Ringerike kommune</Sdo_Tittel2>
  </body>
  <properties>
    <templateURI>docx</templateURI>
    <showHiddenMark>False</showHiddenMark>
    <docs>
      <doc>
        <Sdm_AMPostNr>2930</Sdm_AMPostNr>
        <sdm_sdfid>502758</sdm_sdfid>
        <Sdm_AMNavn>Sør-Aurdal Kommune</Sdm_AMNavn>
        <Sdm_AMPoststed>Bagn</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Tingvollbakkin 15</Sdm_AMAdr>
        <Sdm_Att/>
        <Sdm_AMReferanse/>
      </doc>
      <doc>
        <Sdm_AMPostNr>2860</Sdm_AMPostNr>
        <sdm_sdfid>502759</sdm_sdfid>
        <Sdm_AMNavn>Søndre Land Kommune</Sdm_AMNavn>
        <Sdm_AMPoststed>Hov</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Hovsbakken 1</Sdm_AMAdr>
        <Sdm_Att/>
        <Sdm_AMReferanse/>
      </doc>
      <doc>
        <Sdm_AMPostNr>3530</Sdm_AMPostNr>
        <sdm_sdfid>502760</sdm_sdfid>
        <Sdm_AMNavn>Hole Kommune</Sdm_AMNavn>
        <Sdm_AMPoststed>Røyse</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Viksveien 30</Sdm_AMAdr>
        <Sdm_Att/>
        <Sdm_AMReferanse/>
      </doc>
      <doc>
        <Sdm_AMPostNr>1304</Sdm_AMPostNr>
        <sdm_sdfid>502761</sdm_sdfid>
        <Sdm_AMNavn>Bærum Kommune</Sdm_AMNavn>
        <Sdm_AMPoststed>Sandvika</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Transport Postboks 700</Sdm_AMAdr>
        <Sdm_Att/>
        <Sdm_AMReferanse/>
      </doc>
      <doc>
        <Sdm_AMPostNr>0037</Sdm_AMPostNr>
        <sdm_sdfid>502762</sdm_sdfid>
        <Sdm_AMNavn>Oslo Kommune</Sdm_AMNavn>
        <Sdm_AMPoststed>Oslo</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RÅDHUSET</Sdm_AMAdr>
        <Sdm_Att/>
        <Sdm_AMReferanse/>
      </doc>
      <doc>
        <Sdm_AMPostNr>3371</Sdm_AMPostNr>
        <sdm_sdfid>502763</sdm_sdfid>
        <Sdm_AMNavn>Modum Kommune</Sdm_AMNavn>
        <Sdm_AMPoststed>Vikersund</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Postboks 38</Sdm_AMAdr>
        <Sdm_Att/>
        <Sdm_AMReferanse/>
      </doc>
      <doc>
        <Sdm_AMPostNr>3536</Sdm_AMPostNr>
        <sdm_sdfid>502764</sdm_sdfid>
        <Sdm_AMNavn>Krødsherad Kommune</Sdm_AMNavn>
        <Sdm_AMPoststed>Noresund</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Kommunehuset Ringnesveien 10</Sdm_AMAdr>
        <Sdm_Att/>
        <Sdm_AMReferanse/>
      </doc>
      <doc>
        <Sdm_AMPostNr>3539</Sdm_AMPostNr>
        <sdm_sdfid>502765</sdm_sdfid>
        <Sdm_AMNavn>Flå Kommune</Sdm_AMNavn>
        <Sdm_AMPoststed>Flå</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Sentrumsvegen 24</Sdm_AMAdr>
        <Sdm_Att/>
        <Sdm_AMReferanse/>
      </doc>
      <doc>
        <Sdm_AMPostNr>3521</Sdm_AMPostNr>
        <sdm_sdfid>502766</sdm_sdfid>
        <Sdm_AMNavn>Jevnaker Kommune</Sdm_AMNavn>
        <Sdm_AMPoststed>Jevnaker</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Postboks 60</Sdm_AMAdr>
        <Sdm_Att/>
        <Sdm_AMReferanse/>
      </doc>
      <doc>
        <Sdm_AMPostNr>2740</Sdm_AMPostNr>
        <sdm_sdfid>502767</sdm_sdfid>
        <Sdm_AMNavn>Lunner Kommune</Sdm_AMNavn>
        <Sdm_AMPoststed>Roa</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Sandsvegen 1</Sdm_AMAdr>
        <Sdm_Att/>
        <Sdm_AMReferanse/>
      </doc>
      <doc>
        <Sdm_AMPostNr>3514</Sdm_AMPostNr>
        <sdm_sdfid>502775</sdm_sdfid>
        <Sdm_AMNavn>Norderhov Sogneselskap</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v/Liv Berit Strøm Lundstadveien 80</Sdm_AMAdr>
        <Sdm_Att/>
        <Sdm_AMReferanse/>
      </doc>
      <doc>
        <Sdm_AMPostNr>3502</Sdm_AMPostNr>
        <sdm_sdfid>502777</sdm_sdfid>
        <Sdm_AMNavn>Ringerike Jeger- Og Fiskerforening</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Postboks 237</Sdm_AMAdr>
        <Sdm_Att/>
        <Sdm_AMReferanse/>
      </doc>
      <doc>
        <Sdm_AMPostNr>3504</Sdm_AMPostNr>
        <sdm_sdfid>502788</sdm_sdfid>
        <Sdm_AMNavn>Ringerike Skogeierlag</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Viken Skog SA Postboks 500  Sentrum</Sdm_AMAdr>
        <Sdm_Att/>
        <Sdm_AMReferanse/>
      </doc>
      <doc>
        <Sdm_AMPostNr>3504</Sdm_AMPostNr>
        <sdm_sdfid>502789</sdm_sdfid>
        <Sdm_AMNavn>Ringerike Skogeierlag</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Viken Skog SA Postboks 500  Sentrum</Sdm_AMAdr>
        <Sdm_Att/>
        <Sdm_AMReferanse/>
      </doc>
      <doc>
        <Sdm_AMPostNr>3504</Sdm_AMPostNr>
        <sdm_sdfid>502790</sdm_sdfid>
        <Sdm_AMNavn>Hole Skogeierlag</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Viken Skog SA Postboks 500  Sentrum</Sdm_AMAdr>
        <Sdm_Att/>
        <Sdm_AMReferanse/>
      </doc>
      <doc>
        <Sdm_AMPostNr>2406</Sdm_AMPostNr>
        <sdm_sdfid>502791</sdm_sdfid>
        <Sdm_AMNavn>Nortømmer As</Sdm_AMNavn>
        <Sdm_AMPoststed>Elverum</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Jegerstien 18</Sdm_AMAdr>
        <Sdm_Att/>
        <Sdm_AMReferanse/>
      </doc>
      <doc>
        <Sdm_AMPostNr>3019</Sdm_AMPostNr>
        <sdm_sdfid>502792</sdm_sdfid>
        <Sdm_AMNavn>Buskerud Fylkeskommune</Sdm_AMNavn>
        <Sdm_AMPoststed>Drammen</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Hauges gate 89</Sdm_AMAdr>
        <Sdm_Att/>
        <Sdm_AMReferanse/>
      </doc>
      <doc>
        <Sdm_AMPostNr>3536</Sdm_AMPostNr>
        <sdm_sdfid>502795</sdm_sdfid>
        <Sdm_AMNavn>Martin Bjerkerud</Sdm_AMNavn>
        <Sdm_AMPoststed>Noresund</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Vestsideveien 1206</Sdm_AMAdr>
        <Sdm_Att/>
        <Sdm_AMReferanse/>
      </doc>
      <doc>
        <Sdm_AMPostNr>3430</Sdm_AMPostNr>
        <sdm_sdfid>502796</sdm_sdfid>
        <Sdm_AMNavn>Dagfinn Myrvold</Sdm_AMNavn>
        <Sdm_AMPoststed>Spikkestad</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Torsrudveien 41</Sdm_AMAdr>
        <Sdm_Att/>
        <Sdm_AMReferanse/>
      </doc>
      <doc>
        <Sdm_AMPostNr>3534</Sdm_AMPostNr>
        <sdm_sdfid>502797</sdm_sdfid>
        <Sdm_AMNavn>Elling Helgesen Tuft</Sdm_AMNavn>
        <Sdm_AMPoststed>Sokna</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Nordmoveien 19</Sdm_AMAdr>
        <Sdm_Att/>
        <Sdm_AMReferanse/>
      </doc>
      <doc>
        <Sdm_AMPostNr>3516</Sdm_AMPostNr>
        <sdm_sdfid>502798</sdm_sdfid>
        <Sdm_AMNavn>Jon Are Venås</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Vestre Ådal 183</Sdm_AMAdr>
        <Sdm_Att/>
        <Sdm_AMReferanse/>
      </doc>
      <doc>
        <Sdm_AMPostNr>3512</Sdm_AMPostNr>
        <sdm_sdfid>502799</sdm_sdfid>
        <Sdm_AMNavn>Anders Skarsgard</Sdm_AMNavn>
        <Sdm_AMPoststed>Hønefoss</Sdm_AMPoststed>
        <Sdm_TblAvsmot>
          <table>
            <headers>
              <header>Sdm_Amnavn</header>
              <header>Sdm_Amadr</header>
              <header>Sdm_AMpostnr</header>
              <header>Sdm_AMPoststed</header>
              <header>Tilsoa_navn</header>
            </headers>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Østbyveien 19</Sdm_AMAdr>
        <Sdm_Att/>
        <Sdm_AMReferanse/>
      </doc>
      <doc>
        <Sdm_AMPostNr>3514</Sdm_AMPostNr>
        <sdm_sdfid>502800</sdm_sdfid>
        <Sdm_AMNavn>Hans Christian Bjerketveit</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Knestanggata 21</Sdm_AMAdr>
        <Sdm_Att/>
        <Sdm_AMReferanse/>
      </doc>
      <doc>
        <Sdm_AMPostNr>3516</Sdm_AMPostNr>
        <sdm_sdfid>502801</sdm_sdfid>
        <Sdm_AMNavn>Thorvald Kaare Lie</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Torgrim Eriksen Holte</cell>
              <cell>Hedalsveien 33</cell>
              <cell>3524</cell>
              <cell>Nes I Ådal</cell>
              <cell/>
            </row>
            <row>
              <cell>Trond Helge Furuseth Ottersen Buttingsrud</cell>
              <cell>Ådalsveien 695</cell>
              <cell>3525</cell>
              <cell>Hallingby</cell>
              <cell/>
            </row>
          </table>
        </Sdm_TblAvsmot>
        <Sdm_AMAdr>Vestre Ådal 540</Sdm_AMAdr>
        <Sdm_Att/>
        <Sdm_AMReferanse/>
      </doc>
      <doc>
        <Sdm_AMPostNr>3516</Sdm_AMPostNr>
        <sdm_sdfid>502802</sdm_sdfid>
        <Sdm_AMNavn>Ole Erik Anfinnsen Elsrud</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Vestre Ådal 922</Sdm_AMAdr>
        <Sdm_Att/>
        <Sdm_AMReferanse/>
      </doc>
      <doc>
        <Sdm_AMPostNr>3516</Sdm_AMPostNr>
        <sdm_sdfid>502803</sdm_sdfid>
        <Sdm_AMNavn>Ole Johnny Torstensrud</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Vestre Ådal 878</Sdm_AMAdr>
        <Sdm_Att/>
        <Sdm_AMReferanse/>
      </doc>
      <doc>
        <Sdm_AMPostNr>3524</Sdm_AMPostNr>
        <sdm_sdfid>502809</sdm_sdfid>
        <Sdm_AMNavn>Torgrim Eriksen Holte</Sdm_AMNavn>
        <Sdm_AMPoststed>Nes I Ådal</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Trond Helge Furuseth Ottersen Buttingsrud</cell>
              <cell>Ådalsveien 695</cell>
              <cell>3525</cell>
              <cell>Hallingby</cell>
              <cell/>
            </row>
          </table>
        </Sdm_TblAvsmot>
        <Sdm_AMAdr>Hedalsveien 33</Sdm_AMAdr>
        <Sdm_Att/>
        <Sdm_AMReferanse/>
      </doc>
      <doc>
        <Sdm_AMPostNr>3525</Sdm_AMPostNr>
        <sdm_sdfid>502810</sdm_sdfid>
        <Sdm_AMNavn>Trond Helge Furuseth Ottersen Buttingsrud</Sdm_AMNavn>
        <Sdm_AMPoststed>Hallingby</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table>
        </Sdm_TblAvsmot>
        <Sdm_AMAdr>Ådalsveien 695</Sdm_AMAdr>
        <Sdm_Att/>
        <Sdm_AMReferanse/>
      </doc>
      <doc>
        <Sdm_AMPostNr>3525</Sdm_AMPostNr>
        <sdm_sdfid>502811</sdm_sdfid>
        <Sdm_AMNavn>Espen Johannes Christophersen</Sdm_AMNavn>
        <Sdm_AMPoststed>Hallingby</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Ådalsveien 224</Sdm_AMAdr>
        <Sdm_Att/>
        <Sdm_AMReferanse/>
      </doc>
      <doc>
        <Sdm_AMPostNr>3516</Sdm_AMPostNr>
        <sdm_sdfid>502812</sdm_sdfid>
        <Sdm_AMNavn>Roger Thoresen</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Vågårdsveien 62</Sdm_AMAdr>
        <Sdm_Att/>
        <Sdm_AMReferanse/>
      </doc>
      <doc>
        <Sdm_AMPostNr>2760</Sdm_AMPostNr>
        <sdm_sdfid>502813</sdm_sdfid>
        <Sdm_AMNavn>Stein Olav Bleken</Sdm_AMNavn>
        <Sdm_AMPoststed>Brandbu</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Bleikenvegen 155</Sdm_AMAdr>
        <Sdm_Att/>
        <Sdm_AMReferanse/>
      </doc>
      <doc>
        <Sdm_AMPostNr>3533</Sdm_AMPostNr>
        <sdm_sdfid>502814</sdm_sdfid>
        <Sdm_AMNavn>Karl Erik Melbye</Sdm_AMNavn>
        <Sdm_AMPoststed>Tyristrand</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Skjærdalen 24</Sdm_AMAdr>
        <Sdm_Att/>
        <Sdm_AMReferanse/>
      </doc>
      <doc>
        <Sdm_AMPostNr>1593</Sdm_AMPostNr>
        <sdm_sdfid>502815</sdm_sdfid>
        <Sdm_AMNavn>Jan Robert Sveen</Sdm_AMNavn>
        <Sdm_AMPoststed>Svinndal</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Rosveien 408</Sdm_AMAdr>
        <Sdm_Att/>
        <Sdm_AMReferanse/>
      </doc>
      <doc>
        <Sdm_AMPostNr>3534</Sdm_AMPostNr>
        <sdm_sdfid>502816</sdm_sdfid>
        <Sdm_AMNavn>Astrid Berg Langvandsbråten</Sdm_AMNavn>
        <Sdm_AMPoststed>Sokna</Sdm_AMPoststed>
        <Sdm_TblAvsmot>
          <table>
            <headers>
              <header>Sdm_Amnavn</header>
              <header>Sdm_Amadr</header>
              <header>Sdm_AMpostnr</header>
              <header>Sdm_AMPoststed</header>
              <header>Tilsoa_navn</header>
            </headers>
            <row>
              <cell>Anders Skarsgard</cell>
              <cell>Østbyveien 19</cell>
              <cell>3512</cell>
              <cell>Hønefoss</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Brekkebygdveien 339</Sdm_AMAdr>
        <Sdm_Att/>
        <Sdm_AMReferanse/>
      </doc>
      <doc>
        <Sdm_AMPostNr>1925</Sdm_AMPostNr>
        <sdm_sdfid>502818</sdm_sdfid>
        <Sdm_AMNavn>Kristian Norgaard Berglund</Sdm_AMNavn>
        <Sdm_AMPoststed>Blaker</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Ringkollveien 54</Sdm_AMAdr>
        <Sdm_Att/>
        <Sdm_AMReferanse/>
      </doc>
      <doc>
        <Sdm_AMPostNr>3524</Sdm_AMPostNr>
        <sdm_sdfid>502819</sdm_sdfid>
        <Sdm_AMNavn>Helge Syver Holte</Sdm_AMNavn>
        <Sdm_AMPoststed>Nes I Ådal</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Østsideveien 91</Sdm_AMAdr>
        <Sdm_Att/>
        <Sdm_AMReferanse/>
      </doc>
      <doc>
        <Sdm_AMPostNr>3534</Sdm_AMPostNr>
        <sdm_sdfid>502821</sdm_sdfid>
        <Sdm_AMNavn>Ringerike Og Hole Beitelag Sa</Sdm_AMNavn>
        <Sdm_AMPoststed>Sokna</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c/o Guro Johnsrud Jonsrudveien 153</Sdm_AMAdr>
        <Sdm_Att/>
        <Sdm_AMReferanse/>
      </doc>
      <doc>
        <Sdm_AMPostNr>3534</Sdm_AMPostNr>
        <sdm_sdfid>502822</sdm_sdfid>
        <Sdm_AMNavn>Ringerike Og Hole Bonde- Og Småbrukarlag</Sdm_AMNavn>
        <Sdm_AMPoststed>Sokna</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c/o Mona Britt Nyhus Tranbyveien 337</Sdm_AMAdr>
        <Sdm_Att/>
        <Sdm_AMReferanse/>
      </doc>
      <doc>
        <Sdm_AMPostNr>3533</Sdm_AMPostNr>
        <sdm_sdfid>502823</sdm_sdfid>
        <Sdm_AMNavn>Holleia Beitelag</Sdm_AMNavn>
        <Sdm_AMPoststed>Tyristrand</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c/o Espen Krogstad Nedre Fegriveien 38</Sdm_AMAdr>
        <Sdm_Att/>
        <Sdm_AMReferanse/>
      </doc>
      <doc>
        <Sdm_AMPostNr>3516</Sdm_AMPostNr>
        <sdm_sdfid>502832</sdm_sdfid>
        <Sdm_AMNavn>Stein Olav Bleken</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Vikerseterveien 36</Sdm_AMAdr>
        <Sdm_Att/>
        <Sdm_AMReferanse/>
      </doc>
      <doc>
        <Sdm_AMPostNr>3533</Sdm_AMPostNr>
        <sdm_sdfid>502833</sdm_sdfid>
        <Sdm_AMNavn>Holleia Beitelag</Sdm_AMNavn>
        <Sdm_AMPoststed>Tyristrand</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c/o Espen Krogstad Nedre Fegriveien 38</Sdm_AMAdr>
        <Sdm_Att/>
        <Sdm_AMReferanse/>
      </doc>
      <doc>
        <Sdm_AMPostNr>3514</Sdm_AMPostNr>
        <sdm_sdfid>502839</sdm_sdfid>
        <Sdm_AMNavn>Richard Baksvær</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Strandfaret 3</Sdm_AMAdr>
        <Sdm_Att/>
        <Sdm_AMReferanse/>
      </doc>
      <doc>
        <Sdm_AMPostNr>3519</Sdm_AMPostNr>
        <sdm_sdfid>502840</sdm_sdfid>
        <Sdm_AMNavn>Benedicte Heieren Hundhammer</Sdm_AMNavn>
        <Sdm_AMPoststed>Hønefoss</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Oddvar Hansen</cell>
              <cell>Krokkleiva 515</cell>
              <cell>3531</cell>
              <cell>KROKKLEIVA</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Sandakerveien 377</Sdm_AMAdr>
        <Sdm_Att/>
        <Sdm_AMReferanse/>
      </doc>
      <doc>
        <Sdm_AMPostNr>3531</Sdm_AMPostNr>
        <sdm_sdfid>502841</sdm_sdfid>
        <Sdm_AMNavn>Oddvar Hansen</Sdm_AMNavn>
        <Sdm_AMPoststed>KROKKLEIVA</Sdm_AMPoststed>
        <Sdm_TblAvsmot>
          <table>
            <headers>
              <header>Sdm_Amnavn</header>
              <header>Sdm_Amadr</header>
              <header>Sdm_AMpostnr</header>
              <header>Sdm_AMPoststed</header>
              <header>Tilsoa_navn</header>
            </headers>
            <row>
              <cell>Anders Skarsgard</cell>
              <cell>Østbyveien 19</cell>
              <cell>3512</cell>
              <cell>Hønefoss</cell>
              <cell/>
            </row>
            <row>
              <cell>Astrid Berg Langvandsbråten</cell>
              <cell>Brekkebygdveien 339</cell>
              <cell>3534</cell>
              <cell>Sokna</cell>
              <cell/>
            </row>
            <row>
              <cell>Benedicte Heieren Hundhammer</cell>
              <cell>Sandakerveien 377</cell>
              <cell>3519</cell>
              <cell>Hønefoss</cell>
              <cell/>
            </row>
            <row>
              <cell>Buskerud Fylkeskommune</cell>
              <cell>Hauges gate 89</cell>
              <cell>3019</cell>
              <cell>Drammen</cell>
              <cell/>
            </row>
            <row>
              <cell>Bærum Kommune</cell>
              <cell>Transport Postboks 700</cell>
              <cell>1304</cell>
              <cell>Sandvika</cell>
              <cell/>
            </row>
            <row>
              <cell>Dagfinn Myrvold</cell>
              <cell>Torsrudveien 41</cell>
              <cell>3430</cell>
              <cell>Spikkestad</cell>
              <cell/>
            </row>
            <row>
              <cell>Elling Helgesen Tuft</cell>
              <cell>Nordmoveien 19</cell>
              <cell>3534</cell>
              <cell>Sokna</cell>
              <cell/>
            </row>
            <row>
              <cell>Espen Johannes Christophersen</cell>
              <cell>Ådalsveien 224</cell>
              <cell>3525</cell>
              <cell>Hallingby</cell>
              <cell/>
            </row>
            <row>
              <cell>Flå Kommune</cell>
              <cell>Sentrumsvegen 24</cell>
              <cell>3539</cell>
              <cell>Flå</cell>
              <cell/>
            </row>
            <row>
              <cell>Hans Christian Bjerketveit</cell>
              <cell>Knestanggata 21</cell>
              <cell>3514</cell>
              <cell>Hønefoss</cell>
              <cell/>
            </row>
            <row>
              <cell>Helge Syver Holte</cell>
              <cell>Østsideveien 91</cell>
              <cell>3524</cell>
              <cell>Nes I Ådal</cell>
              <cell/>
            </row>
            <row>
              <cell>Hole Kommune</cell>
              <cell>Viksveien 30</cell>
              <cell>3530</cell>
              <cell>Røyse</cell>
              <cell/>
            </row>
            <row>
              <cell>Hole Skogeierlag</cell>
              <cell>Viken Skog SA Postboks 500  Sentrum</cell>
              <cell>3504</cell>
              <cell>Hønefoss</cell>
              <cell/>
            </row>
            <row>
              <cell>Holleia Beitelag</cell>
              <cell>c/o Espen Krogstad Nedre Fegriveien 38</cell>
              <cell>3533</cell>
              <cell>Tyristrand</cell>
              <cell/>
            </row>
            <row>
              <cell>Holleia Beitelag</cell>
              <cell>c/o Espen Krogstad Nedre Fegriveien 38</cell>
              <cell>3533</cell>
              <cell>Tyristrand</cell>
              <cell/>
            </row>
            <row>
              <cell>Jan Robert Sveen</cell>
              <cell>Rosveien 408</cell>
              <cell>1593</cell>
              <cell>Svinndal</cell>
              <cell/>
            </row>
            <row>
              <cell>Jevnaker Kommune</cell>
              <cell>Postboks 60</cell>
              <cell>3521</cell>
              <cell>Jevnaker</cell>
              <cell/>
            </row>
            <row>
              <cell>Jon Are Venås</cell>
              <cell>Vestre Ådal 183</cell>
              <cell>3516</cell>
              <cell>Hønefoss</cell>
              <cell/>
            </row>
            <row>
              <cell>Karl Erik Melbye</cell>
              <cell>Skjærdalen 24</cell>
              <cell>3533</cell>
              <cell>Tyristrand</cell>
              <cell/>
            </row>
            <row>
              <cell>Kristian Norgaard Berglund</cell>
              <cell>Ringkollveien 54</cell>
              <cell>1925</cell>
              <cell>Blaker</cell>
              <cell/>
            </row>
            <row>
              <cell>Krødsherad Kommune</cell>
              <cell>Kommunehuset Ringnesveien 10</cell>
              <cell>3536</cell>
              <cell>Noresund</cell>
              <cell/>
            </row>
            <row>
              <cell>Lunner Kommune</cell>
              <cell>Sandsvegen 1</cell>
              <cell>2740</cell>
              <cell>Roa</cell>
              <cell/>
            </row>
            <row>
              <cell>Martin Bjerkerud</cell>
              <cell>Vestsideveien 1206</cell>
              <cell>3536</cell>
              <cell>Noresund</cell>
              <cell/>
            </row>
            <row>
              <cell>Modum Kommune</cell>
              <cell>Postboks 38</cell>
              <cell>3371</cell>
              <cell>Vikersund</cell>
              <cell/>
            </row>
            <row>
              <cell>Norderhov Sogneselskap</cell>
              <cell>v/Liv Berit Strøm Lundstadveien 80</cell>
              <cell>3514</cell>
              <cell>Hønefoss</cell>
              <cell/>
            </row>
            <row>
              <cell>Nortømmer As</cell>
              <cell>Jegerstien 18</cell>
              <cell>2406</cell>
              <cell>Elverum</cell>
              <cell/>
            </row>
            <row>
              <cell>Ole Erik Anfinnsen Elsrud</cell>
              <cell>Vestre Ådal 922</cell>
              <cell>3516</cell>
              <cell>HØNEFOSS</cell>
              <cell/>
            </row>
            <row>
              <cell>Ole Johnny Torstensrud</cell>
              <cell>Vestre Ådal 878</cell>
              <cell>3516</cell>
              <cell>Hønefoss</cell>
              <cell/>
            </row>
            <row>
              <cell>Oslo Kommune</cell>
              <cell>RÅDHUSET</cell>
              <cell>0037</cell>
              <cell>Oslo</cell>
              <cell/>
            </row>
            <row>
              <cell>Richard Baksvær</cell>
              <cell>Strandfaret 3</cell>
              <cell>3514</cell>
              <cell>Hønefoss</cell>
              <cell/>
            </row>
            <row>
              <cell>Ringerike Jeger- Og Fiskerforening</cell>
              <cell>Postboks 237</cell>
              <cell>3502</cell>
              <cell>Hønefoss</cell>
              <cell/>
            </row>
            <row>
              <cell>Ringerike Og Hole Beitelag Sa</cell>
              <cell>c/o Guro Johnsrud Jonsrudveien 153</cell>
              <cell>3534</cell>
              <cell>Sokna</cell>
              <cell/>
            </row>
            <row>
              <cell>Ringerike Og Hole Bonde- Og Småbrukarlag</cell>
              <cell>c/o Mona Britt Nyhus Tranbyveien 337</cell>
              <cell>3534</cell>
              <cell>Sokna</cell>
              <cell/>
            </row>
            <row>
              <cell>Ringerike Skogeierlag</cell>
              <cell>Viken Skog SA Postboks 500  Sentrum</cell>
              <cell>3504</cell>
              <cell>Hønefoss</cell>
              <cell/>
            </row>
            <row>
              <cell>Ringerike Skogeierlag</cell>
              <cell>Viken Skog SA Postboks 500  Sentrum</cell>
              <cell>3504</cell>
              <cell>Hønefoss</cell>
              <cell/>
            </row>
            <row>
              <cell>Roger Thoresen</cell>
              <cell>Vågårdsveien 62</cell>
              <cell>3516</cell>
              <cell>Hønefoss</cell>
              <cell/>
            </row>
            <row>
              <cell>Stein Olav Bleken</cell>
              <cell>Bleikenvegen 155</cell>
              <cell>2760</cell>
              <cell>Brandbu</cell>
              <cell/>
            </row>
            <row>
              <cell>Stein Olav Bleken</cell>
              <cell>Vikerseterveien 36</cell>
              <cell>3516</cell>
              <cell>HØNEFOSS</cell>
              <cell/>
            </row>
            <row>
              <cell>Søndre Land Kommune</cell>
              <cell>Hovsbakken 1</cell>
              <cell>2860</cell>
              <cell>Hov</cell>
              <cell/>
            </row>
            <row>
              <cell>Sør-Aurdal Kommune</cell>
              <cell>Tingvollbakkin 15</cell>
              <cell>2930</cell>
              <cell>Bagn</cell>
              <cell/>
            </row>
            <row>
              <cell>Thorvald Kaare Lie</cell>
              <cell>Vestre Ådal 540</cell>
              <cell>3516</cell>
              <cell>Hønefoss</cell>
              <cell/>
            </row>
            <row>
              <cell>Torgrim Eriksen Holte</cell>
              <cell>Hedalsveien 33</cell>
              <cell>3524</cell>
              <cell>Nes I Ådal</cell>
              <cell/>
            </row>
            <row>
              <cell>Trond Helge Furuseth Ottersen Buttingsrud</cell>
              <cell>Ådalsveien 695</cell>
              <cell>3525</cell>
              <cell>Hallingby</cell>
              <cell/>
            </row>
          </table>
        </Sdm_TblAvsmot>
        <Sdm_AMAdr>Krokkleiva 515</Sdm_AMAdr>
        <Sdm_Att/>
        <Sdm_AMReferanse/>
      </doc>
    </docs>
    <mergeMode>MergeOne</mergeMode>
    <websakInfo>
      <fletteDato>06.01.2025</fletteDato>
      <sakid>2013059095</sakid>
      <jpid>2013288869</jpid>
      <filUnique>-166708</filUnique>
      <filChecksumFørFlett>UrraWk1r2hlueQahXJgttg==</filChecksumFørFlett>
      <erHoveddokument>True</erHoveddokument>
      <dcTitle>Høringsbrev</dcTitle>
      <sdfid>502758</sdfid>
    </websakInfo>
    <mutualMergeSupport>False</mutualMergeSupport>
    <language/>
  </properties>
</document>
</file>

<file path=customXml/item2.xml><?xml version="1.0" encoding="utf-8"?>
<ct:contentTypeSchema xmlns:ct="http://schemas.microsoft.com/office/2006/metadata/contentType" xmlns:ma="http://schemas.microsoft.com/office/2006/metadata/properties/metaAttributes" ct:_="" ma:_="" ma:contentTypeName="Document" ma:contentTypeID="0x010100504B63D7139AC049BF49CE2567D394C0" ma:contentTypeVersion="16" ma:contentTypeDescription="Create a new document." ma:contentTypeScope="" ma:versionID="3477ae4d1e2bd7e2fa53991ff34d132c">
  <xsd:schema xmlns:xsd="http://www.w3.org/2001/XMLSchema" xmlns:xs="http://www.w3.org/2001/XMLSchema" xmlns:p="http://schemas.microsoft.com/office/2006/metadata/properties" xmlns:ns2="bd67d040-7aab-4106-b070-b1c39ee31530" xmlns:ns3="6610e75d-669a-4603-87bb-0458ed55ebbd" targetNamespace="http://schemas.microsoft.com/office/2006/metadata/properties" ma:root="true" ma:fieldsID="ab33b34cd3b91ea2a452dbef56e6331d" ns2:_="" ns3:_="">
    <xsd:import namespace="bd67d040-7aab-4106-b070-b1c39ee31530"/>
    <xsd:import namespace="6610e75d-669a-4603-87bb-0458ed55eb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d040-7aab-4106-b070-b1c39ee31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3c6f9eb-fc2e-41af-be8e-92b1327bcbb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10e75d-669a-4603-87bb-0458ed55ebb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7476841-c177-437b-83f5-73b2500e7edc}" ma:internalName="TaxCatchAll" ma:showField="CatchAllData" ma:web="6610e75d-669a-4603-87bb-0458ed55ebb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67d040-7aab-4106-b070-b1c39ee31530">
      <Terms xmlns="http://schemas.microsoft.com/office/infopath/2007/PartnerControls"/>
    </lcf76f155ced4ddcb4097134ff3c332f>
    <TaxCatchAll xmlns="6610e75d-669a-4603-87bb-0458ed55ebbd" xsi:nil="true"/>
  </documentManagement>
</p:properties>
</file>

<file path=customXml/itemProps1.xml><?xml version="1.0" encoding="utf-8"?>
<ds:datastoreItem xmlns:ds="http://schemas.openxmlformats.org/officeDocument/2006/customXml" ds:itemID="{C98F5539-33F1-4BC3-89C2-B4EDF3932EAD}">
  <ds:schemaRefs/>
</ds:datastoreItem>
</file>

<file path=customXml/itemProps2.xml><?xml version="1.0" encoding="utf-8"?>
<ds:datastoreItem xmlns:ds="http://schemas.openxmlformats.org/officeDocument/2006/customXml" ds:itemID="{824BA8AC-7814-4664-9F3E-524227A93462}"/>
</file>

<file path=customXml/itemProps3.xml><?xml version="1.0" encoding="utf-8"?>
<ds:datastoreItem xmlns:ds="http://schemas.openxmlformats.org/officeDocument/2006/customXml" ds:itemID="{9644BEE5-91A3-4BA8-A144-2E56BB4B7798}"/>
</file>

<file path=customXml/itemProps4.xml><?xml version="1.0" encoding="utf-8"?>
<ds:datastoreItem xmlns:ds="http://schemas.openxmlformats.org/officeDocument/2006/customXml" ds:itemID="{DE9A868B-7957-4409-A012-F279B1F5FBDD}"/>
</file>

<file path=docProps/app.xml><?xml version="1.0" encoding="utf-8"?>
<Properties xmlns="http://schemas.openxmlformats.org/officeDocument/2006/extended-properties" xmlns:vt="http://schemas.openxmlformats.org/officeDocument/2006/docPropsVTypes">
  <Template>Brev med to underskrifter -  Landbruk</Template>
  <TotalTime>0</TotalTime>
  <Pages>15</Pages>
  <Words>3850</Words>
  <Characters>20407</Characters>
  <Application>Microsoft Office Word</Application>
  <DocSecurity>0</DocSecurity>
  <Lines>170</Lines>
  <Paragraphs>48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Høringsbrev</dc:title>
  <dc:creator>Lene Saur</dc:creator>
  <cp:lastModifiedBy>Alja Helene Irena Mannaart</cp:lastModifiedBy>
  <cp:revision>2</cp:revision>
  <dcterms:created xsi:type="dcterms:W3CDTF">2025-01-06T14:07:00Z</dcterms:created>
  <dcterms:modified xsi:type="dcterms:W3CDTF">2025-01-06T14:07:00Z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0x010100504B63D7139AC049BF49CE2567D394C0</vt:lpwstr>
  </property>
</Properties>
</file>